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82D98" w14:textId="044FDD2C" w:rsidR="00F05E03" w:rsidRDefault="00AF13F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80" behindDoc="0" locked="0" layoutInCell="1" allowOverlap="1" wp14:anchorId="561D3828" wp14:editId="1C738E75">
                <wp:simplePos x="0" y="0"/>
                <wp:positionH relativeFrom="page">
                  <wp:posOffset>4546600</wp:posOffset>
                </wp:positionH>
                <wp:positionV relativeFrom="page">
                  <wp:posOffset>2625725</wp:posOffset>
                </wp:positionV>
                <wp:extent cx="2357120" cy="1438275"/>
                <wp:effectExtent l="0" t="0" r="30480" b="34925"/>
                <wp:wrapThrough wrapText="bothSides">
                  <wp:wrapPolygon edited="0">
                    <wp:start x="0" y="0"/>
                    <wp:lineTo x="0" y="21743"/>
                    <wp:lineTo x="21647" y="21743"/>
                    <wp:lineTo x="21647" y="0"/>
                    <wp:lineTo x="0" y="0"/>
                  </wp:wrapPolygon>
                </wp:wrapThrough>
                <wp:docPr id="287" name="Tekstboks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7120" cy="1438275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A90191" w14:textId="4F92C7AA" w:rsidR="00B61F49" w:rsidRDefault="001F43E1">
                            <w:bookmarkStart w:id="0" w:name="_GoBack"/>
                            <w:r>
                              <w:t>9</w:t>
                            </w:r>
                            <w:r w:rsidR="00B61F49">
                              <w:t>. mars: Rekrutter – Mellomkorps – Hovedkorps</w:t>
                            </w:r>
                          </w:p>
                          <w:p w14:paraId="506A3B33" w14:textId="4D0296A7" w:rsidR="001F43E1" w:rsidRDefault="001F43E1">
                            <w:r>
                              <w:t>Konsert med Toten Janitsjar i Østre Toten ku</w:t>
                            </w:r>
                            <w:r w:rsidR="007F1D8F">
                              <w:t xml:space="preserve">lturhus </w:t>
                            </w:r>
                            <w:proofErr w:type="spellStart"/>
                            <w:r w:rsidR="007F1D8F">
                              <w:t>kl</w:t>
                            </w:r>
                            <w:proofErr w:type="spellEnd"/>
                            <w:r w:rsidR="007F1D8F">
                              <w:t xml:space="preserve"> 17.00.</w:t>
                            </w:r>
                            <w:r>
                              <w:t xml:space="preserve"> </w:t>
                            </w:r>
                          </w:p>
                          <w:p w14:paraId="166DEC65" w14:textId="748A4A3D" w:rsidR="001F43E1" w:rsidRPr="00AF13FA" w:rsidRDefault="00AF13F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F13FA">
                              <w:rPr>
                                <w:sz w:val="20"/>
                                <w:szCs w:val="20"/>
                              </w:rPr>
                              <w:t>Gratis inngang for alle medlemmer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boks 287" o:spid="_x0000_s1026" type="#_x0000_t202" style="position:absolute;margin-left:358pt;margin-top:206.75pt;width:185.6pt;height:113.25pt;z-index:2516613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" mv:complextextbox="1" fillcolor="white [3201]" strokecolor="black [3200]" strokeweight="2pt">
                <v:textbox>
                  <w:txbxContent>
                    <w:p w14:paraId="74A90191" w14:textId="4F92C7AA" w:rsidR="00B61F49" w:rsidRDefault="001F43E1">
                      <w:bookmarkStart w:id="1" w:name="_GoBack"/>
                      <w:r>
                        <w:t>9</w:t>
                      </w:r>
                      <w:r w:rsidR="00B61F49">
                        <w:t>. mars: Rekrutter – Mellomkorps – Hovedkorps</w:t>
                      </w:r>
                    </w:p>
                    <w:p w14:paraId="506A3B33" w14:textId="4D0296A7" w:rsidR="001F43E1" w:rsidRDefault="001F43E1">
                      <w:r>
                        <w:t>Konsert med Toten Janitsjar i Østre Toten ku</w:t>
                      </w:r>
                      <w:r w:rsidR="007F1D8F">
                        <w:t xml:space="preserve">lturhus </w:t>
                      </w:r>
                      <w:proofErr w:type="spellStart"/>
                      <w:r w:rsidR="007F1D8F">
                        <w:t>kl</w:t>
                      </w:r>
                      <w:proofErr w:type="spellEnd"/>
                      <w:r w:rsidR="007F1D8F">
                        <w:t xml:space="preserve"> 17.00.</w:t>
                      </w:r>
                      <w:r>
                        <w:t xml:space="preserve"> </w:t>
                      </w:r>
                    </w:p>
                    <w:p w14:paraId="166DEC65" w14:textId="748A4A3D" w:rsidR="001F43E1" w:rsidRPr="00AF13FA" w:rsidRDefault="00AF13FA">
                      <w:pPr>
                        <w:rPr>
                          <w:sz w:val="20"/>
                          <w:szCs w:val="20"/>
                        </w:rPr>
                      </w:pPr>
                      <w:r w:rsidRPr="00AF13FA">
                        <w:rPr>
                          <w:sz w:val="20"/>
                          <w:szCs w:val="20"/>
                        </w:rPr>
                        <w:t>Gratis inngang for alle medlemmer</w:t>
                      </w:r>
                    </w:p>
                    <w:bookmarkEnd w:id="1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332" behindDoc="0" locked="0" layoutInCell="1" allowOverlap="1" wp14:anchorId="350F1771" wp14:editId="766D53B6">
                <wp:simplePos x="0" y="0"/>
                <wp:positionH relativeFrom="page">
                  <wp:posOffset>4546600</wp:posOffset>
                </wp:positionH>
                <wp:positionV relativeFrom="page">
                  <wp:posOffset>4170680</wp:posOffset>
                </wp:positionV>
                <wp:extent cx="2357120" cy="925195"/>
                <wp:effectExtent l="0" t="0" r="30480" b="14605"/>
                <wp:wrapThrough wrapText="bothSides">
                  <wp:wrapPolygon edited="0">
                    <wp:start x="0" y="0"/>
                    <wp:lineTo x="0" y="21348"/>
                    <wp:lineTo x="21647" y="21348"/>
                    <wp:lineTo x="21647" y="0"/>
                    <wp:lineTo x="0" y="0"/>
                  </wp:wrapPolygon>
                </wp:wrapThrough>
                <wp:docPr id="233" name="Tekstboks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7120" cy="925195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66C459" w14:textId="77777777" w:rsidR="001F43E1" w:rsidRDefault="001F43E1">
                            <w:r>
                              <w:t xml:space="preserve">14. mars: Hovedkorps – </w:t>
                            </w:r>
                          </w:p>
                          <w:p w14:paraId="0C873DBC" w14:textId="77777777" w:rsidR="001F43E1" w:rsidRDefault="001F43E1">
                            <w:r>
                              <w:t xml:space="preserve">Ekstra øvelse med </w:t>
                            </w:r>
                            <w:proofErr w:type="spellStart"/>
                            <w:r>
                              <w:t>Ten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Sing</w:t>
                            </w:r>
                            <w:proofErr w:type="spellEnd"/>
                            <w:r>
                              <w:t xml:space="preserve">  </w:t>
                            </w:r>
                            <w:proofErr w:type="spellStart"/>
                            <w:r>
                              <w:t>kl</w:t>
                            </w:r>
                            <w:proofErr w:type="spellEnd"/>
                            <w:r>
                              <w:t xml:space="preserve"> 18.00 på Bygdestua </w:t>
                            </w:r>
                          </w:p>
                          <w:p w14:paraId="3B582000" w14:textId="77777777" w:rsidR="001F43E1" w:rsidRDefault="001F43E1">
                            <w:proofErr w:type="spellStart"/>
                            <w:r>
                              <w:t>Ekstre</w:t>
                            </w:r>
                            <w:proofErr w:type="spellEnd"/>
                          </w:p>
                          <w:p w14:paraId="3ED07D83" w14:textId="77777777" w:rsidR="001F43E1" w:rsidRDefault="001F43E1"/>
                          <w:p w14:paraId="5F6BD870" w14:textId="77777777" w:rsidR="001F43E1" w:rsidRDefault="001F43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33" o:spid="_x0000_s1027" type="#_x0000_t202" style="position:absolute;margin-left:358pt;margin-top:328.4pt;width:185.6pt;height:72.85pt;z-index:2516593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" mv:complextextbox="1" fillcolor="white [3201]" strokecolor="black [3200]" strokeweight="2pt">
                <v:textbox>
                  <w:txbxContent>
                    <w:p w14:paraId="0766C459" w14:textId="77777777" w:rsidR="001F43E1" w:rsidRDefault="001F43E1">
                      <w:r>
                        <w:t xml:space="preserve">14. mars: Hovedkorps – </w:t>
                      </w:r>
                    </w:p>
                    <w:p w14:paraId="0C873DBC" w14:textId="77777777" w:rsidR="001F43E1" w:rsidRDefault="001F43E1">
                      <w:r>
                        <w:t xml:space="preserve">Ekstra øvelse med </w:t>
                      </w:r>
                      <w:proofErr w:type="spellStart"/>
                      <w:r>
                        <w:t>Ten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Sing</w:t>
                      </w:r>
                      <w:proofErr w:type="spellEnd"/>
                      <w:r>
                        <w:t xml:space="preserve">  </w:t>
                      </w:r>
                      <w:proofErr w:type="spellStart"/>
                      <w:r>
                        <w:t>kl</w:t>
                      </w:r>
                      <w:proofErr w:type="spellEnd"/>
                      <w:r>
                        <w:t xml:space="preserve"> 18.00 på Bygdestua </w:t>
                      </w:r>
                    </w:p>
                    <w:p w14:paraId="3B582000" w14:textId="77777777" w:rsidR="001F43E1" w:rsidRDefault="001F43E1">
                      <w:proofErr w:type="spellStart"/>
                      <w:r>
                        <w:t>Ekstre</w:t>
                      </w:r>
                      <w:proofErr w:type="spellEnd"/>
                    </w:p>
                    <w:p w14:paraId="3ED07D83" w14:textId="77777777" w:rsidR="001F43E1" w:rsidRDefault="001F43E1"/>
                    <w:p w14:paraId="5F6BD870" w14:textId="77777777" w:rsidR="001F43E1" w:rsidRDefault="001F43E1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356" behindDoc="0" locked="0" layoutInCell="1" allowOverlap="1" wp14:anchorId="1A69EC80" wp14:editId="74398726">
                <wp:simplePos x="0" y="0"/>
                <wp:positionH relativeFrom="page">
                  <wp:posOffset>4546600</wp:posOffset>
                </wp:positionH>
                <wp:positionV relativeFrom="page">
                  <wp:posOffset>5169535</wp:posOffset>
                </wp:positionV>
                <wp:extent cx="2357120" cy="1959610"/>
                <wp:effectExtent l="0" t="0" r="30480" b="21590"/>
                <wp:wrapThrough wrapText="bothSides">
                  <wp:wrapPolygon edited="0">
                    <wp:start x="0" y="0"/>
                    <wp:lineTo x="0" y="21558"/>
                    <wp:lineTo x="21647" y="21558"/>
                    <wp:lineTo x="21647" y="0"/>
                    <wp:lineTo x="0" y="0"/>
                  </wp:wrapPolygon>
                </wp:wrapThrough>
                <wp:docPr id="285" name="Tekstboks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7120" cy="195961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890C05" w14:textId="77777777" w:rsidR="001F43E1" w:rsidRDefault="001F43E1">
                            <w:r>
                              <w:t>15. mars: Hovedkorps –</w:t>
                            </w:r>
                          </w:p>
                          <w:p w14:paraId="609F070A" w14:textId="77777777" w:rsidR="001F43E1" w:rsidRDefault="001F43E1">
                            <w:r>
                              <w:t xml:space="preserve">Konsert i samarbeid med </w:t>
                            </w:r>
                            <w:proofErr w:type="spellStart"/>
                            <w:r>
                              <w:t>Ten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Sing</w:t>
                            </w:r>
                            <w:proofErr w:type="spellEnd"/>
                            <w:r>
                              <w:t xml:space="preserve"> på Bygdestua. </w:t>
                            </w:r>
                          </w:p>
                          <w:p w14:paraId="4FDDE1C6" w14:textId="77777777" w:rsidR="001F43E1" w:rsidRDefault="001F43E1">
                            <w:r>
                              <w:t>Oppmøte klokka 12.00 Konsert klokka 17.00</w:t>
                            </w:r>
                          </w:p>
                          <w:p w14:paraId="4CAB1594" w14:textId="76BBF6D3" w:rsidR="00B90DA6" w:rsidRDefault="00B90DA6">
                            <w:r>
                              <w:t>Antrekk: Svart bukse, kvit skjorte/bluse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85" o:spid="_x0000_s1028" type="#_x0000_t202" style="position:absolute;margin-left:358pt;margin-top:407.05pt;width:185.6pt;height:154.3pt;z-index:2516603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" mv:complextextbox="1" fillcolor="white [3201]" strokecolor="black [3200]" strokeweight="2pt">
                <v:textbox>
                  <w:txbxContent>
                    <w:p w14:paraId="6C890C05" w14:textId="77777777" w:rsidR="001F43E1" w:rsidRDefault="001F43E1">
                      <w:r>
                        <w:t>15. mars: Hovedkorps –</w:t>
                      </w:r>
                    </w:p>
                    <w:p w14:paraId="609F070A" w14:textId="77777777" w:rsidR="001F43E1" w:rsidRDefault="001F43E1">
                      <w:r>
                        <w:t xml:space="preserve">Konsert i samarbeid med </w:t>
                      </w:r>
                      <w:proofErr w:type="spellStart"/>
                      <w:r>
                        <w:t>Ten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Sing</w:t>
                      </w:r>
                      <w:proofErr w:type="spellEnd"/>
                      <w:r>
                        <w:t xml:space="preserve"> på Bygdestua. </w:t>
                      </w:r>
                    </w:p>
                    <w:p w14:paraId="4FDDE1C6" w14:textId="77777777" w:rsidR="001F43E1" w:rsidRDefault="001F43E1">
                      <w:r>
                        <w:t>Oppmøte klokka 12.00 Konsert klokka 17.00</w:t>
                      </w:r>
                    </w:p>
                    <w:p w14:paraId="4CAB1594" w14:textId="76BBF6D3" w:rsidR="00B90DA6" w:rsidRDefault="00B90DA6">
                      <w:r>
                        <w:t>Antrekk: Svart bukse, kvit skjorte/bluse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428" behindDoc="0" locked="0" layoutInCell="1" allowOverlap="1" wp14:anchorId="31C83EF3" wp14:editId="4AC34B78">
                <wp:simplePos x="0" y="0"/>
                <wp:positionH relativeFrom="page">
                  <wp:posOffset>465455</wp:posOffset>
                </wp:positionH>
                <wp:positionV relativeFrom="page">
                  <wp:posOffset>5367020</wp:posOffset>
                </wp:positionV>
                <wp:extent cx="3627120" cy="381000"/>
                <wp:effectExtent l="0" t="0" r="0" b="0"/>
                <wp:wrapThrough wrapText="bothSides">
                  <wp:wrapPolygon edited="0">
                    <wp:start x="151" y="0"/>
                    <wp:lineTo x="151" y="20160"/>
                    <wp:lineTo x="21328" y="20160"/>
                    <wp:lineTo x="21328" y="0"/>
                    <wp:lineTo x="151" y="0"/>
                  </wp:wrapPolygon>
                </wp:wrapThrough>
                <wp:docPr id="291" name="Tekstboks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712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15B6F" w14:textId="400544DC" w:rsidR="001F43E1" w:rsidRDefault="001F43E1">
                            <w:r>
                              <w:t>Anna, Sofia, Tommy og Karen spiller med Garden.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291" o:spid="_x0000_s1029" type="#_x0000_t202" style="position:absolute;margin-left:36.65pt;margin-top:422.6pt;width:285.6pt;height:30pt;z-index:2516634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" mv:complextextbox="1" filled="f" stroked="f">
                <v:textbox>
                  <w:txbxContent>
                    <w:p w14:paraId="76815B6F" w14:textId="400544DC" w:rsidR="001F43E1" w:rsidRDefault="001F43E1">
                      <w:r>
                        <w:t>Anna, Sofia, Tommy og Karen spiller med Garden.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0129ACC3" wp14:editId="26370486">
                <wp:simplePos x="0" y="0"/>
                <wp:positionH relativeFrom="page">
                  <wp:posOffset>465455</wp:posOffset>
                </wp:positionH>
                <wp:positionV relativeFrom="page">
                  <wp:posOffset>5497195</wp:posOffset>
                </wp:positionV>
                <wp:extent cx="3154680" cy="4487545"/>
                <wp:effectExtent l="0" t="0" r="20320" b="8255"/>
                <wp:wrapTight wrapText="bothSides">
                  <wp:wrapPolygon edited="0">
                    <wp:start x="0" y="0"/>
                    <wp:lineTo x="0" y="21517"/>
                    <wp:lineTo x="21565" y="21517"/>
                    <wp:lineTo x="21565" y="0"/>
                    <wp:lineTo x="0" y="0"/>
                  </wp:wrapPolygon>
                </wp:wrapTight>
                <wp:docPr id="262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448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 id="5">
                        <w:txbxContent>
                          <w:p w14:paraId="5C1CF42E" w14:textId="6E5231A4" w:rsidR="001F43E1" w:rsidRPr="00E3058F" w:rsidRDefault="001F43E1">
                            <w:pPr>
                              <w:pStyle w:val="Brdtekst"/>
                            </w:pPr>
                            <w:r w:rsidRPr="00E3058F">
                              <w:t>Hei!</w:t>
                            </w:r>
                          </w:p>
                          <w:p w14:paraId="377F742A" w14:textId="5DD05ECD" w:rsidR="001F43E1" w:rsidRPr="00E3058F" w:rsidRDefault="001F43E1">
                            <w:pPr>
                              <w:pStyle w:val="Brdtekst"/>
                            </w:pPr>
                            <w:r w:rsidRPr="00E3058F">
                              <w:t>Du sitter nå med første utgave av Hoff jente og guttekorps nyhetsbrev foran deg. Styret ønsker å bli flinkere til å informere musikanter og foreldre om det som skjer i korpset, derfor setter vi nå i gang ulike tiltak for å få ut beskjed om det korpset holder på med.</w:t>
                            </w:r>
                          </w:p>
                          <w:p w14:paraId="2F98492C" w14:textId="77777777" w:rsidR="001F43E1" w:rsidRPr="00E3058F" w:rsidRDefault="001F43E1">
                            <w:pPr>
                              <w:pStyle w:val="Brdtekst"/>
                            </w:pPr>
                            <w:r w:rsidRPr="00E3058F">
                              <w:t>Hver måned skal det komme et nyhetsbrev som minner alle om aktiviteter korpset har i tillegg til de vanlige øvelsene. Det blir også små rapporter fra ting vi har gjort forrige måned.</w:t>
                            </w:r>
                          </w:p>
                          <w:p w14:paraId="003BF5A1" w14:textId="77777777" w:rsidR="001F43E1" w:rsidRPr="00E3058F" w:rsidRDefault="001F43E1">
                            <w:pPr>
                              <w:pStyle w:val="Brdtekst"/>
                            </w:pPr>
                            <w:r w:rsidRPr="00E3058F">
                              <w:t xml:space="preserve">I tillegg til nyhetsbrevet prøver vi å stable på beina ei hjemmeside. </w:t>
                            </w:r>
                          </w:p>
                          <w:p w14:paraId="174AD065" w14:textId="77777777" w:rsidR="001F43E1" w:rsidRPr="00E3058F" w:rsidRDefault="001F43E1">
                            <w:pPr>
                              <w:pStyle w:val="Brdtekst"/>
                            </w:pPr>
                            <w:r w:rsidRPr="00E3058F">
                              <w:t>Hjemmesida har blant annet en nyttig kalenderfunksjon, der kan dere følge med på hva som skal skje for et halvt år av gangen.</w:t>
                            </w:r>
                          </w:p>
                          <w:p w14:paraId="2C29814B" w14:textId="77777777" w:rsidR="001F43E1" w:rsidRPr="00E3058F" w:rsidRDefault="001F43E1">
                            <w:pPr>
                              <w:pStyle w:val="Brdtekst"/>
                            </w:pPr>
                            <w:r w:rsidRPr="00E3058F">
                              <w:t>I tillegg blir det artikler om konserter, turer og seminarer. Bilder fra spilleoppdrag og mye annet.</w:t>
                            </w:r>
                          </w:p>
                          <w:p w14:paraId="4F51F0D8" w14:textId="45E9A07B" w:rsidR="001F43E1" w:rsidRDefault="001F43E1">
                            <w:pPr>
                              <w:pStyle w:val="Brdtekst"/>
                            </w:pPr>
                            <w:r w:rsidRPr="00E3058F">
                              <w:t xml:space="preserve">God fornøyelse! </w:t>
                            </w:r>
                            <w:r>
                              <w:t>–</w:t>
                            </w:r>
                            <w:r w:rsidRPr="00E3058F">
                              <w:t xml:space="preserve"> Styret</w:t>
                            </w:r>
                          </w:p>
                          <w:p w14:paraId="62475829" w14:textId="77777777" w:rsidR="001F43E1" w:rsidRPr="00E3058F" w:rsidRDefault="001F43E1">
                            <w:pPr>
                              <w:pStyle w:val="Brdtek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030" type="#_x0000_t202" style="position:absolute;margin-left:36.65pt;margin-top:432.85pt;width:248.4pt;height:353.35pt;z-index:2516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" mv:complextextbox="1" filled="f" stroked="f">
                <v:textbox style="mso-next-textbox:#Text Box 176" inset="0,0,0,0">
                  <w:txbxContent>
                    <w:p w14:paraId="5C1CF42E" w14:textId="6E5231A4" w:rsidR="001F43E1" w:rsidRPr="00E3058F" w:rsidRDefault="001F43E1">
                      <w:pPr>
                        <w:pStyle w:val="Brdtekst"/>
                      </w:pPr>
                      <w:r w:rsidRPr="00E3058F">
                        <w:t>Hei!</w:t>
                      </w:r>
                    </w:p>
                    <w:p w14:paraId="377F742A" w14:textId="5DD05ECD" w:rsidR="001F43E1" w:rsidRPr="00E3058F" w:rsidRDefault="001F43E1">
                      <w:pPr>
                        <w:pStyle w:val="Brdtekst"/>
                      </w:pPr>
                      <w:r w:rsidRPr="00E3058F">
                        <w:t>Du sitter nå med første utgave av Hoff jente og guttekorps nyhetsbrev foran deg. Styret ønsker å bli flinkere til å informere musikanter og foreldre om det som skjer i korpset, derfor setter vi nå i gang ulike tiltak for å få ut beskjed om det korpset holder på med.</w:t>
                      </w:r>
                    </w:p>
                    <w:p w14:paraId="2F98492C" w14:textId="77777777" w:rsidR="001F43E1" w:rsidRPr="00E3058F" w:rsidRDefault="001F43E1">
                      <w:pPr>
                        <w:pStyle w:val="Brdtekst"/>
                      </w:pPr>
                      <w:r w:rsidRPr="00E3058F">
                        <w:t>Hver måned skal det komme et nyhetsbrev som minner alle om aktiviteter korpset har i tillegg til de vanlige øvelsene. Det blir også små rapporter fra ting vi har gjort forrige måned.</w:t>
                      </w:r>
                    </w:p>
                    <w:p w14:paraId="003BF5A1" w14:textId="77777777" w:rsidR="001F43E1" w:rsidRPr="00E3058F" w:rsidRDefault="001F43E1">
                      <w:pPr>
                        <w:pStyle w:val="Brdtekst"/>
                      </w:pPr>
                      <w:r w:rsidRPr="00E3058F">
                        <w:t xml:space="preserve">I tillegg til nyhetsbrevet prøver vi å stable på beina ei hjemmeside. </w:t>
                      </w:r>
                    </w:p>
                    <w:p w14:paraId="174AD065" w14:textId="77777777" w:rsidR="001F43E1" w:rsidRPr="00E3058F" w:rsidRDefault="001F43E1">
                      <w:pPr>
                        <w:pStyle w:val="Brdtekst"/>
                      </w:pPr>
                      <w:r w:rsidRPr="00E3058F">
                        <w:t>Hjemmesida har blant annet en nyttig kalenderfunksjon, der kan dere følge med på hva som skal skje for et halvt år av gangen.</w:t>
                      </w:r>
                    </w:p>
                    <w:p w14:paraId="2C29814B" w14:textId="77777777" w:rsidR="001F43E1" w:rsidRPr="00E3058F" w:rsidRDefault="001F43E1">
                      <w:pPr>
                        <w:pStyle w:val="Brdtekst"/>
                      </w:pPr>
                      <w:r w:rsidRPr="00E3058F">
                        <w:t>I tillegg blir det artikler om konserter, turer og seminarer. Bilder fra spilleoppdrag og mye annet.</w:t>
                      </w:r>
                    </w:p>
                    <w:p w14:paraId="4F51F0D8" w14:textId="45E9A07B" w:rsidR="001F43E1" w:rsidRDefault="001F43E1">
                      <w:pPr>
                        <w:pStyle w:val="Brdtekst"/>
                      </w:pPr>
                      <w:r w:rsidRPr="00E3058F">
                        <w:t xml:space="preserve">God fornøyelse! </w:t>
                      </w:r>
                      <w:r>
                        <w:t>–</w:t>
                      </w:r>
                      <w:r w:rsidRPr="00E3058F">
                        <w:t xml:space="preserve"> Styret</w:t>
                      </w:r>
                    </w:p>
                    <w:p w14:paraId="62475829" w14:textId="77777777" w:rsidR="001F43E1" w:rsidRPr="00E3058F" w:rsidRDefault="001F43E1">
                      <w:pPr>
                        <w:pStyle w:val="Brdtekst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2404" behindDoc="0" locked="0" layoutInCell="1" allowOverlap="1" wp14:anchorId="64F6014A" wp14:editId="5B023911">
            <wp:simplePos x="0" y="0"/>
            <wp:positionH relativeFrom="page">
              <wp:posOffset>546735</wp:posOffset>
            </wp:positionH>
            <wp:positionV relativeFrom="page">
              <wp:posOffset>2924175</wp:posOffset>
            </wp:positionV>
            <wp:extent cx="3430905" cy="2289810"/>
            <wp:effectExtent l="203200" t="203200" r="201295" b="199390"/>
            <wp:wrapThrough wrapText="bothSides">
              <wp:wrapPolygon edited="0">
                <wp:start x="-959" y="-1917"/>
                <wp:lineTo x="-1279" y="-1438"/>
                <wp:lineTo x="-1119" y="23241"/>
                <wp:lineTo x="22547" y="23241"/>
                <wp:lineTo x="22707" y="2396"/>
                <wp:lineTo x="22388" y="-1198"/>
                <wp:lineTo x="22388" y="-1917"/>
                <wp:lineTo x="-959" y="-1917"/>
              </wp:wrapPolygon>
            </wp:wrapThrough>
            <wp:docPr id="290" name="Bilde 290" descr="Macintosh HD:Users:Aslak:Pictures:iPhoto-bibliotek.photolibrary:Masters:2014:03:05:20140305-190143:3604145929_492856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Macintosh HD:Users:Aslak:Pictures:iPhoto-bibliotek.photolibrary:Masters:2014:03:05:20140305-190143:3604145929_4928567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2289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452" behindDoc="0" locked="0" layoutInCell="1" allowOverlap="1" wp14:anchorId="3C893163" wp14:editId="610420DB">
                <wp:simplePos x="0" y="0"/>
                <wp:positionH relativeFrom="page">
                  <wp:posOffset>4216400</wp:posOffset>
                </wp:positionH>
                <wp:positionV relativeFrom="page">
                  <wp:posOffset>8042910</wp:posOffset>
                </wp:positionV>
                <wp:extent cx="2497455" cy="1583690"/>
                <wp:effectExtent l="0" t="0" r="17145" b="16510"/>
                <wp:wrapThrough wrapText="bothSides">
                  <wp:wrapPolygon edited="0">
                    <wp:start x="0" y="0"/>
                    <wp:lineTo x="0" y="21479"/>
                    <wp:lineTo x="21529" y="21479"/>
                    <wp:lineTo x="21529" y="0"/>
                    <wp:lineTo x="0" y="0"/>
                  </wp:wrapPolygon>
                </wp:wrapThrough>
                <wp:docPr id="292" name="Tekstboks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7455" cy="158369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26F059" w14:textId="41008A9A" w:rsidR="001F43E1" w:rsidRDefault="00AF13FA" w:rsidP="009B185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F13FA">
                              <w:rPr>
                                <w:sz w:val="32"/>
                                <w:szCs w:val="32"/>
                              </w:rPr>
                              <w:t>Gratulerer med dagen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2D41665B" w14:textId="6D091BC7" w:rsidR="00AF13FA" w:rsidRDefault="00AF13FA" w:rsidP="009B185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Elen 10 år 11. mars</w:t>
                            </w:r>
                          </w:p>
                          <w:p w14:paraId="4CD202BF" w14:textId="60D9ECE9" w:rsidR="00AF13FA" w:rsidRDefault="00AF13FA" w:rsidP="009B185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Aurora 11 år 17. Mars</w:t>
                            </w:r>
                          </w:p>
                          <w:p w14:paraId="117B97AF" w14:textId="3BF3A1FA" w:rsidR="00AF13FA" w:rsidRPr="00AF13FA" w:rsidRDefault="00AF13FA" w:rsidP="009B1856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HURRA!!!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92" o:spid="_x0000_s1031" type="#_x0000_t202" style="position:absolute;margin-left:332pt;margin-top:633.3pt;width:196.65pt;height:124.7pt;z-index:2516644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" mv:complextextbox="1" fillcolor="white [3201]" strokecolor="black [3200]" strokeweight="2pt">
                <v:textbox>
                  <w:txbxContent>
                    <w:p w14:paraId="7126F059" w14:textId="41008A9A" w:rsidR="001F43E1" w:rsidRDefault="00AF13FA" w:rsidP="009B185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AF13FA">
                        <w:rPr>
                          <w:sz w:val="32"/>
                          <w:szCs w:val="32"/>
                        </w:rPr>
                        <w:t>Gratulerer med dagen</w:t>
                      </w:r>
                      <w:r>
                        <w:rPr>
                          <w:sz w:val="32"/>
                          <w:szCs w:val="32"/>
                        </w:rPr>
                        <w:t>:</w:t>
                      </w:r>
                    </w:p>
                    <w:p w14:paraId="2D41665B" w14:textId="6D091BC7" w:rsidR="00AF13FA" w:rsidRDefault="00AF13FA" w:rsidP="009B185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Elen 10 år 11. mars</w:t>
                      </w:r>
                    </w:p>
                    <w:p w14:paraId="4CD202BF" w14:textId="60D9ECE9" w:rsidR="00AF13FA" w:rsidRDefault="00AF13FA" w:rsidP="009B185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Aurora 11 år 17. Mars</w:t>
                      </w:r>
                    </w:p>
                    <w:p w14:paraId="117B97AF" w14:textId="3BF3A1FA" w:rsidR="00AF13FA" w:rsidRPr="00AF13FA" w:rsidRDefault="00AF13FA" w:rsidP="009B1856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HURRA!!!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90DA6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6181" behindDoc="0" locked="0" layoutInCell="1" allowOverlap="1" wp14:anchorId="451129F4" wp14:editId="22F92313">
                <wp:simplePos x="0" y="0"/>
                <wp:positionH relativeFrom="page">
                  <wp:posOffset>4345305</wp:posOffset>
                </wp:positionH>
                <wp:positionV relativeFrom="page">
                  <wp:posOffset>1854200</wp:posOffset>
                </wp:positionV>
                <wp:extent cx="2743200" cy="5486400"/>
                <wp:effectExtent l="0" t="0" r="0" b="0"/>
                <wp:wrapNone/>
                <wp:docPr id="278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5486400"/>
                          <a:chOff x="7200" y="2920"/>
                          <a:chExt cx="4320" cy="8640"/>
                        </a:xfrm>
                      </wpg:grpSpPr>
                      <wps:wsp>
                        <wps:cNvPr id="27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200" y="2920"/>
                            <a:ext cx="4320" cy="864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tx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2">
                                  <a:lumMod val="100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80" name="Line 23"/>
                        <wps:cNvCnPr/>
                        <wps:spPr bwMode="auto">
                          <a:xfrm>
                            <a:off x="7485" y="11227"/>
                            <a:ext cx="374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1" name="Line 24"/>
                        <wps:cNvCnPr/>
                        <wps:spPr bwMode="auto">
                          <a:xfrm>
                            <a:off x="7485" y="4136"/>
                            <a:ext cx="374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5" o:spid="_x0000_s1026" style="position:absolute;margin-left:342.15pt;margin-top:146pt;width:3in;height:6in;z-index:251656181;mso-position-horizontal-relative:page;mso-position-vertical-relative:page" coordorigin="7200,2920" coordsize="4320,86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">
                <v:rect id="Rectangle 11" o:spid="_x0000_s1027" style="position:absolute;left:7200;top:2920;width:4320;height:86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+Zv+xgAA&#10;ANwAAAAPAAAAZHJzL2Rvd25yZXYueG1sRI9Pa8JAFMTvBb/D8gRvdWMO/RPdBBFKPUihpqLHR/aZ&#10;BLNvw+7WpH76bqHgcZiZ3zCrYjSduJLzrWUFi3kCgriyuuVawVf59vgCwgdkjZ1lUvBDHop88rDC&#10;TNuBP+m6D7WIEPYZKmhC6DMpfdWQQT+3PXH0ztYZDFG6WmqHQ4SbTqZJ8iQNthwXGuxp01B12X8b&#10;BccyDfZQu/SW6N376fax7svtoNRsOq6XIAKN4R7+b2+1gvT5Ff7OxCMg8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L+Zv+xgAAANwAAAAPAAAAAAAAAAAAAAAAAJcCAABkcnMv&#10;ZG93bnJldi54bWxQSwUGAAAAAAQABAD1AAAAigMAAAAA&#10;" fillcolor="#1782bf [3215]" stroked="f" strokecolor="#4a7ebb" strokeweight="1.5pt">
                  <v:fill color2="#62bce9 [3214]" focus="100%" type="gradient"/>
                  <v:shadow opacity="22938f" mv:blur="38100f" offset="0,2pt"/>
                  <v:textbox inset=",7.2pt,,7.2pt"/>
                </v:rect>
                <v:line id="Line 23" o:spid="_x0000_s1028" style="position:absolute;visibility:visible;mso-wrap-style:square" from="7485,11227" to="11229,1122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R7C98IAAADcAAAADwAAAGRycy9kb3ducmV2LnhtbERPXWvCMBR9H/gfwhV8W9MJE1dNy9QJ&#10;om5Mt71fmrum2NyUJmr99+ZhsMfD+Z4XvW3EhTpfO1bwlKQgiEuna64UfH+tH6cgfEDW2DgmBTfy&#10;UOSDhzlm2l35QJdjqEQMYZ+hAhNCm0npS0MWfeJa4sj9us5iiLCrpO7wGsNtI8dpOpEWa44NBlta&#10;GipPx7NV8Imp6ev9+9vPQrb2pdxtV88fE6VGw/51BiJQH/7Ff+6NVjCexvnxTDwCMr8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sR7C98IAAADcAAAADwAAAAAAAAAAAAAA&#10;AAChAgAAZHJzL2Rvd25yZXYueG1sUEsFBgAAAAAEAAQA+QAAAJADAAAAAA==&#10;" strokecolor="white [3212]" strokeweight="1pt">
                  <v:shadow opacity="22938f" mv:blur="38100f" offset="0,2pt"/>
                </v:line>
                <v:line id="Line 24" o:spid="_x0000_s1029" style="position:absolute;visibility:visible;mso-wrap-style:square" from="7485,4136" to="11229,413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lJnbMQAAADcAAAADwAAAGRycy9kb3ducmV2LnhtbESP3WoCMRSE7wXfIRyhd5pVqOjWKLZa&#10;EP+wtt4fNsfN4uZk2aS6fftGELwcZuYbZjJrbCmuVPvCsYJ+LwFBnDldcK7g5/uzOwLhA7LG0jEp&#10;+CMPs2m7NcFUuxt/0fUYchEh7FNUYEKoUil9Zsii77mKOHpnV1sMUda51DXeItyWcpAkQ2mx4Lhg&#10;sKIPQ9nl+GsVHDAxTbHdLU/vsrLjbLNevO6HSr10mvkbiEBNeIYf7ZVWMBj14X4mHgE5/Q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eUmdsxAAAANwAAAAPAAAAAAAAAAAA&#10;AAAAAKECAABkcnMvZG93bnJldi54bWxQSwUGAAAAAAQABAD5AAAAkgMAAAAA&#10;" strokecolor="white [3212]" strokeweight="1pt">
                  <v:shadow opacity="22938f" mv:blur="38100f" offset="0,2pt"/>
                </v:line>
                <w10:wrap anchorx="page" anchory="page"/>
              </v:group>
            </w:pict>
          </mc:Fallback>
        </mc:AlternateContent>
      </w:r>
      <w:r w:rsidR="009B185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485B1740" wp14:editId="6C88E691">
                <wp:simplePos x="0" y="0"/>
                <wp:positionH relativeFrom="page">
                  <wp:posOffset>3832225</wp:posOffset>
                </wp:positionH>
                <wp:positionV relativeFrom="page">
                  <wp:posOffset>7466965</wp:posOffset>
                </wp:positionV>
                <wp:extent cx="3154680" cy="2466340"/>
                <wp:effectExtent l="101600" t="101600" r="96520" b="99060"/>
                <wp:wrapTight wrapText="bothSides">
                  <wp:wrapPolygon edited="0">
                    <wp:start x="-696" y="-890"/>
                    <wp:lineTo x="-696" y="22245"/>
                    <wp:lineTo x="22087" y="22245"/>
                    <wp:lineTo x="22087" y="-890"/>
                    <wp:lineTo x="-696" y="-890"/>
                  </wp:wrapPolygon>
                </wp:wrapTight>
                <wp:docPr id="261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246634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linkedTxbx id="5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32" type="#_x0000_t202" style="position:absolute;margin-left:301.75pt;margin-top:587.95pt;width:248.4pt;height:194.2pt;z-index:2516582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" mv:complextextbox="1" fillcolor="#073779 [3204]" stroked="f">
                <v:textbox inset="0,0,0,0">
                  <w:txbxContent/>
                </v:textbox>
                <w10:wrap type="tight" anchorx="page" anchory="page"/>
              </v:shape>
            </w:pict>
          </mc:Fallback>
        </mc:AlternateContent>
      </w:r>
      <w:r w:rsidR="00E633B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33F5DE44" wp14:editId="070ED7F5">
                <wp:simplePos x="0" y="0"/>
                <wp:positionH relativeFrom="page">
                  <wp:posOffset>457200</wp:posOffset>
                </wp:positionH>
                <wp:positionV relativeFrom="page">
                  <wp:posOffset>7466965</wp:posOffset>
                </wp:positionV>
                <wp:extent cx="6647180" cy="0"/>
                <wp:effectExtent l="0" t="0" r="7620" b="25400"/>
                <wp:wrapNone/>
                <wp:docPr id="260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71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z-index:251658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587.95pt" to="559.4pt,587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" strokecolor="#073779 [3204]" strokeweight="1.5pt">
                <v:stroke dashstyle="1 1"/>
                <v:shadow opacity="22938f" mv:blur="38100f" offset="0,2pt"/>
                <w10:wrap anchorx="page" anchory="page"/>
              </v:line>
            </w:pict>
          </mc:Fallback>
        </mc:AlternateContent>
      </w:r>
      <w:r w:rsidR="001A237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3377C7C1" wp14:editId="15370E8F">
                <wp:simplePos x="0" y="0"/>
                <wp:positionH relativeFrom="page">
                  <wp:posOffset>4546600</wp:posOffset>
                </wp:positionH>
                <wp:positionV relativeFrom="page">
                  <wp:posOffset>4269105</wp:posOffset>
                </wp:positionV>
                <wp:extent cx="2233295" cy="502920"/>
                <wp:effectExtent l="0" t="0" r="1905" b="5080"/>
                <wp:wrapTight wrapText="bothSides">
                  <wp:wrapPolygon edited="0">
                    <wp:start x="0" y="0"/>
                    <wp:lineTo x="0" y="20727"/>
                    <wp:lineTo x="21373" y="20727"/>
                    <wp:lineTo x="21373" y="0"/>
                    <wp:lineTo x="0" y="0"/>
                  </wp:wrapPolygon>
                </wp:wrapTight>
                <wp:docPr id="276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2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E1A60D1" w14:textId="77777777" w:rsidR="001F43E1" w:rsidRDefault="001F43E1">
                            <w:pPr>
                              <w:pStyle w:val="Brdtekst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033" type="#_x0000_t202" style="position:absolute;margin-left:358pt;margin-top:336.15pt;width:175.85pt;height:39.6pt;z-index:2516582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" mv:complextextbox="1" filled="f" stroked="f">
                <v:textbox inset="0,0,0,0">
                  <w:txbxContent>
                    <w:p w14:paraId="2E1A60D1" w14:textId="77777777" w:rsidR="001F43E1" w:rsidRDefault="001F43E1">
                      <w:pPr>
                        <w:pStyle w:val="Brdtekst2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A237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7C363673" wp14:editId="6836468F">
                <wp:simplePos x="0" y="0"/>
                <wp:positionH relativeFrom="page">
                  <wp:posOffset>4526280</wp:posOffset>
                </wp:positionH>
                <wp:positionV relativeFrom="page">
                  <wp:posOffset>2180590</wp:posOffset>
                </wp:positionV>
                <wp:extent cx="2377440" cy="282575"/>
                <wp:effectExtent l="0" t="0" r="10160" b="22225"/>
                <wp:wrapTight wrapText="bothSides">
                  <wp:wrapPolygon edited="0">
                    <wp:start x="0" y="0"/>
                    <wp:lineTo x="0" y="21357"/>
                    <wp:lineTo x="21462" y="21357"/>
                    <wp:lineTo x="21462" y="0"/>
                    <wp:lineTo x="0" y="0"/>
                  </wp:wrapPolygon>
                </wp:wrapTight>
                <wp:docPr id="264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13FEEBD" w14:textId="77777777" w:rsidR="001F43E1" w:rsidRDefault="001F43E1">
                            <w:pPr>
                              <w:pStyle w:val="Overskrift3"/>
                            </w:pPr>
                            <w:r>
                              <w:t>Aktiviteter denne måneden:</w:t>
                            </w:r>
                          </w:p>
                          <w:p w14:paraId="5CB6814E" w14:textId="77777777" w:rsidR="001F43E1" w:rsidRDefault="001F43E1">
                            <w:pPr>
                              <w:pStyle w:val="Overskrift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034" type="#_x0000_t202" style="position:absolute;margin-left:356.4pt;margin-top:171.7pt;width:187.2pt;height:22.25pt;z-index:2516582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" filled="f" stroked="f">
                <v:textbox inset="0,0,0,0">
                  <w:txbxContent>
                    <w:p w14:paraId="113FEEBD" w14:textId="77777777" w:rsidR="001F43E1" w:rsidRDefault="001F43E1">
                      <w:pPr>
                        <w:pStyle w:val="Overskrift3"/>
                      </w:pPr>
                      <w:r>
                        <w:t>Aktiviteter denne måneden:</w:t>
                      </w:r>
                    </w:p>
                    <w:p w14:paraId="5CB6814E" w14:textId="77777777" w:rsidR="001F43E1" w:rsidRDefault="001F43E1">
                      <w:pPr>
                        <w:pStyle w:val="Overskrift3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A237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4D1FE3C8" wp14:editId="1F80C6A5">
                <wp:simplePos x="0" y="0"/>
                <wp:positionH relativeFrom="page">
                  <wp:posOffset>546735</wp:posOffset>
                </wp:positionH>
                <wp:positionV relativeFrom="page">
                  <wp:posOffset>1830070</wp:posOffset>
                </wp:positionV>
                <wp:extent cx="3394710" cy="882650"/>
                <wp:effectExtent l="0" t="0" r="8890" b="6350"/>
                <wp:wrapTight wrapText="bothSides">
                  <wp:wrapPolygon edited="0">
                    <wp:start x="0" y="0"/>
                    <wp:lineTo x="0" y="21134"/>
                    <wp:lineTo x="21495" y="21134"/>
                    <wp:lineTo x="21495" y="0"/>
                    <wp:lineTo x="0" y="0"/>
                  </wp:wrapPolygon>
                </wp:wrapTight>
                <wp:docPr id="255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4710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57A3E76" w14:textId="77777777" w:rsidR="001F43E1" w:rsidRDefault="001F43E1" w:rsidP="001A2378">
                            <w:pPr>
                              <w:pStyle w:val="Overskrift1"/>
                              <w:jc w:val="left"/>
                            </w:pPr>
                            <w:r>
                              <w:t>Nyhetsbrev for</w:t>
                            </w:r>
                          </w:p>
                          <w:p w14:paraId="0DBAF010" w14:textId="77777777" w:rsidR="001F43E1" w:rsidRDefault="001F43E1" w:rsidP="001A2378">
                            <w:pPr>
                              <w:pStyle w:val="Overskrift1"/>
                              <w:jc w:val="left"/>
                            </w:pPr>
                            <w:r>
                              <w:t>Hoff jente- og guttekorps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5" type="#_x0000_t202" style="position:absolute;margin-left:43.05pt;margin-top:144.1pt;width:267.3pt;height:69.5pt;z-index:2516582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" filled="f" stroked="f">
                <v:textbox inset="0,0,0,0">
                  <w:txbxContent>
                    <w:p w14:paraId="157A3E76" w14:textId="77777777" w:rsidR="001F43E1" w:rsidRDefault="001F43E1" w:rsidP="001A2378">
                      <w:pPr>
                        <w:pStyle w:val="Overskrift1"/>
                        <w:jc w:val="left"/>
                      </w:pPr>
                      <w:r>
                        <w:t>Nyhetsbrev for</w:t>
                      </w:r>
                    </w:p>
                    <w:p w14:paraId="0DBAF010" w14:textId="77777777" w:rsidR="001F43E1" w:rsidRDefault="001F43E1" w:rsidP="001A2378">
                      <w:pPr>
                        <w:pStyle w:val="Overskrift1"/>
                        <w:jc w:val="left"/>
                      </w:pPr>
                      <w:r>
                        <w:t>Hoff jente- og guttekorps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A237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3E9A98DC" wp14:editId="191E2A2F">
                <wp:simplePos x="0" y="0"/>
                <wp:positionH relativeFrom="page">
                  <wp:posOffset>457200</wp:posOffset>
                </wp:positionH>
                <wp:positionV relativeFrom="page">
                  <wp:posOffset>1671320</wp:posOffset>
                </wp:positionV>
                <wp:extent cx="6647688" cy="0"/>
                <wp:effectExtent l="0" t="19050" r="1270" b="19050"/>
                <wp:wrapNone/>
                <wp:docPr id="25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7688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style="position:absolute;z-index:251658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131.6pt" to="559.45pt,131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" strokecolor="#62bce9 [3214]" strokeweight="3pt">
                <v:shadow opacity="22938f" mv:blur="38100f" offset="0,2pt"/>
                <w10:wrap anchorx="page" anchory="page"/>
              </v:line>
            </w:pict>
          </mc:Fallback>
        </mc:AlternateContent>
      </w:r>
      <w:r w:rsidR="001A237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77B3A36D" wp14:editId="41EF75C4">
                <wp:simplePos x="0" y="0"/>
                <wp:positionH relativeFrom="margin">
                  <wp:align>center</wp:align>
                </wp:positionH>
                <wp:positionV relativeFrom="page">
                  <wp:posOffset>730250</wp:posOffset>
                </wp:positionV>
                <wp:extent cx="6858000" cy="960120"/>
                <wp:effectExtent l="0" t="0" r="0" b="5080"/>
                <wp:wrapTight wrapText="bothSides">
                  <wp:wrapPolygon edited="0">
                    <wp:start x="0" y="0"/>
                    <wp:lineTo x="0" y="21143"/>
                    <wp:lineTo x="21520" y="21143"/>
                    <wp:lineTo x="21520" y="0"/>
                    <wp:lineTo x="0" y="0"/>
                  </wp:wrapPolygon>
                </wp:wrapTight>
                <wp:docPr id="258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96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F28FAB7" w14:textId="77777777" w:rsidR="001F43E1" w:rsidRDefault="001F43E1">
                            <w:pPr>
                              <w:pStyle w:val="Tittel"/>
                            </w:pPr>
                            <w:r>
                              <w:t>mars 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036" type="#_x0000_t202" style="position:absolute;margin-left:0;margin-top:57.5pt;width:540pt;height:75.6pt;z-index:25165826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" filled="f" stroked="f">
                <v:textbox inset="0,0,0,0">
                  <w:txbxContent>
                    <w:p w14:paraId="7F28FAB7" w14:textId="77777777" w:rsidR="001F43E1" w:rsidRDefault="001F43E1">
                      <w:pPr>
                        <w:pStyle w:val="Tittel"/>
                      </w:pPr>
                      <w:r>
                        <w:t>mars 2014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1A2378">
        <w:br w:type="page"/>
      </w: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7524" behindDoc="0" locked="0" layoutInCell="1" allowOverlap="1" wp14:anchorId="54D64098" wp14:editId="4B05668C">
                <wp:simplePos x="0" y="0"/>
                <wp:positionH relativeFrom="page">
                  <wp:posOffset>812800</wp:posOffset>
                </wp:positionH>
                <wp:positionV relativeFrom="page">
                  <wp:posOffset>1167765</wp:posOffset>
                </wp:positionV>
                <wp:extent cx="2193290" cy="440055"/>
                <wp:effectExtent l="0" t="0" r="16510" b="17145"/>
                <wp:wrapThrough wrapText="bothSides">
                  <wp:wrapPolygon edited="0">
                    <wp:start x="0" y="0"/>
                    <wp:lineTo x="0" y="21195"/>
                    <wp:lineTo x="21512" y="21195"/>
                    <wp:lineTo x="21512" y="0"/>
                    <wp:lineTo x="0" y="0"/>
                  </wp:wrapPolygon>
                </wp:wrapThrough>
                <wp:docPr id="295" name="Tekstboks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3290" cy="440055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373FF" w14:textId="2C6E1EFE" w:rsidR="001F43E1" w:rsidRPr="00A6467E" w:rsidRDefault="001F43E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6467E">
                              <w:rPr>
                                <w:sz w:val="36"/>
                                <w:szCs w:val="36"/>
                              </w:rPr>
                              <w:t>Korpstur til Galway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95" o:spid="_x0000_s1037" type="#_x0000_t202" style="position:absolute;margin-left:64pt;margin-top:91.95pt;width:172.7pt;height:34.65pt;z-index:2516675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" mv:complextextbox="1" fillcolor="white [3201]" strokecolor="black [3200]" strokeweight="2pt">
                <v:textbox>
                  <w:txbxContent>
                    <w:p w14:paraId="4CA373FF" w14:textId="2C6E1EFE" w:rsidR="001F43E1" w:rsidRPr="00A6467E" w:rsidRDefault="001F43E1">
                      <w:pPr>
                        <w:rPr>
                          <w:sz w:val="36"/>
                          <w:szCs w:val="36"/>
                        </w:rPr>
                      </w:pPr>
                      <w:r w:rsidRPr="00A6467E">
                        <w:rPr>
                          <w:sz w:val="36"/>
                          <w:szCs w:val="36"/>
                        </w:rPr>
                        <w:t>Korpstur til Galway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F43E1">
        <w:rPr>
          <w:noProof/>
          <w:lang w:val="en-US"/>
        </w:rPr>
        <w:drawing>
          <wp:anchor distT="0" distB="0" distL="114300" distR="114300" simplePos="0" relativeHeight="251677764" behindDoc="0" locked="0" layoutInCell="1" allowOverlap="1" wp14:anchorId="37E21AFB" wp14:editId="6F811904">
            <wp:simplePos x="0" y="0"/>
            <wp:positionH relativeFrom="page">
              <wp:posOffset>4140200</wp:posOffset>
            </wp:positionH>
            <wp:positionV relativeFrom="page">
              <wp:posOffset>6671310</wp:posOffset>
            </wp:positionV>
            <wp:extent cx="2844165" cy="1100455"/>
            <wp:effectExtent l="0" t="254000" r="0" b="220345"/>
            <wp:wrapThrough wrapText="bothSides">
              <wp:wrapPolygon edited="0">
                <wp:start x="5203" y="26586"/>
                <wp:lineTo x="12341" y="25588"/>
                <wp:lineTo x="16392" y="22597"/>
                <wp:lineTo x="16392" y="17113"/>
                <wp:lineTo x="17549" y="9635"/>
                <wp:lineTo x="18128" y="-3826"/>
                <wp:lineTo x="16392" y="-3826"/>
                <wp:lineTo x="16199" y="-2829"/>
                <wp:lineTo x="7518" y="1658"/>
                <wp:lineTo x="2503" y="9136"/>
                <wp:lineTo x="2117" y="17612"/>
                <wp:lineTo x="2889" y="17612"/>
                <wp:lineTo x="2889" y="25588"/>
                <wp:lineTo x="4239" y="26586"/>
                <wp:lineTo x="5203" y="26586"/>
              </wp:wrapPolygon>
            </wp:wrapThrough>
            <wp:docPr id="17" name="Bilde 17" descr="Macintosh HD:Applications:Microsoft Office 2011:Office:Media:Utklipp: Business.localized:200128087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cintosh HD:Applications:Microsoft Office 2011:Office:Media:Utklipp: Business.localized:200128087-00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844165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perspectiveContrastingRightFacing"/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B8E">
        <w:rPr>
          <w:noProof/>
          <w:lang w:val="en-US"/>
        </w:rPr>
        <w:drawing>
          <wp:anchor distT="0" distB="0" distL="114300" distR="114300" simplePos="0" relativeHeight="251676740" behindDoc="0" locked="0" layoutInCell="1" allowOverlap="1" wp14:anchorId="3E4E9FF5" wp14:editId="606E9E05">
            <wp:simplePos x="0" y="0"/>
            <wp:positionH relativeFrom="page">
              <wp:posOffset>3868420</wp:posOffset>
            </wp:positionH>
            <wp:positionV relativeFrom="page">
              <wp:posOffset>7651750</wp:posOffset>
            </wp:positionV>
            <wp:extent cx="3115945" cy="2035175"/>
            <wp:effectExtent l="0" t="0" r="8255" b="0"/>
            <wp:wrapThrough wrapText="bothSides">
              <wp:wrapPolygon edited="0">
                <wp:start x="0" y="0"/>
                <wp:lineTo x="0" y="21297"/>
                <wp:lineTo x="21481" y="21297"/>
                <wp:lineTo x="21481" y="0"/>
                <wp:lineTo x="0" y="0"/>
              </wp:wrapPolygon>
            </wp:wrapThrough>
            <wp:docPr id="304" name="Bild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ppemarked i Totenhalle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945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747">
        <w:rPr>
          <w:noProof/>
          <w:lang w:val="en-US"/>
        </w:rPr>
        <mc:AlternateContent>
          <mc:Choice Requires="wpg">
            <w:drawing>
              <wp:anchor distT="0" distB="0" distL="114300" distR="114300" simplePos="1" relativeHeight="251673668" behindDoc="0" locked="0" layoutInCell="1" allowOverlap="1" wp14:anchorId="06E49CEE" wp14:editId="0E3C394D">
                <wp:simplePos x="575310" y="5655310"/>
                <wp:positionH relativeFrom="page">
                  <wp:posOffset>575310</wp:posOffset>
                </wp:positionH>
                <wp:positionV relativeFrom="page">
                  <wp:posOffset>5655310</wp:posOffset>
                </wp:positionV>
                <wp:extent cx="6409690" cy="1337310"/>
                <wp:effectExtent l="0" t="0" r="16510" b="34290"/>
                <wp:wrapThrough wrapText="bothSides">
                  <wp:wrapPolygon edited="0">
                    <wp:start x="0" y="0"/>
                    <wp:lineTo x="0" y="21744"/>
                    <wp:lineTo x="21570" y="21744"/>
                    <wp:lineTo x="21570" y="0"/>
                    <wp:lineTo x="0" y="0"/>
                  </wp:wrapPolygon>
                </wp:wrapThrough>
                <wp:docPr id="16" name="Grup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9690" cy="1337310"/>
                          <a:chOff x="0" y="0"/>
                          <a:chExt cx="6409690" cy="133731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301" name="Tekstboks 301"/>
                        <wps:cNvSpPr txBox="1"/>
                        <wps:spPr>
                          <a:xfrm>
                            <a:off x="0" y="0"/>
                            <a:ext cx="6409690" cy="133731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kstboks 15"/>
                        <wps:cNvSpPr txBox="1"/>
                        <wps:spPr>
                          <a:xfrm>
                            <a:off x="104140" y="58420"/>
                            <a:ext cx="6201410" cy="30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43565E7A" w14:textId="77777777" w:rsidR="001F43E1" w:rsidRDefault="001F43E1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e 16" o:spid="_x0000_s1038" style="position:absolute;margin-left:45.3pt;margin-top:445.3pt;width:504.7pt;height:105.3pt;z-index:251673668;mso-position-horizontal-relative:page;mso-position-vertical-relative:page" coordsize="6409690,13373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" mv:complextextbox="1">
                <v:shape id="Tekstboks 301" o:spid="_x0000_s1039" type="#_x0000_t202" style="position:absolute;width:6409690;height:13373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LkdCwgAA&#10;ANwAAAAPAAAAZHJzL2Rvd25yZXYueG1sRI9Bi8IwFITvC/6H8ARva6KCq9UoUhCFPWndPT+aZ1ts&#10;XkoTtf33G0HY4zAz3zDrbWdr8aDWV441TMYKBHHuTMWFhku2/1yA8AHZYO2YNPTkYbsZfKwxMe7J&#10;J3qcQyEihH2CGsoQmkRKn5dk0Y9dQxy9q2sthijbQpoWnxFuazlVai4tVhwXSmwoLSm/ne9WQ5be&#10;Dz2qr29aYp9ef31+cT8LrUfDbrcCEagL/+F3+2g0zNQEXmfiEZCb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cuR0LCAAAA3AAAAA8AAAAAAAAAAAAAAAAAlwIAAGRycy9kb3du&#10;cmV2LnhtbFBLBQYAAAAABAAEAPUAAACGAwAAAAA=&#10;" mv:complextextbox="1" fillcolor="#62bce9 [3214]" strokecolor="black [3200]" strokeweight="2pt"/>
                <v:shape id="Tekstboks 15" o:spid="_x0000_s1040" type="#_x0000_t202" style="position:absolute;left:104140;top:58420;width:6201410;height:306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TgEvwQAA&#10;ANsAAAAPAAAAZHJzL2Rvd25yZXYueG1sRE9Ni8IwEL0v+B/CCN7W1AVl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U4BL8EAAADbAAAADwAAAAAAAAAAAAAAAACXAgAAZHJzL2Rvd25y&#10;ZXYueG1sUEsFBgAAAAAEAAQA9QAAAIUDAAAAAA==&#10;" filled="f" stroked="f">
                  <v:textbox inset="0,0,0,0">
                    <w:txbxContent>
                      <w:p w14:paraId="43565E7A" w14:textId="77777777" w:rsidR="001F43E1" w:rsidRDefault="001F43E1"/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AE4AB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716" behindDoc="0" locked="0" layoutInCell="1" allowOverlap="1" wp14:anchorId="7B3B84C1" wp14:editId="6691B8D1">
                <wp:simplePos x="0" y="0"/>
                <wp:positionH relativeFrom="page">
                  <wp:posOffset>711200</wp:posOffset>
                </wp:positionH>
                <wp:positionV relativeFrom="page">
                  <wp:posOffset>7222067</wp:posOffset>
                </wp:positionV>
                <wp:extent cx="2971800" cy="2556933"/>
                <wp:effectExtent l="0" t="0" r="0" b="8890"/>
                <wp:wrapThrough wrapText="bothSides">
                  <wp:wrapPolygon edited="0">
                    <wp:start x="185" y="0"/>
                    <wp:lineTo x="185" y="21461"/>
                    <wp:lineTo x="21231" y="21461"/>
                    <wp:lineTo x="21231" y="0"/>
                    <wp:lineTo x="185" y="0"/>
                  </wp:wrapPolygon>
                </wp:wrapThrough>
                <wp:docPr id="303" name="Tekstbok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5569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DBC106" w14:textId="4FB8EBB0" w:rsidR="001F43E1" w:rsidRDefault="001F43E1">
                            <w:r>
                              <w:t xml:space="preserve">Hvert år arrangerer korpset loppemarked i samarbeid med </w:t>
                            </w:r>
                            <w:proofErr w:type="spellStart"/>
                            <w:r>
                              <w:t>KBN</w:t>
                            </w:r>
                            <w:proofErr w:type="spellEnd"/>
                            <w:r>
                              <w:t xml:space="preserve"> skolekorps. Dette er den største dugnaden vi har i året, men den gir også gode inntekter. I fjor solgte korpsene lopper for til sammen 165.000,- kroner!</w:t>
                            </w:r>
                          </w:p>
                          <w:p w14:paraId="5DDE33F3" w14:textId="1C993C6E" w:rsidR="001F43E1" w:rsidRDefault="001F43E1">
                            <w:r>
                              <w:t xml:space="preserve">Vi i styret ser fram til ei arbeidsom og innholdsrik helg og håper vi har alle foreldrene med til å dra lasset for å få et vellykket arrangement. </w:t>
                            </w:r>
                          </w:p>
                          <w:p w14:paraId="551B8A66" w14:textId="3DB0057A" w:rsidR="001F43E1" w:rsidRDefault="001F43E1">
                            <w:r>
                              <w:t>Det vil bli delt ut dugnadslister til musikantene ganske snart.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303" o:spid="_x0000_s1041" type="#_x0000_t202" style="position:absolute;margin-left:56pt;margin-top:568.65pt;width:234pt;height:201.35pt;z-index:2516757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" mv:complextextbox="1" filled="f" stroked="f">
                <v:textbox>
                  <w:txbxContent>
                    <w:p w14:paraId="6EDBC106" w14:textId="4FB8EBB0" w:rsidR="001F43E1" w:rsidRDefault="001F43E1">
                      <w:r>
                        <w:t xml:space="preserve">Hvert år arrangerer korpset loppemarked i samarbeid med </w:t>
                      </w:r>
                      <w:proofErr w:type="spellStart"/>
                      <w:r>
                        <w:t>KBN</w:t>
                      </w:r>
                      <w:proofErr w:type="spellEnd"/>
                      <w:r>
                        <w:t xml:space="preserve"> skolekorps. Dette er den største dugnaden vi har i året, men den gir også gode inntekter. I fjor solgte korpsene lopper for til sammen 165.000,- kroner!</w:t>
                      </w:r>
                    </w:p>
                    <w:p w14:paraId="5DDE33F3" w14:textId="1C993C6E" w:rsidR="001F43E1" w:rsidRDefault="001F43E1">
                      <w:r>
                        <w:t xml:space="preserve">Vi i styret ser fram til ei arbeidsom og innholdsrik helg og håper vi har alle foreldrene med til å dra lasset for å få et vellykket arrangement. </w:t>
                      </w:r>
                    </w:p>
                    <w:p w14:paraId="551B8A66" w14:textId="3DB0057A" w:rsidR="001F43E1" w:rsidRDefault="001F43E1">
                      <w:r>
                        <w:t>Det vil bli delt ut dugnadslister til musikantene ganske snart.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B491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92" behindDoc="0" locked="0" layoutInCell="1" allowOverlap="1" wp14:anchorId="79C55373" wp14:editId="78F55EC3">
                <wp:simplePos x="0" y="0"/>
                <wp:positionH relativeFrom="page">
                  <wp:posOffset>998855</wp:posOffset>
                </wp:positionH>
                <wp:positionV relativeFrom="page">
                  <wp:posOffset>5969000</wp:posOffset>
                </wp:positionV>
                <wp:extent cx="5520266" cy="448733"/>
                <wp:effectExtent l="0" t="0" r="17145" b="34290"/>
                <wp:wrapThrough wrapText="bothSides">
                  <wp:wrapPolygon edited="0">
                    <wp:start x="0" y="0"/>
                    <wp:lineTo x="0" y="22028"/>
                    <wp:lineTo x="21568" y="22028"/>
                    <wp:lineTo x="21568" y="0"/>
                    <wp:lineTo x="0" y="0"/>
                  </wp:wrapPolygon>
                </wp:wrapThrough>
                <wp:docPr id="302" name="Tekstboks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0266" cy="44873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395389" w14:textId="7718C8CF" w:rsidR="001F43E1" w:rsidRPr="009B4919" w:rsidRDefault="001F43E1" w:rsidP="009B4919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B4919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Loppemarked 25. – 27.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a</w:t>
                            </w:r>
                            <w:r w:rsidRPr="009B4919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pril i Totenhallen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302" o:spid="_x0000_s1042" type="#_x0000_t202" style="position:absolute;margin-left:78.65pt;margin-top:470pt;width:434.65pt;height:35.35pt;z-index:2516746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" mv:complextextbox="1" fillcolor="#073779 [3204]" strokecolor="black [3200]" strokeweight="2pt">
                <v:textbox>
                  <w:txbxContent>
                    <w:p w14:paraId="28395389" w14:textId="7718C8CF" w:rsidR="001F43E1" w:rsidRPr="009B4919" w:rsidRDefault="001F43E1" w:rsidP="009B4919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9B4919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Loppemarked 25. – 27.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a</w:t>
                      </w:r>
                      <w:r w:rsidRPr="009B4919">
                        <w:rPr>
                          <w:color w:val="FFFFFF" w:themeColor="background1"/>
                          <w:sz w:val="40"/>
                          <w:szCs w:val="40"/>
                        </w:rPr>
                        <w:t>pril i Totenhallen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570A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644" behindDoc="0" locked="0" layoutInCell="1" allowOverlap="1" wp14:anchorId="56237945" wp14:editId="55CA38D6">
                <wp:simplePos x="0" y="0"/>
                <wp:positionH relativeFrom="page">
                  <wp:posOffset>3591560</wp:posOffset>
                </wp:positionH>
                <wp:positionV relativeFrom="page">
                  <wp:posOffset>3547110</wp:posOffset>
                </wp:positionV>
                <wp:extent cx="3340100" cy="1796415"/>
                <wp:effectExtent l="0" t="0" r="0" b="6985"/>
                <wp:wrapThrough wrapText="bothSides">
                  <wp:wrapPolygon edited="0">
                    <wp:start x="164" y="0"/>
                    <wp:lineTo x="164" y="21379"/>
                    <wp:lineTo x="21189" y="21379"/>
                    <wp:lineTo x="21189" y="0"/>
                    <wp:lineTo x="164" y="0"/>
                  </wp:wrapPolygon>
                </wp:wrapThrough>
                <wp:docPr id="300" name="Tekstboks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0" cy="179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99374A" w14:textId="4E7E1AB3" w:rsidR="001F43E1" w:rsidRDefault="001F43E1">
                            <w:r>
                              <w:t>I år reiser Hoff jente- og guttekorps på tur til Galway på vestkysten av Irland. Hvert tredje år tar nemlig hovedkorpset turen utenlands for å spille for nytt publikum og se nye steder. Turkomiteen består av David, Terje, Annika, Karen, Tonje og Urd. De jobber i disse dager med å sy sammen en flott tur, som sikkert kommer til å gi mange gode korpsminner.</w:t>
                            </w:r>
                          </w:p>
                          <w:p w14:paraId="751A2142" w14:textId="49F342E8" w:rsidR="001F43E1" w:rsidRDefault="001F43E1">
                            <w:r>
                              <w:t>Mer info kommer på hjemmesida.</w:t>
                            </w:r>
                          </w:p>
                          <w:p w14:paraId="6C5BA79B" w14:textId="77777777" w:rsidR="001F43E1" w:rsidRDefault="001F43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300" o:spid="_x0000_s1043" type="#_x0000_t202" style="position:absolute;margin-left:282.8pt;margin-top:279.3pt;width:263pt;height:141.45pt;z-index:2516726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" mv:complextextbox="1" filled="f" stroked="f">
                <v:textbox>
                  <w:txbxContent>
                    <w:p w14:paraId="7A99374A" w14:textId="4E7E1AB3" w:rsidR="001F43E1" w:rsidRDefault="001F43E1">
                      <w:r>
                        <w:t>I år reiser Hoff jente- og guttekorps på tur til Galway på vestkysten av Irland. Hvert tredje år tar nemlig hovedkorpset turen utenlands for å spille for nytt publikum og se nye steder. Turkomiteen består av David, Terje, Annika, Karen, Tonje og Urd. De jobber i disse dager med å sy sammen en flott tur, som sikkert kommer til å gi mange gode korpsminner.</w:t>
                      </w:r>
                    </w:p>
                    <w:p w14:paraId="751A2142" w14:textId="49F342E8" w:rsidR="001F43E1" w:rsidRDefault="001F43E1">
                      <w:r>
                        <w:t>Mer info kommer på hjemmesida.</w:t>
                      </w:r>
                    </w:p>
                    <w:p w14:paraId="6C5BA79B" w14:textId="77777777" w:rsidR="001F43E1" w:rsidRDefault="001F43E1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570A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620" behindDoc="0" locked="0" layoutInCell="1" allowOverlap="1" wp14:anchorId="49C78608" wp14:editId="0CAC21CA">
                <wp:simplePos x="0" y="0"/>
                <wp:positionH relativeFrom="page">
                  <wp:posOffset>812800</wp:posOffset>
                </wp:positionH>
                <wp:positionV relativeFrom="page">
                  <wp:posOffset>2429510</wp:posOffset>
                </wp:positionV>
                <wp:extent cx="2193290" cy="389890"/>
                <wp:effectExtent l="0" t="0" r="16510" b="16510"/>
                <wp:wrapThrough wrapText="bothSides">
                  <wp:wrapPolygon edited="0">
                    <wp:start x="0" y="0"/>
                    <wp:lineTo x="0" y="21107"/>
                    <wp:lineTo x="21512" y="21107"/>
                    <wp:lineTo x="21512" y="0"/>
                    <wp:lineTo x="0" y="0"/>
                  </wp:wrapPolygon>
                </wp:wrapThrough>
                <wp:docPr id="299" name="Tekstboks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3290" cy="389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7CD34" w14:textId="31591274" w:rsidR="001F43E1" w:rsidRPr="000570A4" w:rsidRDefault="001F43E1" w:rsidP="000570A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1. til 6. Juli 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99" o:spid="_x0000_s1044" type="#_x0000_t202" style="position:absolute;margin-left:64pt;margin-top:191.3pt;width:172.7pt;height:30.7pt;z-index:25167162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" mv:complextextbox="1" fillcolor="white [3212]" strokecolor="black [3200]" strokeweight="2pt">
                <v:textbox>
                  <w:txbxContent>
                    <w:p w14:paraId="3C87CD34" w14:textId="31591274" w:rsidR="001F43E1" w:rsidRPr="000570A4" w:rsidRDefault="001F43E1" w:rsidP="000570A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1. til 6. Juli 2014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A1747">
        <w:rPr>
          <w:noProof/>
          <w:lang w:val="en-US"/>
        </w:rPr>
        <mc:AlternateContent>
          <mc:Choice Requires="wpg">
            <w:drawing>
              <wp:anchor distT="0" distB="0" distL="114300" distR="114300" simplePos="1" relativeHeight="251670596" behindDoc="0" locked="0" layoutInCell="1" allowOverlap="1" wp14:anchorId="49B34EB0" wp14:editId="41E5B1FF">
                <wp:simplePos x="575310" y="2192655"/>
                <wp:positionH relativeFrom="page">
                  <wp:posOffset>575310</wp:posOffset>
                </wp:positionH>
                <wp:positionV relativeFrom="page">
                  <wp:posOffset>2192655</wp:posOffset>
                </wp:positionV>
                <wp:extent cx="2625090" cy="939800"/>
                <wp:effectExtent l="0" t="0" r="16510" b="25400"/>
                <wp:wrapThrough wrapText="bothSides">
                  <wp:wrapPolygon edited="0">
                    <wp:start x="0" y="0"/>
                    <wp:lineTo x="0" y="21600"/>
                    <wp:lineTo x="21527" y="21600"/>
                    <wp:lineTo x="21527" y="0"/>
                    <wp:lineTo x="0" y="0"/>
                  </wp:wrapPolygon>
                </wp:wrapThrough>
                <wp:docPr id="14" name="Grup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5090" cy="939800"/>
                          <a:chOff x="0" y="0"/>
                          <a:chExt cx="2625090" cy="9398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298" name="Tekstboks 298"/>
                        <wps:cNvSpPr txBox="1"/>
                        <wps:spPr>
                          <a:xfrm>
                            <a:off x="0" y="0"/>
                            <a:ext cx="2625090" cy="939800"/>
                          </a:xfrm>
                          <a:prstGeom prst="rect">
                            <a:avLst/>
                          </a:prstGeom>
                          <a:solidFill>
                            <a:srgbClr val="073779"/>
                          </a:solidFill>
                          <a:ln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kstboks 8"/>
                        <wps:cNvSpPr txBox="1"/>
                        <wps:spPr>
                          <a:xfrm>
                            <a:off x="104140" y="58420"/>
                            <a:ext cx="19050" cy="30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0B2D32E5" w14:textId="77777777" w:rsidR="001F43E1" w:rsidRDefault="001F43E1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e 14" o:spid="_x0000_s1045" style="position:absolute;margin-left:45.3pt;margin-top:172.65pt;width:206.7pt;height:74pt;z-index:251670596;mso-position-horizontal-relative:page;mso-position-vertical-relative:page" coordsize="2625090,939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" mv:complextextbox="1">
                <v:shape id="Tekstboks 298" o:spid="_x0000_s1046" type="#_x0000_t202" style="position:absolute;width:2625090;height:939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GIekwwAA&#10;ANwAAAAPAAAAZHJzL2Rvd25yZXYueG1sRE+7asMwFN0L+QdxA90aOR6K60Y2pXGhFDrkNXS7WDe2&#10;sXVlLPnRfH00FDoeznuXL6YTEw2usaxgu4lAEJdWN1wpOJ8+nhIQziNr7CyTgl9ykGerhx2m2s58&#10;oOnoKxFC2KWooPa+T6V0ZU0G3cb2xIG72sGgD3CopB5wDuGmk3EUPUuDDYeGGnt6r6lsj6NRcDHj&#10;wd18sXzHxf76M33NbXKelXpcL2+vIDwt/l/85/7UCuKXsDacCUdAZn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GIekwwAAANwAAAAPAAAAAAAAAAAAAAAAAJcCAABkcnMvZG93&#10;bnJldi54bWxQSwUGAAAAAAQABAD1AAAAhwMAAAAA&#10;" mv:complextextbox="1" fillcolor="#073779" strokecolor="black [3200]" strokeweight="2pt"/>
                <v:shape id="Tekstboks 8" o:spid="_x0000_s1047" type="#_x0000_t202" style="position:absolute;left:104140;top:58420;width:19050;height:306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qCxvwAA&#10;ANoAAAAPAAAAZHJzL2Rvd25yZXYueG1sRE9Ni8IwEL0L/ocwgjeb7h5Eu0aRxQVBWKz14HG2Gdtg&#10;M6lN1O6/NwfB4+N9L1a9bcSdOm8cK/hIUhDEpdOGKwXH4mcyA+EDssbGMSn4Jw+r5XCwwEy7B+d0&#10;P4RKxBD2GSqoQ2gzKX1Zk0WfuJY4cmfXWQwRdpXUHT5iuG3kZ5pOpUXDsaHGlr5rKi+Hm1WwPnG+&#10;Mdffv31+zk1RzFPeTS9KjUf9+gtEoD68xS/3ViuIW+OVeAPk8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moLG/AAAA2gAAAA8AAAAAAAAAAAAAAAAAlwIAAGRycy9kb3ducmV2&#10;LnhtbFBLBQYAAAAABAAEAPUAAACDAwAAAAA=&#10;" filled="f" stroked="f">
                  <v:textbox inset="0,0,0,0">
                    <w:txbxContent>
                      <w:p w14:paraId="0B2D32E5" w14:textId="77777777" w:rsidR="001F43E1" w:rsidRDefault="001F43E1"/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0570A4">
        <w:rPr>
          <w:noProof/>
          <w:lang w:val="en-US"/>
        </w:rPr>
        <w:drawing>
          <wp:anchor distT="0" distB="0" distL="114300" distR="114300" simplePos="0" relativeHeight="251668548" behindDoc="0" locked="0" layoutInCell="1" allowOverlap="1" wp14:anchorId="6FFDC444" wp14:editId="57B0FE34">
            <wp:simplePos x="0" y="0"/>
            <wp:positionH relativeFrom="page">
              <wp:posOffset>3591560</wp:posOffset>
            </wp:positionH>
            <wp:positionV relativeFrom="page">
              <wp:posOffset>871855</wp:posOffset>
            </wp:positionV>
            <wp:extent cx="3340100" cy="2504440"/>
            <wp:effectExtent l="0" t="0" r="12700" b="10160"/>
            <wp:wrapThrough wrapText="bothSides">
              <wp:wrapPolygon edited="0">
                <wp:start x="0" y="0"/>
                <wp:lineTo x="0" y="21469"/>
                <wp:lineTo x="21518" y="21469"/>
                <wp:lineTo x="21518" y="0"/>
                <wp:lineTo x="0" y="0"/>
              </wp:wrapPolygon>
            </wp:wrapThrough>
            <wp:docPr id="296" name="Bild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way-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0A4">
        <w:rPr>
          <w:noProof/>
          <w:lang w:val="en-US"/>
        </w:rPr>
        <w:drawing>
          <wp:anchor distT="0" distB="0" distL="114300" distR="114300" simplePos="0" relativeHeight="251669572" behindDoc="0" locked="0" layoutInCell="1" allowOverlap="1" wp14:anchorId="5B42B488" wp14:editId="22117F32">
            <wp:simplePos x="0" y="0"/>
            <wp:positionH relativeFrom="page">
              <wp:posOffset>575310</wp:posOffset>
            </wp:positionH>
            <wp:positionV relativeFrom="page">
              <wp:posOffset>3376295</wp:posOffset>
            </wp:positionV>
            <wp:extent cx="2625090" cy="1967865"/>
            <wp:effectExtent l="0" t="0" r="0" b="0"/>
            <wp:wrapThrough wrapText="bothSides">
              <wp:wrapPolygon edited="0">
                <wp:start x="0" y="0"/>
                <wp:lineTo x="0" y="21189"/>
                <wp:lineTo x="21318" y="21189"/>
                <wp:lineTo x="21318" y="0"/>
                <wp:lineTo x="0" y="0"/>
              </wp:wrapPolygon>
            </wp:wrapThrough>
            <wp:docPr id="297" name="Bild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way-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747">
        <w:rPr>
          <w:noProof/>
          <w:lang w:val="en-US"/>
        </w:rPr>
        <mc:AlternateContent>
          <mc:Choice Requires="wpg">
            <w:drawing>
              <wp:anchor distT="0" distB="0" distL="114300" distR="114300" simplePos="1" relativeHeight="251666500" behindDoc="0" locked="0" layoutInCell="1" allowOverlap="1" wp14:anchorId="7A04C4B1" wp14:editId="55071DDA">
                <wp:simplePos x="575310" y="871855"/>
                <wp:positionH relativeFrom="page">
                  <wp:posOffset>575310</wp:posOffset>
                </wp:positionH>
                <wp:positionV relativeFrom="page">
                  <wp:posOffset>871855</wp:posOffset>
                </wp:positionV>
                <wp:extent cx="2625090" cy="1092412"/>
                <wp:effectExtent l="0" t="0" r="16510" b="25400"/>
                <wp:wrapThrough wrapText="bothSides">
                  <wp:wrapPolygon edited="0">
                    <wp:start x="0" y="0"/>
                    <wp:lineTo x="0" y="21600"/>
                    <wp:lineTo x="21527" y="21600"/>
                    <wp:lineTo x="21527" y="0"/>
                    <wp:lineTo x="0" y="0"/>
                  </wp:wrapPolygon>
                </wp:wrapThrough>
                <wp:docPr id="4" name="Grup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5090" cy="1092412"/>
                          <a:chOff x="0" y="0"/>
                          <a:chExt cx="2625090" cy="1092412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294" name="Tekstboks 294"/>
                        <wps:cNvSpPr txBox="1"/>
                        <wps:spPr>
                          <a:xfrm>
                            <a:off x="0" y="0"/>
                            <a:ext cx="2625090" cy="1092412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kstboks 3"/>
                        <wps:cNvSpPr txBox="1"/>
                        <wps:spPr>
                          <a:xfrm>
                            <a:off x="104140" y="58420"/>
                            <a:ext cx="2416810" cy="30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624F19C6" w14:textId="77777777" w:rsidR="001F43E1" w:rsidRDefault="001F43E1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e 4" o:spid="_x0000_s1048" style="position:absolute;margin-left:45.3pt;margin-top:68.65pt;width:206.7pt;height:86pt;z-index:251666500;mso-position-horizontal-relative:page;mso-position-vertical-relative:page" coordsize="2625090,10924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" mv:complextextbox="1">
                <v:shape id="Tekstboks 294" o:spid="_x0000_s1049" type="#_x0000_t202" style="position:absolute;width:2625090;height:10924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7iIBxQAA&#10;ANwAAAAPAAAAZHJzL2Rvd25yZXYueG1sRI9La8MwEITvhf4HsYXeGrmhKY0TJZRAaF495EWui7W1&#10;Ta2VY21j599HhUKPw8x8w4ynnavUhZpQejbw3EtAEWfelpwbOOznT2+ggiBbrDyTgSsFmE7u78aY&#10;Wt/yli47yVWEcEjRQCFSp1qHrCCHoedr4uh9+cahRNnk2jbYRrirdD9JXrXDkuNCgTXNCsq+dz/O&#10;wAn32XJ93nxKu+oGiw+i41zImMeH7n0ESqiT//Bfe2EN9Icv8HsmHgE9u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zuIgHFAAAA3AAAAA8AAAAAAAAAAAAAAAAAlwIAAGRycy9k&#10;b3ducmV2LnhtbFBLBQYAAAAABAAEAPUAAACJAwAAAAA=&#10;" mv:complextextbox="1" fillcolor="#073779 [3204]" strokecolor="black [3200]" strokeweight="2pt"/>
                <v:shape id="Tekstboks 3" o:spid="_x0000_s1050" type="#_x0000_t202" style="position:absolute;left:104140;top:58420;width:2416810;height:306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wjLAwwAA&#10;ANoAAAAPAAAAZHJzL2Rvd25yZXYueG1sRI9Ba8JAFITvBf/D8gRvdWMF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wjLAwwAAANoAAAAPAAAAAAAAAAAAAAAAAJcCAABkcnMvZG93&#10;bnJldi54bWxQSwUGAAAAAAQABAD1AAAAhwMAAAAA&#10;" filled="f" stroked="f">
                  <v:textbox inset="0,0,0,0">
                    <w:txbxContent>
                      <w:p w14:paraId="624F19C6" w14:textId="77777777" w:rsidR="001F43E1" w:rsidRDefault="001F43E1"/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A6467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76" behindDoc="0" locked="0" layoutInCell="1" allowOverlap="1" wp14:anchorId="073FA989" wp14:editId="20391DC5">
                <wp:simplePos x="0" y="0"/>
                <wp:positionH relativeFrom="page">
                  <wp:posOffset>812800</wp:posOffset>
                </wp:positionH>
                <wp:positionV relativeFrom="page">
                  <wp:posOffset>1108710</wp:posOffset>
                </wp:positionV>
                <wp:extent cx="1938655" cy="363855"/>
                <wp:effectExtent l="0" t="0" r="0" b="0"/>
                <wp:wrapThrough wrapText="bothSides">
                  <wp:wrapPolygon edited="0">
                    <wp:start x="283" y="0"/>
                    <wp:lineTo x="283" y="19602"/>
                    <wp:lineTo x="20942" y="19602"/>
                    <wp:lineTo x="20942" y="0"/>
                    <wp:lineTo x="283" y="0"/>
                  </wp:wrapPolygon>
                </wp:wrapThrough>
                <wp:docPr id="293" name="Tekstboks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65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581B6" w14:textId="11BE9966" w:rsidR="001F43E1" w:rsidRPr="00A6467E" w:rsidRDefault="001F43E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Korpstur til Galway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93" o:spid="_x0000_s1051" type="#_x0000_t202" style="position:absolute;margin-left:64pt;margin-top:87.3pt;width:152.65pt;height:28.65pt;z-index:2516654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" mv:complextextbox="1" filled="f" stroked="f">
                <v:textbox>
                  <w:txbxContent>
                    <w:p w14:paraId="2F8581B6" w14:textId="11BE9966" w:rsidR="001F43E1" w:rsidRPr="00A6467E" w:rsidRDefault="001F43E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Korpstur til Galway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A237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72C92117" wp14:editId="0A72558A">
                <wp:simplePos x="0" y="0"/>
                <wp:positionH relativeFrom="page">
                  <wp:posOffset>457200</wp:posOffset>
                </wp:positionH>
                <wp:positionV relativeFrom="page">
                  <wp:posOffset>5486400</wp:posOffset>
                </wp:positionV>
                <wp:extent cx="6647688" cy="0"/>
                <wp:effectExtent l="0" t="0" r="20320" b="19050"/>
                <wp:wrapNone/>
                <wp:docPr id="242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7688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" o:spid="_x0000_s1026" style="position:absolute;z-index:251658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6in" to="559.45pt,6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" strokecolor="#073779 [3204]" strokeweight="1.5pt">
                <v:stroke dashstyle="1 1"/>
                <v:shadow opacity="22938f" mv:blur="38100f" offset="0,2pt"/>
                <w10:wrap anchorx="page" anchory="page"/>
              </v:line>
            </w:pict>
          </mc:Fallback>
        </mc:AlternateContent>
      </w:r>
    </w:p>
    <w:sectPr w:rsidR="00F05E03" w:rsidSect="001A237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9" w:h="16834"/>
      <w:pgMar w:top="1080" w:right="720" w:bottom="1080" w:left="72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F55CDE" w14:textId="77777777" w:rsidR="00BA1747" w:rsidRDefault="00BA1747">
      <w:pPr>
        <w:spacing w:after="0"/>
      </w:pPr>
      <w:r>
        <w:separator/>
      </w:r>
    </w:p>
  </w:endnote>
  <w:endnote w:type="continuationSeparator" w:id="0">
    <w:p w14:paraId="4D8EF06E" w14:textId="77777777" w:rsidR="00BA1747" w:rsidRDefault="00BA174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17C9F7" w14:textId="77777777" w:rsidR="001F43E1" w:rsidRDefault="001F43E1">
    <w:pPr>
      <w:pStyle w:val="Bunnteks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17649EC4" wp14:editId="0A2B783C">
              <wp:simplePos x="0" y="0"/>
              <wp:positionH relativeFrom="page">
                <wp:posOffset>457200</wp:posOffset>
              </wp:positionH>
              <wp:positionV relativeFrom="page">
                <wp:posOffset>10092339</wp:posOffset>
              </wp:positionV>
              <wp:extent cx="1828800" cy="222250"/>
              <wp:effectExtent l="0" t="0" r="0" b="6350"/>
              <wp:wrapNone/>
              <wp:docPr id="9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2320C8" w14:textId="77777777" w:rsidR="001F43E1" w:rsidRDefault="001F43E1" w:rsidP="001A2378">
                          <w:pPr>
                            <w:pStyle w:val="Bunntekst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A1747"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4" o:spid="_x0000_s1054" type="#_x0000_t202" style="position:absolute;margin-left:36pt;margin-top:794.65pt;width:2in;height:17.5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" filled="f" stroked="f">
              <v:textbox inset="0,0,0,0">
                <w:txbxContent>
                  <w:p w14:paraId="7B2320C8" w14:textId="77777777" w:rsidR="001F43E1" w:rsidRDefault="001F43E1" w:rsidP="001A2378">
                    <w:pPr>
                      <w:pStyle w:val="Bunntekst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A1747"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0B054A9" wp14:editId="47ACC072">
              <wp:simplePos x="0" y="0"/>
              <wp:positionH relativeFrom="page">
                <wp:posOffset>457200</wp:posOffset>
              </wp:positionH>
              <wp:positionV relativeFrom="margin">
                <wp:align>bottom</wp:align>
              </wp:positionV>
              <wp:extent cx="6647688" cy="0"/>
              <wp:effectExtent l="0" t="19050" r="1270" b="19050"/>
              <wp:wrapTight wrapText="bothSides">
                <wp:wrapPolygon edited="0">
                  <wp:start x="0" y="-1"/>
                  <wp:lineTo x="0" y="-1"/>
                  <wp:lineTo x="21542" y="-1"/>
                  <wp:lineTo x="21542" y="-1"/>
                  <wp:lineTo x="0" y="-1"/>
                </wp:wrapPolygon>
              </wp:wrapTight>
              <wp:docPr id="7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47688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margin;mso-width-percent:0;mso-height-percent:0;mso-width-relative:page;mso-height-relative:page" from="36pt,0" to="559.45pt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" strokecolor="#073779 [3204]" strokeweight="3pt">
              <v:shadow opacity="22938f" mv:blur="38100f" offset="0,2pt"/>
              <w10:wrap type="tight" anchorx="page" anchory="margin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E1691C" w14:textId="77777777" w:rsidR="001F43E1" w:rsidRDefault="001F43E1">
    <w:pPr>
      <w:pStyle w:val="Bunnteks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53" behindDoc="0" locked="0" layoutInCell="1" allowOverlap="1" wp14:anchorId="495FA237" wp14:editId="74DEF8C9">
              <wp:simplePos x="0" y="0"/>
              <wp:positionH relativeFrom="page">
                <wp:posOffset>5267960</wp:posOffset>
              </wp:positionH>
              <wp:positionV relativeFrom="page">
                <wp:posOffset>10088509</wp:posOffset>
              </wp:positionV>
              <wp:extent cx="1828800" cy="222250"/>
              <wp:effectExtent l="0" t="0" r="0" b="6350"/>
              <wp:wrapNone/>
              <wp:docPr id="6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5DE6A3" w14:textId="77777777" w:rsidR="001F43E1" w:rsidRDefault="001F43E1" w:rsidP="001A2378">
                          <w:pPr>
                            <w:pStyle w:val="Footer-Right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5" o:spid="_x0000_s1055" type="#_x0000_t202" style="position:absolute;margin-left:414.8pt;margin-top:794.35pt;width:2in;height:17.5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" filled="f" stroked="f">
              <v:textbox inset="0,0,0,0">
                <w:txbxContent>
                  <w:p w14:paraId="575DE6A3" w14:textId="77777777" w:rsidR="001F43E1" w:rsidRDefault="001F43E1" w:rsidP="001A2378">
                    <w:pPr>
                      <w:pStyle w:val="Footer-Right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28FB2AEF" wp14:editId="46AAECAA">
              <wp:simplePos x="0" y="0"/>
              <wp:positionH relativeFrom="page">
                <wp:posOffset>457200</wp:posOffset>
              </wp:positionH>
              <wp:positionV relativeFrom="margin">
                <wp:align>bottom</wp:align>
              </wp:positionV>
              <wp:extent cx="6647688" cy="0"/>
              <wp:effectExtent l="0" t="19050" r="1270" b="19050"/>
              <wp:wrapNone/>
              <wp:docPr id="5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47688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" o:spid="_x0000_s1026" style="position:absolute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margin;mso-width-percent:0;mso-height-percent:0;mso-width-relative:page;mso-height-relative:page" from="36pt,0" to="559.45pt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" strokecolor="#073779 [3204]" strokeweight="3pt">
              <v:shadow opacity="22938f" mv:blur="38100f" offset="0,2pt"/>
              <w10:wrap anchorx="page" anchory="margin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8FE0DD" w14:textId="77777777" w:rsidR="001F43E1" w:rsidRDefault="001F43E1">
    <w:pPr>
      <w:pStyle w:val="Bunnteks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403CD17" wp14:editId="50DFDF1E">
              <wp:simplePos x="0" y="0"/>
              <wp:positionH relativeFrom="page">
                <wp:posOffset>457200</wp:posOffset>
              </wp:positionH>
              <wp:positionV relativeFrom="margin">
                <wp:align>bottom</wp:align>
              </wp:positionV>
              <wp:extent cx="6647688" cy="0"/>
              <wp:effectExtent l="0" t="19050" r="1270" b="1905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47688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margin;mso-width-percent:0;mso-height-percent:0;mso-width-relative:page;mso-height-relative:page" from="36pt,0" to="559.45pt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" strokecolor="#073779 [3204]" strokeweight="3pt">
              <v:shadow opacity="22938f" mv:blur="38100f" offset="0,2pt"/>
              <w10:wrap anchorx="page" anchory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B7EC44" w14:textId="77777777" w:rsidR="00BA1747" w:rsidRDefault="00BA1747">
      <w:pPr>
        <w:spacing w:after="0"/>
      </w:pPr>
      <w:r>
        <w:separator/>
      </w:r>
    </w:p>
  </w:footnote>
  <w:footnote w:type="continuationSeparator" w:id="0">
    <w:p w14:paraId="7753232B" w14:textId="77777777" w:rsidR="00BA1747" w:rsidRDefault="00BA174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A8484C" w14:textId="7DAA42B1" w:rsidR="001F43E1" w:rsidRDefault="001F43E1">
    <w:pPr>
      <w:pStyle w:val="Toppteks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335F4C9" wp14:editId="07CD7DCF">
              <wp:simplePos x="0" y="0"/>
              <wp:positionH relativeFrom="page">
                <wp:posOffset>457200</wp:posOffset>
              </wp:positionH>
              <wp:positionV relativeFrom="page">
                <wp:posOffset>685800</wp:posOffset>
              </wp:positionV>
              <wp:extent cx="6647688" cy="0"/>
              <wp:effectExtent l="0" t="19050" r="1270" b="19050"/>
              <wp:wrapNone/>
              <wp:docPr id="1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47688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54pt" to="559.45pt,5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" strokecolor="#073779 [3204]" strokeweight="3pt">
              <v:shadow opacity="22938f" mv:blur="38100f" offset="0,2pt"/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1AABC5" w14:textId="77777777" w:rsidR="001F43E1" w:rsidRDefault="001F43E1">
    <w:pPr>
      <w:pStyle w:val="Toppteks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7F5CE9A3" wp14:editId="2A7C048F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019550" cy="222250"/>
              <wp:effectExtent l="0" t="0" r="6350" b="635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955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3F9B1E5D" w14:textId="77777777" w:rsidR="001F43E1" w:rsidRDefault="001F43E1" w:rsidP="001A2378">
                          <w:pPr>
                            <w:pStyle w:val="Topptekst"/>
                          </w:pPr>
                          <w:r>
                            <w:t>lorem ipsum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2" o:spid="_x0000_s1052" type="#_x0000_t202" style="position:absolute;margin-left:36pt;margin-top:36pt;width:316.5pt;height:17.5pt;z-index:251658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" filled="f" stroked="f">
              <v:stroke o:forcedash="t"/>
              <v:textbox inset="0,0,0,0">
                <w:txbxContent>
                  <w:p w14:paraId="3F9B1E5D" w14:textId="77777777" w:rsidR="001F43E1" w:rsidRDefault="001F43E1" w:rsidP="001A2378">
                    <w:pPr>
                      <w:pStyle w:val="Topptekst"/>
                    </w:pPr>
                    <w:r>
                      <w:t>lorem ipsum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51" behindDoc="0" locked="0" layoutInCell="1" allowOverlap="1" wp14:anchorId="72C79C9E" wp14:editId="6ED03BDA">
              <wp:simplePos x="0" y="0"/>
              <wp:positionH relativeFrom="margin">
                <wp:align>right</wp:align>
              </wp:positionH>
              <wp:positionV relativeFrom="page">
                <wp:posOffset>457200</wp:posOffset>
              </wp:positionV>
              <wp:extent cx="2743200" cy="219456"/>
              <wp:effectExtent l="0" t="0" r="0" b="9525"/>
              <wp:wrapNone/>
              <wp:docPr id="1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21945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4444CEB4" w14:textId="77777777" w:rsidR="001F43E1" w:rsidRDefault="001F43E1" w:rsidP="001A2378">
                          <w:pPr>
                            <w:pStyle w:val="Header-Right"/>
                          </w:pPr>
                          <w:r>
                            <w:t>problemnr., dato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53" type="#_x0000_t202" style="position:absolute;margin-left:164.8pt;margin-top:36pt;width:3in;height:17.3pt;z-index:25165825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" filled="f" stroked="f">
              <v:stroke o:forcedash="t"/>
              <v:textbox inset="0,0,0,0">
                <w:txbxContent>
                  <w:p w14:paraId="4444CEB4" w14:textId="77777777" w:rsidR="001F43E1" w:rsidRDefault="001F43E1" w:rsidP="001A2378">
                    <w:pPr>
                      <w:pStyle w:val="Header-Right"/>
                    </w:pPr>
                    <w:r>
                      <w:t>problemnr., dato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45950E1C" wp14:editId="024B2204">
              <wp:simplePos x="0" y="0"/>
              <wp:positionH relativeFrom="page">
                <wp:posOffset>457200</wp:posOffset>
              </wp:positionH>
              <wp:positionV relativeFrom="page">
                <wp:posOffset>685800</wp:posOffset>
              </wp:positionV>
              <wp:extent cx="6647688" cy="0"/>
              <wp:effectExtent l="0" t="19050" r="1270" b="19050"/>
              <wp:wrapNone/>
              <wp:docPr id="10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47688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54pt" to="559.45pt,5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" strokecolor="#073779 [3204]" strokeweight="3pt">
              <v:shadow opacity="22938f" mv:blur="38100f" offset="0,2pt"/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AA69C4" w14:textId="448E19D5" w:rsidR="001F43E1" w:rsidRDefault="001F43E1">
    <w:pPr>
      <w:pStyle w:val="Toppteks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F1E663" wp14:editId="1A81C9F6">
              <wp:simplePos x="0" y="0"/>
              <wp:positionH relativeFrom="page">
                <wp:posOffset>457200</wp:posOffset>
              </wp:positionH>
              <wp:positionV relativeFrom="page">
                <wp:posOffset>685800</wp:posOffset>
              </wp:positionV>
              <wp:extent cx="6647688" cy="0"/>
              <wp:effectExtent l="0" t="19050" r="1270" b="1905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47688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54pt" to="559.45pt,5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" strokecolor="#073779 [3204]" strokeweight="3pt">
              <v:shadow opacity="22938f" mv:blur="38100f" offset="0,2pt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FB6A0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E4BA5AC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2E7A885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95C4EB4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5956C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9038285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55E6EF6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5B16B72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61428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589479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59547D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attachedTemplate r:id="rId1"/>
  <w:revisionView w:markup="0"/>
  <w:defaultTabStop w:val="720"/>
  <w:hyphenationZone w:val="425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0"/>
  </w:docVars>
  <w:rsids>
    <w:rsidRoot w:val="001A2378"/>
    <w:rsid w:val="000570A4"/>
    <w:rsid w:val="000D0645"/>
    <w:rsid w:val="001140BE"/>
    <w:rsid w:val="001466AA"/>
    <w:rsid w:val="001A2378"/>
    <w:rsid w:val="001F43E1"/>
    <w:rsid w:val="0024757D"/>
    <w:rsid w:val="00515539"/>
    <w:rsid w:val="00540D45"/>
    <w:rsid w:val="00567518"/>
    <w:rsid w:val="005D5688"/>
    <w:rsid w:val="007335F3"/>
    <w:rsid w:val="007F1D8F"/>
    <w:rsid w:val="0093070A"/>
    <w:rsid w:val="009B1856"/>
    <w:rsid w:val="009B4919"/>
    <w:rsid w:val="00A6467E"/>
    <w:rsid w:val="00A95F79"/>
    <w:rsid w:val="00A976D1"/>
    <w:rsid w:val="00AE4AB6"/>
    <w:rsid w:val="00AF13FA"/>
    <w:rsid w:val="00B61F49"/>
    <w:rsid w:val="00B90DA6"/>
    <w:rsid w:val="00BA1747"/>
    <w:rsid w:val="00BC57E9"/>
    <w:rsid w:val="00CF6B8E"/>
    <w:rsid w:val="00D92D19"/>
    <w:rsid w:val="00DF0C89"/>
    <w:rsid w:val="00E3058F"/>
    <w:rsid w:val="00E633B4"/>
    <w:rsid w:val="00F05E03"/>
    <w:rsid w:val="00F5723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A9C71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1" w:uiPriority="9" w:qFormat="1"/>
    <w:lsdException w:name="heading 2" w:uiPriority="9" w:qFormat="1"/>
    <w:lsdException w:name="Body Text" w:uiPriority="99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pPr>
      <w:spacing w:after="0"/>
      <w:jc w:val="center"/>
      <w:outlineLvl w:val="0"/>
    </w:pPr>
    <w:rPr>
      <w:bCs/>
      <w:color w:val="073779" w:themeColor="accent1"/>
      <w:sz w:val="48"/>
      <w:szCs w:val="32"/>
    </w:rPr>
  </w:style>
  <w:style w:type="paragraph" w:styleId="Overskrift2">
    <w:name w:val="heading 2"/>
    <w:basedOn w:val="Normal"/>
    <w:link w:val="Overskrift2Tegn"/>
    <w:uiPriority w:val="9"/>
    <w:unhideWhenUsed/>
    <w:qFormat/>
    <w:pPr>
      <w:spacing w:after="0"/>
      <w:jc w:val="center"/>
      <w:outlineLvl w:val="1"/>
    </w:pPr>
    <w:rPr>
      <w:bCs/>
      <w:color w:val="073779" w:themeColor="accent1"/>
      <w:sz w:val="36"/>
      <w:szCs w:val="26"/>
    </w:rPr>
  </w:style>
  <w:style w:type="paragraph" w:styleId="Overskrift3">
    <w:name w:val="heading 3"/>
    <w:basedOn w:val="Normal"/>
    <w:link w:val="Overskrift3Tegn"/>
    <w:pPr>
      <w:spacing w:after="0"/>
      <w:jc w:val="center"/>
      <w:outlineLvl w:val="2"/>
    </w:pPr>
    <w:rPr>
      <w:rFonts w:asciiTheme="majorHAnsi" w:eastAsiaTheme="majorEastAsia" w:hAnsiTheme="majorHAnsi" w:cstheme="majorBidi"/>
      <w:b/>
      <w:bCs/>
      <w:color w:val="FFFFFF" w:themeColor="background1"/>
      <w:sz w:val="28"/>
    </w:rPr>
  </w:style>
  <w:style w:type="paragraph" w:styleId="Overskrift4">
    <w:name w:val="heading 4"/>
    <w:basedOn w:val="Normal"/>
    <w:link w:val="Overskrift4Tegn"/>
    <w:pPr>
      <w:spacing w:after="0"/>
      <w:jc w:val="center"/>
      <w:outlineLvl w:val="3"/>
    </w:pPr>
    <w:rPr>
      <w:bCs/>
      <w:iCs/>
      <w:color w:val="FFFFFF" w:themeColor="background1"/>
      <w:sz w:val="28"/>
    </w:rPr>
  </w:style>
  <w:style w:type="paragraph" w:styleId="Overskrift5">
    <w:name w:val="heading 5"/>
    <w:basedOn w:val="Normal"/>
    <w:link w:val="Overskrift5Tegn"/>
    <w:uiPriority w:val="9"/>
    <w:unhideWhenUsed/>
    <w:qFormat/>
    <w:pPr>
      <w:spacing w:after="0"/>
      <w:jc w:val="center"/>
      <w:outlineLvl w:val="4"/>
    </w:pPr>
    <w:rPr>
      <w:i/>
      <w:color w:val="595959" w:themeColor="text1" w:themeTint="A6"/>
    </w:rPr>
  </w:style>
  <w:style w:type="paragraph" w:styleId="Overskrift6">
    <w:name w:val="heading 6"/>
    <w:basedOn w:val="Normal"/>
    <w:link w:val="Overskrift6Tegn"/>
    <w:pPr>
      <w:spacing w:after="0"/>
      <w:outlineLvl w:val="5"/>
    </w:pPr>
    <w:rPr>
      <w:b/>
      <w:iCs/>
      <w:color w:val="073779" w:themeColor="accent1"/>
      <w:sz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pPr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</w:style>
  <w:style w:type="paragraph" w:styleId="Bunntekst">
    <w:name w:val="footer"/>
    <w:basedOn w:val="Normal"/>
    <w:link w:val="BunntekstTegn"/>
    <w:uiPriority w:val="99"/>
    <w:unhideWhenUsed/>
    <w:pPr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</w:style>
  <w:style w:type="paragraph" w:customStyle="1" w:styleId="Header-Right">
    <w:name w:val="Header - Right"/>
    <w:basedOn w:val="Topptekst"/>
    <w:link w:val="Header-RightChar"/>
    <w:qFormat/>
    <w:pPr>
      <w:jc w:val="right"/>
    </w:pPr>
  </w:style>
  <w:style w:type="character" w:customStyle="1" w:styleId="Header-RightChar">
    <w:name w:val="Header - Right Char"/>
    <w:basedOn w:val="TopptekstTegn"/>
    <w:link w:val="Header-Right"/>
  </w:style>
  <w:style w:type="paragraph" w:customStyle="1" w:styleId="Footer-Right">
    <w:name w:val="Footer - Right"/>
    <w:basedOn w:val="Bunntekst"/>
    <w:link w:val="Footer-RightChar"/>
    <w:qFormat/>
    <w:pPr>
      <w:jc w:val="right"/>
    </w:pPr>
  </w:style>
  <w:style w:type="character" w:customStyle="1" w:styleId="Footer-RightChar">
    <w:name w:val="Footer - Right Char"/>
    <w:basedOn w:val="BunntekstTegn"/>
    <w:link w:val="Footer-Right"/>
  </w:style>
  <w:style w:type="paragraph" w:styleId="Tittel">
    <w:name w:val="Title"/>
    <w:basedOn w:val="Normal"/>
    <w:link w:val="TittelTegn"/>
    <w:uiPriority w:val="10"/>
    <w:qFormat/>
    <w:pPr>
      <w:spacing w:after="0" w:line="1480" w:lineRule="exact"/>
      <w:jc w:val="center"/>
    </w:pPr>
    <w:rPr>
      <w:rFonts w:asciiTheme="majorHAnsi" w:eastAsiaTheme="majorEastAsia" w:hAnsiTheme="majorHAnsi" w:cstheme="majorBidi"/>
      <w:caps/>
      <w:color w:val="1782BF" w:themeColor="text2"/>
      <w:sz w:val="144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aps/>
      <w:color w:val="1782BF" w:themeColor="text2"/>
      <w:sz w:val="144"/>
      <w:szCs w:val="52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bCs/>
      <w:color w:val="073779" w:themeColor="accent1"/>
      <w:sz w:val="48"/>
      <w:szCs w:val="32"/>
    </w:rPr>
  </w:style>
  <w:style w:type="character" w:customStyle="1" w:styleId="Overskrift5Tegn">
    <w:name w:val="Overskrift 5 Tegn"/>
    <w:basedOn w:val="Standardskriftforavsnitt"/>
    <w:link w:val="Overskrift5"/>
    <w:uiPriority w:val="9"/>
    <w:rPr>
      <w:i/>
      <w:color w:val="595959" w:themeColor="text1" w:themeTint="A6"/>
    </w:rPr>
  </w:style>
  <w:style w:type="paragraph" w:styleId="Brdtekst">
    <w:name w:val="Body Text"/>
    <w:basedOn w:val="Normal"/>
    <w:link w:val="BrdtekstTegn"/>
    <w:uiPriority w:val="99"/>
    <w:unhideWhenUsed/>
    <w:pPr>
      <w:spacing w:after="220" w:line="252" w:lineRule="auto"/>
    </w:pPr>
    <w:rPr>
      <w:color w:val="404040" w:themeColor="text1" w:themeTint="BF"/>
      <w:sz w:val="22"/>
    </w:rPr>
  </w:style>
  <w:style w:type="character" w:customStyle="1" w:styleId="BrdtekstTegn">
    <w:name w:val="Brødtekst Tegn"/>
    <w:basedOn w:val="Standardskriftforavsnitt"/>
    <w:link w:val="Brdtekst"/>
    <w:uiPriority w:val="99"/>
    <w:rPr>
      <w:color w:val="404040" w:themeColor="text1" w:themeTint="BF"/>
      <w:sz w:val="22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bCs/>
      <w:color w:val="073779" w:themeColor="accent1"/>
      <w:sz w:val="36"/>
      <w:szCs w:val="26"/>
    </w:rPr>
  </w:style>
  <w:style w:type="character" w:customStyle="1" w:styleId="Overskrift3Tegn">
    <w:name w:val="Overskrift 3 Tegn"/>
    <w:basedOn w:val="Standardskriftforavsnitt"/>
    <w:link w:val="Overskrift3"/>
    <w:rPr>
      <w:rFonts w:asciiTheme="majorHAnsi" w:eastAsiaTheme="majorEastAsia" w:hAnsiTheme="majorHAnsi" w:cstheme="majorBidi"/>
      <w:b/>
      <w:bCs/>
      <w:color w:val="FFFFFF" w:themeColor="background1"/>
      <w:sz w:val="28"/>
    </w:rPr>
  </w:style>
  <w:style w:type="character" w:customStyle="1" w:styleId="Overskrift4Tegn">
    <w:name w:val="Overskrift 4 Tegn"/>
    <w:basedOn w:val="Standardskriftforavsnitt"/>
    <w:link w:val="Overskrift4"/>
    <w:rPr>
      <w:bCs/>
      <w:iCs/>
      <w:color w:val="FFFFFF" w:themeColor="background1"/>
      <w:sz w:val="28"/>
    </w:rPr>
  </w:style>
  <w:style w:type="paragraph" w:customStyle="1" w:styleId="Page">
    <w:name w:val="Page"/>
    <w:basedOn w:val="Normal"/>
    <w:link w:val="PageChar"/>
    <w:qFormat/>
    <w:pPr>
      <w:spacing w:after="0"/>
      <w:jc w:val="right"/>
    </w:pPr>
    <w:rPr>
      <w:color w:val="FFFFFF" w:themeColor="background1"/>
    </w:rPr>
  </w:style>
  <w:style w:type="character" w:customStyle="1" w:styleId="PageChar">
    <w:name w:val="Page Char"/>
    <w:basedOn w:val="Standardskriftforavsnitt"/>
    <w:link w:val="Page"/>
    <w:rPr>
      <w:color w:val="FFFFFF" w:themeColor="background1"/>
    </w:rPr>
  </w:style>
  <w:style w:type="paragraph" w:styleId="Brdtekst2">
    <w:name w:val="Body Text 2"/>
    <w:basedOn w:val="Brdtekst"/>
    <w:link w:val="Brdtekst2Tegn"/>
    <w:pPr>
      <w:spacing w:after="0" w:line="240" w:lineRule="auto"/>
    </w:pPr>
    <w:rPr>
      <w:color w:val="FFFFFF" w:themeColor="background1"/>
      <w:sz w:val="16"/>
    </w:rPr>
  </w:style>
  <w:style w:type="character" w:customStyle="1" w:styleId="Brdtekst2Tegn">
    <w:name w:val="Brødtekst 2 Tegn"/>
    <w:basedOn w:val="Standardskriftforavsnitt"/>
    <w:link w:val="Brdtekst2"/>
    <w:rPr>
      <w:color w:val="FFFFFF" w:themeColor="background1"/>
      <w:sz w:val="16"/>
    </w:rPr>
  </w:style>
  <w:style w:type="paragraph" w:styleId="Sitat">
    <w:name w:val="Quote"/>
    <w:basedOn w:val="Normal"/>
    <w:link w:val="SitatTegn"/>
    <w:pPr>
      <w:spacing w:after="0"/>
      <w:jc w:val="center"/>
    </w:pPr>
    <w:rPr>
      <w:i/>
      <w:color w:val="1782BF" w:themeColor="text2"/>
      <w:sz w:val="18"/>
    </w:rPr>
  </w:style>
  <w:style w:type="character" w:customStyle="1" w:styleId="SitatTegn">
    <w:name w:val="Sitat Tegn"/>
    <w:basedOn w:val="Standardskriftforavsnitt"/>
    <w:link w:val="Sitat"/>
    <w:rPr>
      <w:i/>
      <w:color w:val="1782BF" w:themeColor="text2"/>
      <w:sz w:val="18"/>
    </w:rPr>
  </w:style>
  <w:style w:type="paragraph" w:styleId="Blokktekst">
    <w:name w:val="Block Text"/>
    <w:basedOn w:val="Normal"/>
    <w:pPr>
      <w:spacing w:after="220"/>
      <w:jc w:val="center"/>
    </w:pPr>
    <w:rPr>
      <w:i/>
      <w:iCs/>
      <w:color w:val="073779" w:themeColor="accent1"/>
      <w:sz w:val="28"/>
    </w:rPr>
  </w:style>
  <w:style w:type="paragraph" w:styleId="Brdtekst3">
    <w:name w:val="Body Text 3"/>
    <w:basedOn w:val="Brdtekst"/>
    <w:link w:val="Brdtekst3Tegn"/>
    <w:pPr>
      <w:spacing w:after="120"/>
      <w:jc w:val="center"/>
    </w:pPr>
    <w:rPr>
      <w:color w:val="FFFFFF" w:themeColor="background1"/>
      <w:szCs w:val="16"/>
    </w:rPr>
  </w:style>
  <w:style w:type="character" w:customStyle="1" w:styleId="Brdtekst3Tegn">
    <w:name w:val="Brødtekst 3 Tegn"/>
    <w:basedOn w:val="Standardskriftforavsnitt"/>
    <w:link w:val="Brdtekst3"/>
    <w:rPr>
      <w:color w:val="FFFFFF" w:themeColor="background1"/>
      <w:sz w:val="22"/>
      <w:szCs w:val="16"/>
    </w:rPr>
  </w:style>
  <w:style w:type="character" w:customStyle="1" w:styleId="Overskrift6Tegn">
    <w:name w:val="Overskrift 6 Tegn"/>
    <w:basedOn w:val="Standardskriftforavsnitt"/>
    <w:link w:val="Overskrift6"/>
    <w:rPr>
      <w:b/>
      <w:iCs/>
      <w:color w:val="073779" w:themeColor="accent1"/>
      <w:sz w:val="22"/>
    </w:rPr>
  </w:style>
  <w:style w:type="paragraph" w:customStyle="1" w:styleId="Tagline">
    <w:name w:val="Tagline"/>
    <w:basedOn w:val="Normal"/>
    <w:link w:val="TaglineChar"/>
    <w:qFormat/>
    <w:pPr>
      <w:spacing w:after="0" w:line="300" w:lineRule="auto"/>
      <w:jc w:val="center"/>
    </w:pPr>
    <w:rPr>
      <w:i/>
      <w:color w:val="073779" w:themeColor="accent1"/>
      <w:sz w:val="18"/>
    </w:rPr>
  </w:style>
  <w:style w:type="character" w:customStyle="1" w:styleId="TaglineChar">
    <w:name w:val="Tagline Char"/>
    <w:basedOn w:val="Standardskriftforavsnitt"/>
    <w:link w:val="Tagline"/>
    <w:rPr>
      <w:i/>
      <w:color w:val="073779" w:themeColor="accent1"/>
      <w:sz w:val="18"/>
    </w:rPr>
  </w:style>
  <w:style w:type="paragraph" w:customStyle="1" w:styleId="Mottaker">
    <w:name w:val="Mottaker"/>
    <w:basedOn w:val="Normal"/>
    <w:link w:val="RecipientChar"/>
    <w:qFormat/>
    <w:pPr>
      <w:spacing w:after="0"/>
    </w:pPr>
    <w:rPr>
      <w:color w:val="073779" w:themeColor="accent1"/>
      <w:sz w:val="28"/>
    </w:rPr>
  </w:style>
  <w:style w:type="character" w:customStyle="1" w:styleId="RecipientChar">
    <w:name w:val="Recipient Char"/>
    <w:basedOn w:val="Standardskriftforavsnitt"/>
    <w:link w:val="Mottaker"/>
    <w:rPr>
      <w:color w:val="073779" w:themeColor="accent1"/>
      <w:sz w:val="28"/>
    </w:rPr>
  </w:style>
  <w:style w:type="paragraph" w:customStyle="1" w:styleId="Mailer">
    <w:name w:val="Mailer"/>
    <w:basedOn w:val="Normal"/>
    <w:link w:val="MailerChar"/>
    <w:qFormat/>
    <w:pPr>
      <w:spacing w:after="0"/>
      <w:jc w:val="center"/>
    </w:pPr>
    <w:rPr>
      <w:rFonts w:asciiTheme="majorHAnsi" w:eastAsiaTheme="majorEastAsia" w:hAnsiTheme="majorHAnsi" w:cstheme="majorBidi"/>
      <w:color w:val="1782BF" w:themeColor="text2"/>
      <w:sz w:val="32"/>
    </w:rPr>
  </w:style>
  <w:style w:type="character" w:customStyle="1" w:styleId="MailerChar">
    <w:name w:val="Mailer Char"/>
    <w:basedOn w:val="Standardskriftforavsnitt"/>
    <w:link w:val="Mailer"/>
    <w:rPr>
      <w:rFonts w:asciiTheme="majorHAnsi" w:eastAsiaTheme="majorEastAsia" w:hAnsiTheme="majorHAnsi" w:cstheme="majorBidi"/>
      <w:color w:val="1782BF" w:themeColor="text2"/>
      <w:sz w:val="32"/>
    </w:rPr>
  </w:style>
  <w:style w:type="paragraph" w:styleId="Bobletekst">
    <w:name w:val="Balloon Text"/>
    <w:basedOn w:val="Normal"/>
    <w:link w:val="BobletekstTegn"/>
    <w:pPr>
      <w:spacing w:after="0"/>
    </w:pPr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rPr>
      <w:rFonts w:ascii="Lucida Grande" w:hAnsi="Lucida Grande"/>
      <w:sz w:val="18"/>
      <w:szCs w:val="18"/>
    </w:rPr>
  </w:style>
  <w:style w:type="paragraph" w:styleId="Indeks4">
    <w:name w:val="index 4"/>
    <w:basedOn w:val="Normal"/>
    <w:autoRedefine/>
    <w:pPr>
      <w:spacing w:after="0"/>
      <w:ind w:left="960" w:hanging="24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1" w:uiPriority="9" w:qFormat="1"/>
    <w:lsdException w:name="heading 2" w:uiPriority="9" w:qFormat="1"/>
    <w:lsdException w:name="Body Text" w:uiPriority="99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pPr>
      <w:spacing w:after="0"/>
      <w:jc w:val="center"/>
      <w:outlineLvl w:val="0"/>
    </w:pPr>
    <w:rPr>
      <w:bCs/>
      <w:color w:val="073779" w:themeColor="accent1"/>
      <w:sz w:val="48"/>
      <w:szCs w:val="32"/>
    </w:rPr>
  </w:style>
  <w:style w:type="paragraph" w:styleId="Overskrift2">
    <w:name w:val="heading 2"/>
    <w:basedOn w:val="Normal"/>
    <w:link w:val="Overskrift2Tegn"/>
    <w:uiPriority w:val="9"/>
    <w:unhideWhenUsed/>
    <w:qFormat/>
    <w:pPr>
      <w:spacing w:after="0"/>
      <w:jc w:val="center"/>
      <w:outlineLvl w:val="1"/>
    </w:pPr>
    <w:rPr>
      <w:bCs/>
      <w:color w:val="073779" w:themeColor="accent1"/>
      <w:sz w:val="36"/>
      <w:szCs w:val="26"/>
    </w:rPr>
  </w:style>
  <w:style w:type="paragraph" w:styleId="Overskrift3">
    <w:name w:val="heading 3"/>
    <w:basedOn w:val="Normal"/>
    <w:link w:val="Overskrift3Tegn"/>
    <w:pPr>
      <w:spacing w:after="0"/>
      <w:jc w:val="center"/>
      <w:outlineLvl w:val="2"/>
    </w:pPr>
    <w:rPr>
      <w:rFonts w:asciiTheme="majorHAnsi" w:eastAsiaTheme="majorEastAsia" w:hAnsiTheme="majorHAnsi" w:cstheme="majorBidi"/>
      <w:b/>
      <w:bCs/>
      <w:color w:val="FFFFFF" w:themeColor="background1"/>
      <w:sz w:val="28"/>
    </w:rPr>
  </w:style>
  <w:style w:type="paragraph" w:styleId="Overskrift4">
    <w:name w:val="heading 4"/>
    <w:basedOn w:val="Normal"/>
    <w:link w:val="Overskrift4Tegn"/>
    <w:pPr>
      <w:spacing w:after="0"/>
      <w:jc w:val="center"/>
      <w:outlineLvl w:val="3"/>
    </w:pPr>
    <w:rPr>
      <w:bCs/>
      <w:iCs/>
      <w:color w:val="FFFFFF" w:themeColor="background1"/>
      <w:sz w:val="28"/>
    </w:rPr>
  </w:style>
  <w:style w:type="paragraph" w:styleId="Overskrift5">
    <w:name w:val="heading 5"/>
    <w:basedOn w:val="Normal"/>
    <w:link w:val="Overskrift5Tegn"/>
    <w:uiPriority w:val="9"/>
    <w:unhideWhenUsed/>
    <w:qFormat/>
    <w:pPr>
      <w:spacing w:after="0"/>
      <w:jc w:val="center"/>
      <w:outlineLvl w:val="4"/>
    </w:pPr>
    <w:rPr>
      <w:i/>
      <w:color w:val="595959" w:themeColor="text1" w:themeTint="A6"/>
    </w:rPr>
  </w:style>
  <w:style w:type="paragraph" w:styleId="Overskrift6">
    <w:name w:val="heading 6"/>
    <w:basedOn w:val="Normal"/>
    <w:link w:val="Overskrift6Tegn"/>
    <w:pPr>
      <w:spacing w:after="0"/>
      <w:outlineLvl w:val="5"/>
    </w:pPr>
    <w:rPr>
      <w:b/>
      <w:iCs/>
      <w:color w:val="073779" w:themeColor="accent1"/>
      <w:sz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pPr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</w:style>
  <w:style w:type="paragraph" w:styleId="Bunntekst">
    <w:name w:val="footer"/>
    <w:basedOn w:val="Normal"/>
    <w:link w:val="BunntekstTegn"/>
    <w:uiPriority w:val="99"/>
    <w:unhideWhenUsed/>
    <w:pPr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</w:style>
  <w:style w:type="paragraph" w:customStyle="1" w:styleId="Header-Right">
    <w:name w:val="Header - Right"/>
    <w:basedOn w:val="Topptekst"/>
    <w:link w:val="Header-RightChar"/>
    <w:qFormat/>
    <w:pPr>
      <w:jc w:val="right"/>
    </w:pPr>
  </w:style>
  <w:style w:type="character" w:customStyle="1" w:styleId="Header-RightChar">
    <w:name w:val="Header - Right Char"/>
    <w:basedOn w:val="TopptekstTegn"/>
    <w:link w:val="Header-Right"/>
  </w:style>
  <w:style w:type="paragraph" w:customStyle="1" w:styleId="Footer-Right">
    <w:name w:val="Footer - Right"/>
    <w:basedOn w:val="Bunntekst"/>
    <w:link w:val="Footer-RightChar"/>
    <w:qFormat/>
    <w:pPr>
      <w:jc w:val="right"/>
    </w:pPr>
  </w:style>
  <w:style w:type="character" w:customStyle="1" w:styleId="Footer-RightChar">
    <w:name w:val="Footer - Right Char"/>
    <w:basedOn w:val="BunntekstTegn"/>
    <w:link w:val="Footer-Right"/>
  </w:style>
  <w:style w:type="paragraph" w:styleId="Tittel">
    <w:name w:val="Title"/>
    <w:basedOn w:val="Normal"/>
    <w:link w:val="TittelTegn"/>
    <w:uiPriority w:val="10"/>
    <w:qFormat/>
    <w:pPr>
      <w:spacing w:after="0" w:line="1480" w:lineRule="exact"/>
      <w:jc w:val="center"/>
    </w:pPr>
    <w:rPr>
      <w:rFonts w:asciiTheme="majorHAnsi" w:eastAsiaTheme="majorEastAsia" w:hAnsiTheme="majorHAnsi" w:cstheme="majorBidi"/>
      <w:caps/>
      <w:color w:val="1782BF" w:themeColor="text2"/>
      <w:sz w:val="144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aps/>
      <w:color w:val="1782BF" w:themeColor="text2"/>
      <w:sz w:val="144"/>
      <w:szCs w:val="52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bCs/>
      <w:color w:val="073779" w:themeColor="accent1"/>
      <w:sz w:val="48"/>
      <w:szCs w:val="32"/>
    </w:rPr>
  </w:style>
  <w:style w:type="character" w:customStyle="1" w:styleId="Overskrift5Tegn">
    <w:name w:val="Overskrift 5 Tegn"/>
    <w:basedOn w:val="Standardskriftforavsnitt"/>
    <w:link w:val="Overskrift5"/>
    <w:uiPriority w:val="9"/>
    <w:rPr>
      <w:i/>
      <w:color w:val="595959" w:themeColor="text1" w:themeTint="A6"/>
    </w:rPr>
  </w:style>
  <w:style w:type="paragraph" w:styleId="Brdtekst">
    <w:name w:val="Body Text"/>
    <w:basedOn w:val="Normal"/>
    <w:link w:val="BrdtekstTegn"/>
    <w:uiPriority w:val="99"/>
    <w:unhideWhenUsed/>
    <w:pPr>
      <w:spacing w:after="220" w:line="252" w:lineRule="auto"/>
    </w:pPr>
    <w:rPr>
      <w:color w:val="404040" w:themeColor="text1" w:themeTint="BF"/>
      <w:sz w:val="22"/>
    </w:rPr>
  </w:style>
  <w:style w:type="character" w:customStyle="1" w:styleId="BrdtekstTegn">
    <w:name w:val="Brødtekst Tegn"/>
    <w:basedOn w:val="Standardskriftforavsnitt"/>
    <w:link w:val="Brdtekst"/>
    <w:uiPriority w:val="99"/>
    <w:rPr>
      <w:color w:val="404040" w:themeColor="text1" w:themeTint="BF"/>
      <w:sz w:val="22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bCs/>
      <w:color w:val="073779" w:themeColor="accent1"/>
      <w:sz w:val="36"/>
      <w:szCs w:val="26"/>
    </w:rPr>
  </w:style>
  <w:style w:type="character" w:customStyle="1" w:styleId="Overskrift3Tegn">
    <w:name w:val="Overskrift 3 Tegn"/>
    <w:basedOn w:val="Standardskriftforavsnitt"/>
    <w:link w:val="Overskrift3"/>
    <w:rPr>
      <w:rFonts w:asciiTheme="majorHAnsi" w:eastAsiaTheme="majorEastAsia" w:hAnsiTheme="majorHAnsi" w:cstheme="majorBidi"/>
      <w:b/>
      <w:bCs/>
      <w:color w:val="FFFFFF" w:themeColor="background1"/>
      <w:sz w:val="28"/>
    </w:rPr>
  </w:style>
  <w:style w:type="character" w:customStyle="1" w:styleId="Overskrift4Tegn">
    <w:name w:val="Overskrift 4 Tegn"/>
    <w:basedOn w:val="Standardskriftforavsnitt"/>
    <w:link w:val="Overskrift4"/>
    <w:rPr>
      <w:bCs/>
      <w:iCs/>
      <w:color w:val="FFFFFF" w:themeColor="background1"/>
      <w:sz w:val="28"/>
    </w:rPr>
  </w:style>
  <w:style w:type="paragraph" w:customStyle="1" w:styleId="Page">
    <w:name w:val="Page"/>
    <w:basedOn w:val="Normal"/>
    <w:link w:val="PageChar"/>
    <w:qFormat/>
    <w:pPr>
      <w:spacing w:after="0"/>
      <w:jc w:val="right"/>
    </w:pPr>
    <w:rPr>
      <w:color w:val="FFFFFF" w:themeColor="background1"/>
    </w:rPr>
  </w:style>
  <w:style w:type="character" w:customStyle="1" w:styleId="PageChar">
    <w:name w:val="Page Char"/>
    <w:basedOn w:val="Standardskriftforavsnitt"/>
    <w:link w:val="Page"/>
    <w:rPr>
      <w:color w:val="FFFFFF" w:themeColor="background1"/>
    </w:rPr>
  </w:style>
  <w:style w:type="paragraph" w:styleId="Brdtekst2">
    <w:name w:val="Body Text 2"/>
    <w:basedOn w:val="Brdtekst"/>
    <w:link w:val="Brdtekst2Tegn"/>
    <w:pPr>
      <w:spacing w:after="0" w:line="240" w:lineRule="auto"/>
    </w:pPr>
    <w:rPr>
      <w:color w:val="FFFFFF" w:themeColor="background1"/>
      <w:sz w:val="16"/>
    </w:rPr>
  </w:style>
  <w:style w:type="character" w:customStyle="1" w:styleId="Brdtekst2Tegn">
    <w:name w:val="Brødtekst 2 Tegn"/>
    <w:basedOn w:val="Standardskriftforavsnitt"/>
    <w:link w:val="Brdtekst2"/>
    <w:rPr>
      <w:color w:val="FFFFFF" w:themeColor="background1"/>
      <w:sz w:val="16"/>
    </w:rPr>
  </w:style>
  <w:style w:type="paragraph" w:styleId="Sitat">
    <w:name w:val="Quote"/>
    <w:basedOn w:val="Normal"/>
    <w:link w:val="SitatTegn"/>
    <w:pPr>
      <w:spacing w:after="0"/>
      <w:jc w:val="center"/>
    </w:pPr>
    <w:rPr>
      <w:i/>
      <w:color w:val="1782BF" w:themeColor="text2"/>
      <w:sz w:val="18"/>
    </w:rPr>
  </w:style>
  <w:style w:type="character" w:customStyle="1" w:styleId="SitatTegn">
    <w:name w:val="Sitat Tegn"/>
    <w:basedOn w:val="Standardskriftforavsnitt"/>
    <w:link w:val="Sitat"/>
    <w:rPr>
      <w:i/>
      <w:color w:val="1782BF" w:themeColor="text2"/>
      <w:sz w:val="18"/>
    </w:rPr>
  </w:style>
  <w:style w:type="paragraph" w:styleId="Blokktekst">
    <w:name w:val="Block Text"/>
    <w:basedOn w:val="Normal"/>
    <w:pPr>
      <w:spacing w:after="220"/>
      <w:jc w:val="center"/>
    </w:pPr>
    <w:rPr>
      <w:i/>
      <w:iCs/>
      <w:color w:val="073779" w:themeColor="accent1"/>
      <w:sz w:val="28"/>
    </w:rPr>
  </w:style>
  <w:style w:type="paragraph" w:styleId="Brdtekst3">
    <w:name w:val="Body Text 3"/>
    <w:basedOn w:val="Brdtekst"/>
    <w:link w:val="Brdtekst3Tegn"/>
    <w:pPr>
      <w:spacing w:after="120"/>
      <w:jc w:val="center"/>
    </w:pPr>
    <w:rPr>
      <w:color w:val="FFFFFF" w:themeColor="background1"/>
      <w:szCs w:val="16"/>
    </w:rPr>
  </w:style>
  <w:style w:type="character" w:customStyle="1" w:styleId="Brdtekst3Tegn">
    <w:name w:val="Brødtekst 3 Tegn"/>
    <w:basedOn w:val="Standardskriftforavsnitt"/>
    <w:link w:val="Brdtekst3"/>
    <w:rPr>
      <w:color w:val="FFFFFF" w:themeColor="background1"/>
      <w:sz w:val="22"/>
      <w:szCs w:val="16"/>
    </w:rPr>
  </w:style>
  <w:style w:type="character" w:customStyle="1" w:styleId="Overskrift6Tegn">
    <w:name w:val="Overskrift 6 Tegn"/>
    <w:basedOn w:val="Standardskriftforavsnitt"/>
    <w:link w:val="Overskrift6"/>
    <w:rPr>
      <w:b/>
      <w:iCs/>
      <w:color w:val="073779" w:themeColor="accent1"/>
      <w:sz w:val="22"/>
    </w:rPr>
  </w:style>
  <w:style w:type="paragraph" w:customStyle="1" w:styleId="Tagline">
    <w:name w:val="Tagline"/>
    <w:basedOn w:val="Normal"/>
    <w:link w:val="TaglineChar"/>
    <w:qFormat/>
    <w:pPr>
      <w:spacing w:after="0" w:line="300" w:lineRule="auto"/>
      <w:jc w:val="center"/>
    </w:pPr>
    <w:rPr>
      <w:i/>
      <w:color w:val="073779" w:themeColor="accent1"/>
      <w:sz w:val="18"/>
    </w:rPr>
  </w:style>
  <w:style w:type="character" w:customStyle="1" w:styleId="TaglineChar">
    <w:name w:val="Tagline Char"/>
    <w:basedOn w:val="Standardskriftforavsnitt"/>
    <w:link w:val="Tagline"/>
    <w:rPr>
      <w:i/>
      <w:color w:val="073779" w:themeColor="accent1"/>
      <w:sz w:val="18"/>
    </w:rPr>
  </w:style>
  <w:style w:type="paragraph" w:customStyle="1" w:styleId="Mottaker">
    <w:name w:val="Mottaker"/>
    <w:basedOn w:val="Normal"/>
    <w:link w:val="RecipientChar"/>
    <w:qFormat/>
    <w:pPr>
      <w:spacing w:after="0"/>
    </w:pPr>
    <w:rPr>
      <w:color w:val="073779" w:themeColor="accent1"/>
      <w:sz w:val="28"/>
    </w:rPr>
  </w:style>
  <w:style w:type="character" w:customStyle="1" w:styleId="RecipientChar">
    <w:name w:val="Recipient Char"/>
    <w:basedOn w:val="Standardskriftforavsnitt"/>
    <w:link w:val="Mottaker"/>
    <w:rPr>
      <w:color w:val="073779" w:themeColor="accent1"/>
      <w:sz w:val="28"/>
    </w:rPr>
  </w:style>
  <w:style w:type="paragraph" w:customStyle="1" w:styleId="Mailer">
    <w:name w:val="Mailer"/>
    <w:basedOn w:val="Normal"/>
    <w:link w:val="MailerChar"/>
    <w:qFormat/>
    <w:pPr>
      <w:spacing w:after="0"/>
      <w:jc w:val="center"/>
    </w:pPr>
    <w:rPr>
      <w:rFonts w:asciiTheme="majorHAnsi" w:eastAsiaTheme="majorEastAsia" w:hAnsiTheme="majorHAnsi" w:cstheme="majorBidi"/>
      <w:color w:val="1782BF" w:themeColor="text2"/>
      <w:sz w:val="32"/>
    </w:rPr>
  </w:style>
  <w:style w:type="character" w:customStyle="1" w:styleId="MailerChar">
    <w:name w:val="Mailer Char"/>
    <w:basedOn w:val="Standardskriftforavsnitt"/>
    <w:link w:val="Mailer"/>
    <w:rPr>
      <w:rFonts w:asciiTheme="majorHAnsi" w:eastAsiaTheme="majorEastAsia" w:hAnsiTheme="majorHAnsi" w:cstheme="majorBidi"/>
      <w:color w:val="1782BF" w:themeColor="text2"/>
      <w:sz w:val="32"/>
    </w:rPr>
  </w:style>
  <w:style w:type="paragraph" w:styleId="Bobletekst">
    <w:name w:val="Balloon Text"/>
    <w:basedOn w:val="Normal"/>
    <w:link w:val="BobletekstTegn"/>
    <w:pPr>
      <w:spacing w:after="0"/>
    </w:pPr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rPr>
      <w:rFonts w:ascii="Lucida Grande" w:hAnsi="Lucida Grande"/>
      <w:sz w:val="18"/>
      <w:szCs w:val="18"/>
    </w:rPr>
  </w:style>
  <w:style w:type="paragraph" w:styleId="Indeks4">
    <w:name w:val="index 4"/>
    <w:basedOn w:val="Normal"/>
    <w:autoRedefine/>
    <w:pPr>
      <w:spacing w:after="0"/>
      <w:ind w:left="960" w:hanging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header" Target="header3.xml"/><Relationship Id="rId19" Type="http://schemas.openxmlformats.org/officeDocument/2006/relationships/footer" Target="footer3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Maler:Publiseringsoppsettvisning:Nyhetsbrev:Nyhetsbrev,%20enkelt.dotx" TargetMode="External"/></Relationships>
</file>

<file path=word/theme/theme1.xml><?xml version="1.0" encoding="utf-8"?>
<a:theme xmlns:a="http://schemas.openxmlformats.org/drawingml/2006/main" name="Office-tema">
  <a:themeElements>
    <a:clrScheme name="Himmel">
      <a:dk1>
        <a:sysClr val="windowText" lastClr="000000"/>
      </a:dk1>
      <a:lt1>
        <a:sysClr val="window" lastClr="FFFFFF"/>
      </a:lt1>
      <a:dk2>
        <a:srgbClr val="1782BF"/>
      </a:dk2>
      <a:lt2>
        <a:srgbClr val="62BCE9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D3B6796-8EFA-AF4B-8153-9C5283F21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Nyhetsbrev, enkelt.dotx</Template>
  <TotalTime>112</TotalTime>
  <Pages>2</Pages>
  <Words>4</Words>
  <Characters>27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Aslak Stensrud</dc:creator>
  <cp:keywords/>
  <dc:description/>
  <cp:lastModifiedBy>Aslak Stensrud</cp:lastModifiedBy>
  <cp:revision>18</cp:revision>
  <dcterms:created xsi:type="dcterms:W3CDTF">2014-03-05T16:04:00Z</dcterms:created>
  <dcterms:modified xsi:type="dcterms:W3CDTF">2014-03-07T17:07:00Z</dcterms:modified>
  <cp:category/>
</cp:coreProperties>
</file>