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E41DA" w14:textId="71E3AED5" w:rsidR="00CC6D65" w:rsidRPr="00471120" w:rsidRDefault="00D47F31" w:rsidP="00D47F31">
      <w:pPr>
        <w:pStyle w:val="Tittel"/>
      </w:pPr>
      <w:r w:rsidRPr="00471120">
        <w:t xml:space="preserve">Utfylling av søknadsskjema </w:t>
      </w:r>
    </w:p>
    <w:p w14:paraId="40B5E0ED" w14:textId="4F6FFF28" w:rsidR="00543350" w:rsidRPr="00471120" w:rsidRDefault="00543350" w:rsidP="00D47F31"/>
    <w:p w14:paraId="7A9B45D2" w14:textId="77777777" w:rsidR="007E4310" w:rsidRPr="0066716F" w:rsidRDefault="007E4310" w:rsidP="007E4310">
      <w:pPr>
        <w:pStyle w:val="Undertittel"/>
        <w:rPr>
          <w:sz w:val="20"/>
          <w:szCs w:val="20"/>
        </w:rPr>
      </w:pPr>
      <w:r w:rsidRPr="0066716F">
        <w:rPr>
          <w:sz w:val="20"/>
          <w:szCs w:val="20"/>
        </w:rPr>
        <w:t>Generell info:</w:t>
      </w:r>
    </w:p>
    <w:p w14:paraId="31D28320" w14:textId="71490A6E" w:rsidR="007E4310" w:rsidRPr="0066716F" w:rsidRDefault="007E4310" w:rsidP="007E4310">
      <w:pPr>
        <w:pStyle w:val="Listeavsnitt"/>
        <w:numPr>
          <w:ilvl w:val="0"/>
          <w:numId w:val="7"/>
        </w:numPr>
        <w:rPr>
          <w:sz w:val="20"/>
          <w:szCs w:val="20"/>
        </w:rPr>
      </w:pPr>
      <w:r w:rsidRPr="0066716F">
        <w:rPr>
          <w:sz w:val="20"/>
          <w:szCs w:val="20"/>
        </w:rPr>
        <w:t xml:space="preserve">Før man kan sende inn søknad så må man huke av for at man har gjort seg kjent med gjeldene bestemmelser. I bestemmelsene finner dere nærmere beskrivelser av hva som må </w:t>
      </w:r>
      <w:r w:rsidR="001E56C3" w:rsidRPr="0066716F">
        <w:rPr>
          <w:sz w:val="20"/>
          <w:szCs w:val="20"/>
        </w:rPr>
        <w:t>dokumenteres</w:t>
      </w:r>
      <w:r w:rsidRPr="0066716F">
        <w:rPr>
          <w:sz w:val="20"/>
          <w:szCs w:val="20"/>
        </w:rPr>
        <w:t xml:space="preserve">, hva som kreves og hva man som søker forplikter seg til. Link til årets bestemmelser: </w:t>
      </w:r>
      <w:hyperlink r:id="rId12" w:history="1">
        <w:r w:rsidR="00CC432D" w:rsidRPr="00154C09">
          <w:rPr>
            <w:rStyle w:val="Hyperkobling"/>
            <w:sz w:val="20"/>
            <w:szCs w:val="20"/>
          </w:rPr>
          <w:t>https://www.regjeringen.no/no/dokumenter/bestemmelser-om-tilskudd-til-anlegg-for-idrett-og-fysisk-aktivitet-2023-v-0732-b/id2984778/</w:t>
        </w:r>
      </w:hyperlink>
      <w:r w:rsidR="00CC432D">
        <w:rPr>
          <w:sz w:val="20"/>
          <w:szCs w:val="20"/>
        </w:rPr>
        <w:t xml:space="preserve">.  </w:t>
      </w:r>
    </w:p>
    <w:p w14:paraId="73FD2396" w14:textId="5F2D3B9B" w:rsidR="007E4310" w:rsidRPr="0066716F" w:rsidRDefault="007E4310" w:rsidP="007E4310">
      <w:pPr>
        <w:pStyle w:val="Listeavsnitt"/>
        <w:numPr>
          <w:ilvl w:val="0"/>
          <w:numId w:val="7"/>
        </w:numPr>
        <w:rPr>
          <w:sz w:val="20"/>
          <w:szCs w:val="20"/>
        </w:rPr>
      </w:pPr>
      <w:r w:rsidRPr="0066716F">
        <w:rPr>
          <w:sz w:val="20"/>
          <w:szCs w:val="20"/>
        </w:rPr>
        <w:t xml:space="preserve">Det er mulig å trykke på </w:t>
      </w:r>
      <w:r w:rsidR="00471120" w:rsidRPr="0066716F">
        <w:rPr>
          <w:sz w:val="20"/>
          <w:szCs w:val="20"/>
        </w:rPr>
        <w:t>«</w:t>
      </w:r>
      <w:r w:rsidRPr="0066716F">
        <w:rPr>
          <w:sz w:val="20"/>
          <w:szCs w:val="20"/>
        </w:rPr>
        <w:t>lagre</w:t>
      </w:r>
      <w:r w:rsidR="00471120" w:rsidRPr="0066716F">
        <w:rPr>
          <w:sz w:val="20"/>
          <w:szCs w:val="20"/>
        </w:rPr>
        <w:t>»</w:t>
      </w:r>
      <w:r w:rsidRPr="0066716F">
        <w:rPr>
          <w:sz w:val="20"/>
          <w:szCs w:val="20"/>
        </w:rPr>
        <w:t xml:space="preserve"> underveis i utfyllingen og fortsette prosessen senere. </w:t>
      </w:r>
    </w:p>
    <w:p w14:paraId="514B1DD6" w14:textId="7BFAF23F" w:rsidR="007E4310" w:rsidRPr="0066716F" w:rsidRDefault="007E4310" w:rsidP="007E4310">
      <w:pPr>
        <w:pStyle w:val="Listeavsnitt"/>
        <w:numPr>
          <w:ilvl w:val="0"/>
          <w:numId w:val="7"/>
        </w:numPr>
        <w:rPr>
          <w:sz w:val="20"/>
          <w:szCs w:val="20"/>
        </w:rPr>
      </w:pPr>
      <w:r w:rsidRPr="0066716F">
        <w:rPr>
          <w:sz w:val="20"/>
          <w:szCs w:val="20"/>
        </w:rPr>
        <w:t xml:space="preserve">Det anbefales at man sender inn søknad så snart man er klar, så det ikke hoper seg opp </w:t>
      </w:r>
      <w:r w:rsidR="00471120" w:rsidRPr="0066716F">
        <w:rPr>
          <w:sz w:val="20"/>
          <w:szCs w:val="20"/>
        </w:rPr>
        <w:t xml:space="preserve">med søknader </w:t>
      </w:r>
      <w:r w:rsidRPr="0066716F">
        <w:rPr>
          <w:sz w:val="20"/>
          <w:szCs w:val="20"/>
        </w:rPr>
        <w:t xml:space="preserve">rett før søknadsfrist. </w:t>
      </w:r>
      <w:r w:rsidR="00471120" w:rsidRPr="0066716F">
        <w:rPr>
          <w:sz w:val="20"/>
          <w:szCs w:val="20"/>
        </w:rPr>
        <w:t xml:space="preserve">Det vil også gjøre at man får tilbakemelding på eventuelle feil og mangler tidligere, og dermed bedre tid på å innhente nødvendig </w:t>
      </w:r>
      <w:r w:rsidR="001E56C3" w:rsidRPr="0066716F">
        <w:rPr>
          <w:sz w:val="20"/>
          <w:szCs w:val="20"/>
        </w:rPr>
        <w:t>dokumentasjon</w:t>
      </w:r>
      <w:r w:rsidR="00471120" w:rsidRPr="0066716F">
        <w:rPr>
          <w:sz w:val="20"/>
          <w:szCs w:val="20"/>
        </w:rPr>
        <w:t xml:space="preserve">. </w:t>
      </w:r>
    </w:p>
    <w:p w14:paraId="147F1E5A" w14:textId="77777777" w:rsidR="007E4310" w:rsidRPr="0066716F" w:rsidRDefault="007E4310" w:rsidP="007E4310">
      <w:pPr>
        <w:pStyle w:val="Listeavsnitt"/>
        <w:rPr>
          <w:sz w:val="20"/>
          <w:szCs w:val="20"/>
        </w:rPr>
      </w:pPr>
    </w:p>
    <w:p w14:paraId="6BBC121F" w14:textId="2F27893C" w:rsidR="007E4310" w:rsidRPr="0066716F" w:rsidRDefault="007E4310" w:rsidP="007E4310">
      <w:pPr>
        <w:pStyle w:val="Undertittel"/>
        <w:rPr>
          <w:sz w:val="20"/>
          <w:szCs w:val="20"/>
        </w:rPr>
      </w:pPr>
      <w:r w:rsidRPr="0066716F">
        <w:rPr>
          <w:sz w:val="20"/>
          <w:szCs w:val="20"/>
        </w:rPr>
        <w:t xml:space="preserve">            </w:t>
      </w:r>
      <w:r w:rsidR="00471120" w:rsidRPr="0066716F">
        <w:rPr>
          <w:sz w:val="20"/>
          <w:szCs w:val="20"/>
        </w:rPr>
        <w:t xml:space="preserve">                            </w:t>
      </w:r>
    </w:p>
    <w:p w14:paraId="29102EA4" w14:textId="77777777" w:rsidR="007E4310" w:rsidRPr="0066716F" w:rsidRDefault="007E4310" w:rsidP="007E4310">
      <w:pPr>
        <w:pStyle w:val="Undertittel"/>
        <w:rPr>
          <w:sz w:val="20"/>
          <w:szCs w:val="20"/>
        </w:rPr>
      </w:pPr>
      <w:r w:rsidRPr="0066716F">
        <w:rPr>
          <w:sz w:val="20"/>
          <w:szCs w:val="20"/>
        </w:rPr>
        <w:t>Innlogging</w:t>
      </w:r>
    </w:p>
    <w:p w14:paraId="6CDA1B53" w14:textId="77777777" w:rsidR="007E4310" w:rsidRPr="0066716F" w:rsidRDefault="007E4310" w:rsidP="007E4310">
      <w:pPr>
        <w:pStyle w:val="Listeavsnitt"/>
        <w:numPr>
          <w:ilvl w:val="0"/>
          <w:numId w:val="4"/>
        </w:numPr>
        <w:rPr>
          <w:sz w:val="20"/>
          <w:szCs w:val="20"/>
        </w:rPr>
      </w:pPr>
      <w:r w:rsidRPr="0066716F">
        <w:rPr>
          <w:sz w:val="20"/>
          <w:szCs w:val="20"/>
        </w:rPr>
        <w:t xml:space="preserve">Gå inn på: </w:t>
      </w:r>
      <w:hyperlink r:id="rId13" w:history="1">
        <w:r w:rsidRPr="0066716F">
          <w:rPr>
            <w:rStyle w:val="Hyperkobling"/>
            <w:sz w:val="20"/>
            <w:szCs w:val="20"/>
          </w:rPr>
          <w:t>https://anleggsregisteret.no/anlegg-for-idrett-og-fysisk-aktivitet/send-inn-soknad/</w:t>
        </w:r>
      </w:hyperlink>
      <w:r w:rsidRPr="0066716F">
        <w:rPr>
          <w:sz w:val="20"/>
          <w:szCs w:val="20"/>
        </w:rPr>
        <w:t xml:space="preserve">. </w:t>
      </w:r>
    </w:p>
    <w:p w14:paraId="06571F84" w14:textId="77777777" w:rsidR="007E4310" w:rsidRPr="0066716F" w:rsidRDefault="007E4310" w:rsidP="007E4310">
      <w:pPr>
        <w:pStyle w:val="Listeavsnitt"/>
        <w:numPr>
          <w:ilvl w:val="0"/>
          <w:numId w:val="4"/>
        </w:numPr>
        <w:rPr>
          <w:sz w:val="20"/>
          <w:szCs w:val="20"/>
        </w:rPr>
      </w:pPr>
      <w:r w:rsidRPr="0066716F">
        <w:rPr>
          <w:sz w:val="20"/>
          <w:szCs w:val="20"/>
        </w:rPr>
        <w:t xml:space="preserve">Klikk på «logg på skjema» </w:t>
      </w:r>
    </w:p>
    <w:p w14:paraId="5760AED8" w14:textId="77777777" w:rsidR="007E4310" w:rsidRPr="0066716F" w:rsidRDefault="007E4310" w:rsidP="007E4310">
      <w:pPr>
        <w:pStyle w:val="Listeavsnitt"/>
        <w:numPr>
          <w:ilvl w:val="0"/>
          <w:numId w:val="4"/>
        </w:numPr>
        <w:rPr>
          <w:sz w:val="20"/>
          <w:szCs w:val="20"/>
        </w:rPr>
      </w:pPr>
      <w:r w:rsidRPr="0066716F">
        <w:rPr>
          <w:sz w:val="20"/>
          <w:szCs w:val="20"/>
        </w:rPr>
        <w:t xml:space="preserve">Du blir da bedt om å logge inn med elektronisk ID. Etter du har gjort det så kommer du inn på denne siden: </w:t>
      </w:r>
    </w:p>
    <w:p w14:paraId="33206E89" w14:textId="77777777" w:rsidR="007E4310" w:rsidRPr="0066716F" w:rsidRDefault="007E4310" w:rsidP="007E4310">
      <w:pPr>
        <w:pStyle w:val="Listeavsnitt"/>
        <w:rPr>
          <w:sz w:val="20"/>
          <w:szCs w:val="20"/>
        </w:rPr>
      </w:pPr>
      <w:r w:rsidRPr="0066716F">
        <w:rPr>
          <w:noProof/>
          <w:sz w:val="20"/>
          <w:szCs w:val="20"/>
          <w:lang w:eastAsia="nb-NO"/>
        </w:rPr>
        <w:drawing>
          <wp:inline distT="0" distB="0" distL="0" distR="0" wp14:anchorId="101DE15B" wp14:editId="655B22D1">
            <wp:extent cx="5886450" cy="345186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86450" cy="3451860"/>
                    </a:xfrm>
                    <a:prstGeom prst="rect">
                      <a:avLst/>
                    </a:prstGeom>
                  </pic:spPr>
                </pic:pic>
              </a:graphicData>
            </a:graphic>
          </wp:inline>
        </w:drawing>
      </w:r>
    </w:p>
    <w:p w14:paraId="7E3D3DFB" w14:textId="77777777" w:rsidR="007E4310" w:rsidRPr="0066716F" w:rsidRDefault="007E4310" w:rsidP="007E4310">
      <w:pPr>
        <w:pStyle w:val="Listeavsnitt"/>
        <w:rPr>
          <w:sz w:val="20"/>
          <w:szCs w:val="20"/>
        </w:rPr>
      </w:pPr>
    </w:p>
    <w:p w14:paraId="0E7FB994" w14:textId="77777777" w:rsidR="007E4310" w:rsidRPr="0066716F" w:rsidRDefault="007E4310" w:rsidP="007E4310">
      <w:pPr>
        <w:pStyle w:val="Listeavsnitt"/>
        <w:rPr>
          <w:sz w:val="20"/>
          <w:szCs w:val="20"/>
        </w:rPr>
      </w:pPr>
      <w:r w:rsidRPr="0066716F">
        <w:rPr>
          <w:sz w:val="20"/>
          <w:szCs w:val="20"/>
        </w:rPr>
        <w:t xml:space="preserve">Her kan du velge om du vil starte en ny søknad, eller gjenta/fornye en søknad fra tidligere søknadsår. </w:t>
      </w:r>
    </w:p>
    <w:p w14:paraId="54FF0BC0" w14:textId="77777777" w:rsidR="007E4310" w:rsidRPr="0066716F" w:rsidRDefault="007E4310" w:rsidP="007E4310">
      <w:pPr>
        <w:pStyle w:val="Listeavsnitt"/>
        <w:rPr>
          <w:sz w:val="20"/>
          <w:szCs w:val="20"/>
        </w:rPr>
      </w:pPr>
    </w:p>
    <w:p w14:paraId="5772AC4D" w14:textId="77777777" w:rsidR="007E4310" w:rsidRPr="0066716F" w:rsidRDefault="007E4310" w:rsidP="007E4310">
      <w:pPr>
        <w:pStyle w:val="Listeavsnitt"/>
        <w:rPr>
          <w:sz w:val="20"/>
          <w:szCs w:val="20"/>
        </w:rPr>
      </w:pPr>
      <w:r w:rsidRPr="0066716F">
        <w:rPr>
          <w:b/>
          <w:sz w:val="20"/>
          <w:szCs w:val="20"/>
        </w:rPr>
        <w:t>Ny søknad:</w:t>
      </w:r>
      <w:r w:rsidRPr="0066716F">
        <w:rPr>
          <w:sz w:val="20"/>
          <w:szCs w:val="20"/>
        </w:rPr>
        <w:t xml:space="preserve"> Hvis du skal starte på en ny søknad trykker du på den grønne knappen. </w:t>
      </w:r>
    </w:p>
    <w:p w14:paraId="6548E0DC" w14:textId="77777777" w:rsidR="007E4310" w:rsidRPr="0066716F" w:rsidRDefault="007E4310" w:rsidP="007E4310">
      <w:pPr>
        <w:pStyle w:val="Listeavsnitt"/>
        <w:rPr>
          <w:sz w:val="20"/>
          <w:szCs w:val="20"/>
        </w:rPr>
      </w:pPr>
    </w:p>
    <w:p w14:paraId="37E73E6D" w14:textId="7136AF76" w:rsidR="007E4310" w:rsidRPr="0066716F" w:rsidRDefault="007E4310" w:rsidP="007E4310">
      <w:pPr>
        <w:pStyle w:val="Listeavsnitt"/>
        <w:rPr>
          <w:sz w:val="20"/>
          <w:szCs w:val="20"/>
        </w:rPr>
      </w:pPr>
      <w:r w:rsidRPr="0066716F">
        <w:rPr>
          <w:b/>
          <w:sz w:val="20"/>
          <w:szCs w:val="20"/>
        </w:rPr>
        <w:t xml:space="preserve">Gjenta eller fornye søknad: </w:t>
      </w:r>
      <w:r w:rsidRPr="0066716F">
        <w:rPr>
          <w:sz w:val="20"/>
          <w:szCs w:val="20"/>
        </w:rPr>
        <w:t xml:space="preserve">Hvis du sendte inn søknaden foregående år, så får du den opp under «søknader til fornying» eller «søknader til gjentagelse». </w:t>
      </w:r>
      <w:r w:rsidR="00471120" w:rsidRPr="0066716F">
        <w:rPr>
          <w:sz w:val="20"/>
          <w:szCs w:val="20"/>
        </w:rPr>
        <w:t xml:space="preserve">Fornyete søknader er </w:t>
      </w:r>
      <w:r w:rsidR="001E56C3" w:rsidRPr="0066716F">
        <w:rPr>
          <w:sz w:val="20"/>
          <w:szCs w:val="20"/>
        </w:rPr>
        <w:t>søknader</w:t>
      </w:r>
      <w:r w:rsidR="00471120" w:rsidRPr="0066716F">
        <w:rPr>
          <w:sz w:val="20"/>
          <w:szCs w:val="20"/>
        </w:rPr>
        <w:t xml:space="preserve"> som ikke ble tildelt midler året før. Gjentatte søknader er søknader som fikk delvis tilsagn året før, og skal søke om resterende beløp. </w:t>
      </w:r>
    </w:p>
    <w:p w14:paraId="3D52A1A8" w14:textId="77777777" w:rsidR="007E4310" w:rsidRPr="0066716F" w:rsidRDefault="007E4310" w:rsidP="007E4310">
      <w:pPr>
        <w:pStyle w:val="Listeavsnitt"/>
        <w:rPr>
          <w:sz w:val="20"/>
          <w:szCs w:val="20"/>
        </w:rPr>
      </w:pPr>
    </w:p>
    <w:p w14:paraId="26107D81" w14:textId="77777777" w:rsidR="007E4310" w:rsidRPr="0066716F" w:rsidRDefault="007E4310" w:rsidP="007E4310">
      <w:pPr>
        <w:pStyle w:val="Listeavsnitt"/>
        <w:rPr>
          <w:sz w:val="20"/>
          <w:szCs w:val="20"/>
        </w:rPr>
      </w:pPr>
      <w:r w:rsidRPr="0066716F">
        <w:rPr>
          <w:sz w:val="20"/>
          <w:szCs w:val="20"/>
        </w:rPr>
        <w:t xml:space="preserve">Hvis det ikke var du som sendte inn søknaden foregående år, så trykker du på linken «andre søknader til gjentagelse/fornying» nederst på bildet over. </w:t>
      </w:r>
    </w:p>
    <w:p w14:paraId="61AB7EAD" w14:textId="77777777" w:rsidR="007E4310" w:rsidRPr="0066716F" w:rsidRDefault="007E4310" w:rsidP="007E4310">
      <w:pPr>
        <w:pStyle w:val="Listeavsnitt"/>
        <w:rPr>
          <w:sz w:val="20"/>
          <w:szCs w:val="20"/>
        </w:rPr>
      </w:pPr>
    </w:p>
    <w:p w14:paraId="0B279143" w14:textId="67C17EAD" w:rsidR="007E4310" w:rsidRPr="0066716F" w:rsidRDefault="007E4310" w:rsidP="007E4310">
      <w:pPr>
        <w:pStyle w:val="Listeavsnitt"/>
        <w:rPr>
          <w:sz w:val="20"/>
          <w:szCs w:val="20"/>
        </w:rPr>
      </w:pPr>
      <w:r w:rsidRPr="0066716F">
        <w:rPr>
          <w:sz w:val="20"/>
          <w:szCs w:val="20"/>
        </w:rPr>
        <w:t xml:space="preserve">Du trenger søknadsnummeret til </w:t>
      </w:r>
      <w:r w:rsidR="001E56C3" w:rsidRPr="0066716F">
        <w:rPr>
          <w:sz w:val="20"/>
          <w:szCs w:val="20"/>
        </w:rPr>
        <w:t>foregående</w:t>
      </w:r>
      <w:r w:rsidRPr="0066716F">
        <w:rPr>
          <w:sz w:val="20"/>
          <w:szCs w:val="20"/>
        </w:rPr>
        <w:t xml:space="preserve"> </w:t>
      </w:r>
      <w:r w:rsidR="001E56C3" w:rsidRPr="0066716F">
        <w:rPr>
          <w:sz w:val="20"/>
          <w:szCs w:val="20"/>
        </w:rPr>
        <w:t>søknad</w:t>
      </w:r>
      <w:r w:rsidRPr="0066716F">
        <w:rPr>
          <w:sz w:val="20"/>
          <w:szCs w:val="20"/>
        </w:rPr>
        <w:t xml:space="preserve"> og organisasjonsnummer. Hvis </w:t>
      </w:r>
      <w:r w:rsidR="001E56C3" w:rsidRPr="0066716F">
        <w:rPr>
          <w:sz w:val="20"/>
          <w:szCs w:val="20"/>
        </w:rPr>
        <w:t>du ikke har tilgang til søknads</w:t>
      </w:r>
      <w:r w:rsidRPr="0066716F">
        <w:rPr>
          <w:sz w:val="20"/>
          <w:szCs w:val="20"/>
        </w:rPr>
        <w:t xml:space="preserve">nummeret kan du sende mail til </w:t>
      </w:r>
      <w:hyperlink r:id="rId15" w:history="1">
        <w:r w:rsidRPr="0066716F">
          <w:rPr>
            <w:rStyle w:val="Hyperkobling"/>
            <w:sz w:val="20"/>
            <w:szCs w:val="20"/>
          </w:rPr>
          <w:t>hanna.thommessen@bym.oslo.kommune.no</w:t>
        </w:r>
      </w:hyperlink>
      <w:r w:rsidRPr="0066716F">
        <w:rPr>
          <w:sz w:val="20"/>
          <w:szCs w:val="20"/>
        </w:rPr>
        <w:t xml:space="preserve">. </w:t>
      </w:r>
    </w:p>
    <w:p w14:paraId="07FC65B9" w14:textId="77777777" w:rsidR="007E4310" w:rsidRPr="0066716F" w:rsidRDefault="007E4310" w:rsidP="007E4310">
      <w:pPr>
        <w:pStyle w:val="Listeavsnitt"/>
        <w:rPr>
          <w:sz w:val="20"/>
          <w:szCs w:val="20"/>
        </w:rPr>
      </w:pPr>
    </w:p>
    <w:p w14:paraId="78D72E63" w14:textId="77777777" w:rsidR="007E4310" w:rsidRPr="0066716F" w:rsidRDefault="007E4310" w:rsidP="007E4310">
      <w:pPr>
        <w:pStyle w:val="Listeavsnitt"/>
        <w:rPr>
          <w:sz w:val="20"/>
          <w:szCs w:val="20"/>
        </w:rPr>
      </w:pPr>
    </w:p>
    <w:p w14:paraId="721B9767" w14:textId="77777777" w:rsidR="007E4310" w:rsidRPr="0066716F" w:rsidRDefault="007E4310" w:rsidP="007E4310">
      <w:pPr>
        <w:pStyle w:val="Undertittel"/>
        <w:rPr>
          <w:sz w:val="20"/>
          <w:szCs w:val="20"/>
        </w:rPr>
      </w:pPr>
      <w:r w:rsidRPr="0066716F">
        <w:rPr>
          <w:sz w:val="20"/>
          <w:szCs w:val="20"/>
        </w:rPr>
        <w:t xml:space="preserve">Fylle ut regnskapsskjemaet </w:t>
      </w:r>
    </w:p>
    <w:p w14:paraId="278C4BF9" w14:textId="77777777" w:rsidR="007E4310" w:rsidRPr="0066716F" w:rsidRDefault="007E4310" w:rsidP="007E4310">
      <w:pPr>
        <w:rPr>
          <w:sz w:val="20"/>
          <w:szCs w:val="20"/>
        </w:rPr>
      </w:pPr>
    </w:p>
    <w:p w14:paraId="4C4B452E" w14:textId="77777777" w:rsidR="007E4310" w:rsidRPr="0066716F" w:rsidRDefault="007E4310" w:rsidP="007E4310">
      <w:pPr>
        <w:rPr>
          <w:sz w:val="20"/>
          <w:szCs w:val="20"/>
        </w:rPr>
      </w:pPr>
      <w:r w:rsidRPr="0066716F">
        <w:rPr>
          <w:sz w:val="20"/>
          <w:szCs w:val="20"/>
        </w:rPr>
        <w:t xml:space="preserve">Når du har enten trykket på «ny søknad» eller hentet opp gjentatt søknad eller fornyet søknad, så kommer man inn i selve søknadsskjemaet. </w:t>
      </w:r>
    </w:p>
    <w:p w14:paraId="7EA9D89D" w14:textId="4F983784" w:rsidR="007E4310" w:rsidRPr="0066716F" w:rsidRDefault="007E4310" w:rsidP="00A14863">
      <w:pPr>
        <w:pStyle w:val="Listeavsnitt"/>
        <w:numPr>
          <w:ilvl w:val="0"/>
          <w:numId w:val="7"/>
        </w:numPr>
        <w:rPr>
          <w:sz w:val="20"/>
          <w:szCs w:val="20"/>
        </w:rPr>
      </w:pPr>
      <w:r w:rsidRPr="0066716F">
        <w:rPr>
          <w:b/>
          <w:sz w:val="20"/>
          <w:szCs w:val="20"/>
        </w:rPr>
        <w:t xml:space="preserve">Side 1: </w:t>
      </w:r>
      <w:r w:rsidRPr="0066716F">
        <w:rPr>
          <w:i/>
          <w:sz w:val="20"/>
          <w:szCs w:val="20"/>
        </w:rPr>
        <w:t>Kontakt- og regnskapsinformasjon</w:t>
      </w:r>
      <w:r w:rsidRPr="0066716F">
        <w:rPr>
          <w:sz w:val="20"/>
          <w:szCs w:val="20"/>
        </w:rPr>
        <w:t xml:space="preserve"> </w:t>
      </w:r>
    </w:p>
    <w:p w14:paraId="54E7F63F" w14:textId="77777777" w:rsidR="007E4310" w:rsidRPr="0066716F" w:rsidRDefault="007E4310" w:rsidP="007E4310">
      <w:pPr>
        <w:pStyle w:val="Listeavsnitt"/>
        <w:rPr>
          <w:sz w:val="20"/>
          <w:szCs w:val="20"/>
        </w:rPr>
      </w:pPr>
    </w:p>
    <w:p w14:paraId="6879F0A3" w14:textId="0E268147" w:rsidR="00A14863" w:rsidRPr="0066716F" w:rsidRDefault="007E4310" w:rsidP="00A14863">
      <w:pPr>
        <w:pStyle w:val="Listeavsnitt"/>
        <w:numPr>
          <w:ilvl w:val="1"/>
          <w:numId w:val="7"/>
        </w:numPr>
        <w:rPr>
          <w:sz w:val="20"/>
          <w:szCs w:val="20"/>
        </w:rPr>
      </w:pPr>
      <w:r w:rsidRPr="0066716F">
        <w:rPr>
          <w:sz w:val="20"/>
          <w:szCs w:val="20"/>
        </w:rPr>
        <w:t>Her skal dere fylle ut organisasjonsnavn, organisasjonstilhørighet, kontaktperson for søknaden, kontonummer for utbetaling og regnsk</w:t>
      </w:r>
      <w:r w:rsidR="00471120" w:rsidRPr="0066716F">
        <w:rPr>
          <w:sz w:val="20"/>
          <w:szCs w:val="20"/>
        </w:rPr>
        <w:t>a</w:t>
      </w:r>
      <w:r w:rsidRPr="0066716F">
        <w:rPr>
          <w:sz w:val="20"/>
          <w:szCs w:val="20"/>
        </w:rPr>
        <w:t xml:space="preserve">pasansvarlig. </w:t>
      </w:r>
    </w:p>
    <w:p w14:paraId="2197BD27" w14:textId="77777777" w:rsidR="00A14863" w:rsidRPr="0066716F" w:rsidRDefault="00A14863" w:rsidP="00A14863">
      <w:pPr>
        <w:pStyle w:val="Listeavsnitt"/>
        <w:ind w:left="1440"/>
        <w:rPr>
          <w:sz w:val="20"/>
          <w:szCs w:val="20"/>
        </w:rPr>
      </w:pPr>
    </w:p>
    <w:p w14:paraId="4339B5A6" w14:textId="0DAE081D" w:rsidR="007E4310" w:rsidRPr="0066716F" w:rsidRDefault="007E4310" w:rsidP="00A14863">
      <w:pPr>
        <w:pStyle w:val="Listeavsnitt"/>
        <w:numPr>
          <w:ilvl w:val="0"/>
          <w:numId w:val="7"/>
        </w:numPr>
        <w:rPr>
          <w:sz w:val="20"/>
          <w:szCs w:val="20"/>
        </w:rPr>
      </w:pPr>
      <w:r w:rsidRPr="0066716F">
        <w:rPr>
          <w:b/>
          <w:sz w:val="20"/>
          <w:szCs w:val="20"/>
        </w:rPr>
        <w:t xml:space="preserve">Side 2: </w:t>
      </w:r>
      <w:r w:rsidRPr="0066716F">
        <w:rPr>
          <w:i/>
          <w:sz w:val="20"/>
          <w:szCs w:val="20"/>
        </w:rPr>
        <w:t>Prosjektinformasjon</w:t>
      </w:r>
    </w:p>
    <w:p w14:paraId="17FA81AA" w14:textId="77777777" w:rsidR="007E4310" w:rsidRPr="0066716F" w:rsidRDefault="007E4310" w:rsidP="007E4310">
      <w:pPr>
        <w:pStyle w:val="Listeavsnitt"/>
        <w:rPr>
          <w:b/>
          <w:sz w:val="20"/>
          <w:szCs w:val="20"/>
        </w:rPr>
      </w:pPr>
    </w:p>
    <w:p w14:paraId="004D20DE" w14:textId="1511DBE8" w:rsidR="007E4310" w:rsidRPr="0066716F" w:rsidRDefault="007E4310" w:rsidP="007E4310">
      <w:pPr>
        <w:pStyle w:val="Listeavsnitt"/>
        <w:numPr>
          <w:ilvl w:val="1"/>
          <w:numId w:val="6"/>
        </w:numPr>
        <w:rPr>
          <w:sz w:val="20"/>
          <w:szCs w:val="20"/>
        </w:rPr>
      </w:pPr>
      <w:r w:rsidRPr="0066716F">
        <w:rPr>
          <w:sz w:val="20"/>
          <w:szCs w:val="20"/>
        </w:rPr>
        <w:t xml:space="preserve">Det første man skal gjøre på side 2 er å hente opp riktig anleggsnummer. Alle prosjekter som skal søke om spillemidler må ha et anleggsnummer. Har du ikke et anleggsnummer så kontakter du </w:t>
      </w:r>
      <w:hyperlink r:id="rId16" w:history="1">
        <w:r w:rsidRPr="0066716F">
          <w:rPr>
            <w:rStyle w:val="Hyperkobling"/>
            <w:sz w:val="20"/>
            <w:szCs w:val="20"/>
          </w:rPr>
          <w:t>hanna.thommessen@bym.oslo.kommune.no</w:t>
        </w:r>
      </w:hyperlink>
      <w:r w:rsidRPr="0066716F">
        <w:rPr>
          <w:sz w:val="20"/>
          <w:szCs w:val="20"/>
        </w:rPr>
        <w:t xml:space="preserve"> for å få hjelp til å opprette et. Er du usikker på om anlegget har</w:t>
      </w:r>
      <w:r w:rsidR="001E56C3" w:rsidRPr="0066716F">
        <w:rPr>
          <w:sz w:val="20"/>
          <w:szCs w:val="20"/>
        </w:rPr>
        <w:t xml:space="preserve"> et anleggsnummer, eller hva anl</w:t>
      </w:r>
      <w:r w:rsidRPr="0066716F">
        <w:rPr>
          <w:sz w:val="20"/>
          <w:szCs w:val="20"/>
        </w:rPr>
        <w:t xml:space="preserve">eggsnummeret er, så kan du sjekke på denne linken </w:t>
      </w:r>
      <w:hyperlink r:id="rId17" w:history="1">
        <w:r w:rsidRPr="0066716F">
          <w:rPr>
            <w:rStyle w:val="Hyperkobling"/>
            <w:sz w:val="20"/>
            <w:szCs w:val="20"/>
          </w:rPr>
          <w:t>https://anleggsregisteret.no/finn-anlegg/</w:t>
        </w:r>
      </w:hyperlink>
      <w:r w:rsidRPr="0066716F">
        <w:rPr>
          <w:sz w:val="20"/>
          <w:szCs w:val="20"/>
        </w:rPr>
        <w:t xml:space="preserve"> eller kontakte mailadressen over. </w:t>
      </w:r>
    </w:p>
    <w:p w14:paraId="29F28A6A" w14:textId="1BDEE58C" w:rsidR="007E4310" w:rsidRPr="0066716F" w:rsidRDefault="007E4310" w:rsidP="007E4310">
      <w:pPr>
        <w:pStyle w:val="Listeavsnitt"/>
        <w:numPr>
          <w:ilvl w:val="1"/>
          <w:numId w:val="6"/>
        </w:numPr>
        <w:rPr>
          <w:sz w:val="20"/>
          <w:szCs w:val="20"/>
        </w:rPr>
      </w:pPr>
      <w:r w:rsidRPr="0066716F">
        <w:rPr>
          <w:sz w:val="20"/>
          <w:szCs w:val="20"/>
        </w:rPr>
        <w:t>Derett</w:t>
      </w:r>
      <w:r w:rsidR="001E56C3" w:rsidRPr="0066716F">
        <w:rPr>
          <w:sz w:val="20"/>
          <w:szCs w:val="20"/>
        </w:rPr>
        <w:t xml:space="preserve">er skal du velge søknadsordning </w:t>
      </w:r>
      <w:r w:rsidRPr="0066716F">
        <w:rPr>
          <w:sz w:val="20"/>
          <w:szCs w:val="20"/>
        </w:rPr>
        <w:t xml:space="preserve">(ordinært anlegg eller nærmiljøanlegg). </w:t>
      </w:r>
    </w:p>
    <w:p w14:paraId="58B4CCF7" w14:textId="0C2E7136" w:rsidR="007E4310" w:rsidRPr="0066716F" w:rsidRDefault="007E4310" w:rsidP="007E4310">
      <w:pPr>
        <w:pStyle w:val="Listeavsnitt"/>
        <w:numPr>
          <w:ilvl w:val="1"/>
          <w:numId w:val="6"/>
        </w:numPr>
        <w:rPr>
          <w:sz w:val="20"/>
          <w:szCs w:val="20"/>
        </w:rPr>
      </w:pPr>
      <w:r w:rsidRPr="0066716F">
        <w:rPr>
          <w:sz w:val="20"/>
          <w:szCs w:val="20"/>
        </w:rPr>
        <w:t>Under neste punkt skal dere velge prosjekttyp</w:t>
      </w:r>
      <w:r w:rsidR="001E56C3" w:rsidRPr="0066716F">
        <w:rPr>
          <w:sz w:val="20"/>
          <w:szCs w:val="20"/>
        </w:rPr>
        <w:t>e (rehabilitering eller bygging</w:t>
      </w:r>
      <w:r w:rsidRPr="0066716F">
        <w:rPr>
          <w:sz w:val="20"/>
          <w:szCs w:val="20"/>
        </w:rPr>
        <w:t xml:space="preserve"> av nytt). Dere skal også velge fasiliteter (rullgardinen ved siden av). Hvis dere har </w:t>
      </w:r>
      <w:r w:rsidR="001E56C3" w:rsidRPr="0066716F">
        <w:rPr>
          <w:sz w:val="20"/>
          <w:szCs w:val="20"/>
        </w:rPr>
        <w:t>tilleggselementer</w:t>
      </w:r>
      <w:r w:rsidRPr="0066716F">
        <w:rPr>
          <w:sz w:val="20"/>
          <w:szCs w:val="20"/>
        </w:rPr>
        <w:t xml:space="preserve"> som lys, garderober, lager, sosialt rom og lignende, så skal de også legges til. Du trykker da på plusstegnet til høyre for rullgardinen. </w:t>
      </w:r>
    </w:p>
    <w:p w14:paraId="2B27FA65" w14:textId="556FB58F" w:rsidR="007E4310" w:rsidRPr="0066716F" w:rsidRDefault="007E4310" w:rsidP="007E4310">
      <w:pPr>
        <w:pStyle w:val="Listeavsnitt"/>
        <w:numPr>
          <w:ilvl w:val="1"/>
          <w:numId w:val="6"/>
        </w:numPr>
        <w:rPr>
          <w:sz w:val="20"/>
          <w:szCs w:val="20"/>
        </w:rPr>
      </w:pPr>
      <w:r w:rsidRPr="0066716F">
        <w:rPr>
          <w:sz w:val="20"/>
          <w:szCs w:val="20"/>
        </w:rPr>
        <w:t xml:space="preserve">Neste steg er å beskrive anlegget nærmere i tekstboksen. Husk å redegjøre for universell utforming, da det er et krav om at anlegg som mottar </w:t>
      </w:r>
      <w:r w:rsidRPr="0066716F">
        <w:rPr>
          <w:sz w:val="20"/>
          <w:szCs w:val="20"/>
        </w:rPr>
        <w:lastRenderedPageBreak/>
        <w:t xml:space="preserve">spillemidler skal være universelt utformet. Lengre tekster og </w:t>
      </w:r>
      <w:r w:rsidR="001E56C3" w:rsidRPr="0066716F">
        <w:rPr>
          <w:sz w:val="20"/>
          <w:szCs w:val="20"/>
        </w:rPr>
        <w:t>utgreiinger</w:t>
      </w:r>
      <w:r w:rsidRPr="0066716F">
        <w:rPr>
          <w:sz w:val="20"/>
          <w:szCs w:val="20"/>
        </w:rPr>
        <w:t xml:space="preserve"> kan legges ved som egne vedlegg. </w:t>
      </w:r>
    </w:p>
    <w:p w14:paraId="37BDC64A" w14:textId="77777777" w:rsidR="007E4310" w:rsidRPr="0066716F" w:rsidRDefault="007E4310" w:rsidP="007E4310">
      <w:pPr>
        <w:pStyle w:val="Listeavsnitt"/>
        <w:numPr>
          <w:ilvl w:val="1"/>
          <w:numId w:val="6"/>
        </w:numPr>
        <w:rPr>
          <w:sz w:val="20"/>
          <w:szCs w:val="20"/>
        </w:rPr>
      </w:pPr>
      <w:r w:rsidRPr="0066716F">
        <w:rPr>
          <w:sz w:val="20"/>
          <w:szCs w:val="20"/>
        </w:rPr>
        <w:t xml:space="preserve">Under «planlagt byggestart» skal dere angi dato for byggestart, men hvis datoen ikke er fastsatt enda setter dere en ca. dato. </w:t>
      </w:r>
    </w:p>
    <w:p w14:paraId="066CD74F" w14:textId="16BEA216" w:rsidR="007E4310" w:rsidRPr="0066716F" w:rsidRDefault="007E4310" w:rsidP="007E4310">
      <w:pPr>
        <w:pStyle w:val="Listeavsnitt"/>
        <w:numPr>
          <w:ilvl w:val="1"/>
          <w:numId w:val="6"/>
        </w:numPr>
        <w:rPr>
          <w:sz w:val="20"/>
          <w:szCs w:val="20"/>
        </w:rPr>
      </w:pPr>
      <w:r w:rsidRPr="0066716F">
        <w:rPr>
          <w:sz w:val="20"/>
          <w:szCs w:val="20"/>
        </w:rPr>
        <w:t>Deretter skal dere fylle ut eiendomsinformasjon. Dere skal føre opp hva slags type bruksrett dere har, samt fylle ut kommunenummer, gårdsnummer og br</w:t>
      </w:r>
      <w:r w:rsidR="001E56C3" w:rsidRPr="0066716F">
        <w:rPr>
          <w:sz w:val="20"/>
          <w:szCs w:val="20"/>
        </w:rPr>
        <w:t>uksnummer. Hvis dere har festenummer eller seksjonsnummer</w:t>
      </w:r>
      <w:r w:rsidRPr="0066716F">
        <w:rPr>
          <w:sz w:val="20"/>
          <w:szCs w:val="20"/>
        </w:rPr>
        <w:t xml:space="preserve"> skal det også fylles ut. Oslo sitt kommunenummer er 0301. Riktig gård og bruksnummer finner dere på </w:t>
      </w:r>
      <w:hyperlink r:id="rId18" w:history="1">
        <w:r w:rsidRPr="0066716F">
          <w:rPr>
            <w:rStyle w:val="Hyperkobling"/>
            <w:sz w:val="20"/>
            <w:szCs w:val="20"/>
          </w:rPr>
          <w:t>www.kartverket.no/eiendom</w:t>
        </w:r>
      </w:hyperlink>
      <w:r w:rsidRPr="0066716F">
        <w:rPr>
          <w:sz w:val="20"/>
          <w:szCs w:val="20"/>
        </w:rPr>
        <w:t xml:space="preserve">. Skriv inn adresse i søknadsfeltet og trykk på riktig søkeresultat. I den gule boksen står kommunenummer, gård- og bruksnummer (over adressen).  Hvis du klikker på kartet under den gule boksen kan du se hvilket område gård- og bruksnummeret rommer. Hvis du ser at hele anlegget ikke dekkes av gård- og bruksnummeret, så klikker du deg inn på områdene som ikke dekkes og fører inn disse gård- og </w:t>
      </w:r>
      <w:r w:rsidR="001E56C3" w:rsidRPr="0066716F">
        <w:rPr>
          <w:sz w:val="20"/>
          <w:szCs w:val="20"/>
        </w:rPr>
        <w:t>bruksnumrene</w:t>
      </w:r>
      <w:r w:rsidRPr="0066716F">
        <w:rPr>
          <w:sz w:val="20"/>
          <w:szCs w:val="20"/>
        </w:rPr>
        <w:t xml:space="preserve"> i søknadene også (trykk på plusstegnet i søknadsskjemaet). </w:t>
      </w:r>
    </w:p>
    <w:p w14:paraId="27C654F8" w14:textId="485193C8" w:rsidR="00A14863" w:rsidRPr="0066716F" w:rsidRDefault="007E4310" w:rsidP="00A14863">
      <w:pPr>
        <w:pStyle w:val="Listeavsnitt"/>
        <w:numPr>
          <w:ilvl w:val="1"/>
          <w:numId w:val="6"/>
        </w:numPr>
        <w:rPr>
          <w:sz w:val="20"/>
          <w:szCs w:val="20"/>
        </w:rPr>
      </w:pPr>
      <w:r w:rsidRPr="0066716F">
        <w:rPr>
          <w:sz w:val="20"/>
          <w:szCs w:val="20"/>
        </w:rPr>
        <w:t>Idrettsfunksjonell forhåndsgodkjennelse: det gjelder kun anlegg med byggestart før 15. juni 2019, så dette kan du mest</w:t>
      </w:r>
      <w:r w:rsidR="00A14863" w:rsidRPr="0066716F">
        <w:rPr>
          <w:sz w:val="20"/>
          <w:szCs w:val="20"/>
        </w:rPr>
        <w:t xml:space="preserve"> sannsynlig se bort </w:t>
      </w:r>
      <w:r w:rsidR="001E56C3" w:rsidRPr="0066716F">
        <w:rPr>
          <w:sz w:val="20"/>
          <w:szCs w:val="20"/>
        </w:rPr>
        <w:t>ifra</w:t>
      </w:r>
      <w:r w:rsidR="00A14863" w:rsidRPr="0066716F">
        <w:rPr>
          <w:sz w:val="20"/>
          <w:szCs w:val="20"/>
        </w:rPr>
        <w:t>.</w:t>
      </w:r>
    </w:p>
    <w:p w14:paraId="36DDE34C" w14:textId="77777777" w:rsidR="00A14863" w:rsidRPr="0066716F" w:rsidRDefault="00A14863" w:rsidP="00A14863">
      <w:pPr>
        <w:pStyle w:val="Listeavsnitt"/>
        <w:ind w:left="1800"/>
        <w:rPr>
          <w:sz w:val="20"/>
          <w:szCs w:val="20"/>
        </w:rPr>
      </w:pPr>
    </w:p>
    <w:p w14:paraId="7C461923" w14:textId="7EB668C2" w:rsidR="007E4310" w:rsidRPr="0066716F" w:rsidRDefault="007E4310" w:rsidP="00A14863">
      <w:pPr>
        <w:pStyle w:val="Listeavsnitt"/>
        <w:numPr>
          <w:ilvl w:val="0"/>
          <w:numId w:val="6"/>
        </w:numPr>
        <w:rPr>
          <w:sz w:val="20"/>
          <w:szCs w:val="20"/>
        </w:rPr>
      </w:pPr>
      <w:r w:rsidRPr="0066716F">
        <w:rPr>
          <w:b/>
          <w:sz w:val="20"/>
          <w:szCs w:val="20"/>
        </w:rPr>
        <w:t xml:space="preserve">Side 3: </w:t>
      </w:r>
      <w:r w:rsidRPr="0066716F">
        <w:rPr>
          <w:i/>
          <w:sz w:val="20"/>
          <w:szCs w:val="20"/>
        </w:rPr>
        <w:t xml:space="preserve">Kostnader </w:t>
      </w:r>
    </w:p>
    <w:p w14:paraId="283F4934" w14:textId="77777777" w:rsidR="007E4310" w:rsidRPr="0066716F" w:rsidRDefault="007E4310" w:rsidP="007E4310">
      <w:pPr>
        <w:pStyle w:val="Listeavsnitt"/>
        <w:numPr>
          <w:ilvl w:val="1"/>
          <w:numId w:val="6"/>
        </w:numPr>
        <w:rPr>
          <w:sz w:val="20"/>
          <w:szCs w:val="20"/>
        </w:rPr>
      </w:pPr>
      <w:r w:rsidRPr="0066716F">
        <w:rPr>
          <w:sz w:val="20"/>
          <w:szCs w:val="20"/>
        </w:rPr>
        <w:t xml:space="preserve">Her skal du føre inn tilskuddsberettigede kostnader og ikke tilskuddsberettigede kostnader. Når du trykker på «legg til» så velger du riktig kostnadstype eller «annet». Du kan også legge ved en nærmere redegjørelse i tekstboksen under. Husk å føre opp eventuell dugnasverdi for de ulike kostnadene. Den skal beregnes uten mva., og dokumentasjon på beregning av dugnadsverdi må lastes opp som et vedlegg. </w:t>
      </w:r>
    </w:p>
    <w:p w14:paraId="1EE8228A" w14:textId="278EEA0C" w:rsidR="007E4310" w:rsidRPr="0066716F" w:rsidRDefault="007E4310" w:rsidP="007E4310">
      <w:pPr>
        <w:pStyle w:val="Listeavsnitt"/>
        <w:numPr>
          <w:ilvl w:val="1"/>
          <w:numId w:val="6"/>
        </w:numPr>
        <w:rPr>
          <w:sz w:val="20"/>
          <w:szCs w:val="20"/>
        </w:rPr>
      </w:pPr>
      <w:r w:rsidRPr="0066716F">
        <w:rPr>
          <w:sz w:val="20"/>
          <w:szCs w:val="20"/>
        </w:rPr>
        <w:t xml:space="preserve">Kostnadsoverslaget skal være detaljert nok til at man kan </w:t>
      </w:r>
      <w:r w:rsidR="001E56C3" w:rsidRPr="0066716F">
        <w:rPr>
          <w:sz w:val="20"/>
          <w:szCs w:val="20"/>
        </w:rPr>
        <w:t>kontrollere</w:t>
      </w:r>
      <w:r w:rsidRPr="0066716F">
        <w:rPr>
          <w:sz w:val="20"/>
          <w:szCs w:val="20"/>
        </w:rPr>
        <w:t xml:space="preserve"> at </w:t>
      </w:r>
      <w:r w:rsidR="001E56C3" w:rsidRPr="0066716F">
        <w:rPr>
          <w:sz w:val="20"/>
          <w:szCs w:val="20"/>
        </w:rPr>
        <w:t>kostnaden</w:t>
      </w:r>
      <w:r w:rsidR="00124758" w:rsidRPr="0066716F">
        <w:rPr>
          <w:sz w:val="20"/>
          <w:szCs w:val="20"/>
        </w:rPr>
        <w:t>e</w:t>
      </w:r>
      <w:r w:rsidRPr="0066716F">
        <w:rPr>
          <w:sz w:val="20"/>
          <w:szCs w:val="20"/>
        </w:rPr>
        <w:t xml:space="preserve"> er tilskuddsberettigede, og </w:t>
      </w:r>
      <w:r w:rsidR="001E56C3" w:rsidRPr="0066716F">
        <w:rPr>
          <w:sz w:val="20"/>
          <w:szCs w:val="20"/>
        </w:rPr>
        <w:t>kostnadene</w:t>
      </w:r>
      <w:r w:rsidRPr="0066716F">
        <w:rPr>
          <w:sz w:val="20"/>
          <w:szCs w:val="20"/>
        </w:rPr>
        <w:t xml:space="preserve"> som ikke er det skal skilles ut og plasseres under «ikke tilskuddsberettigede kostnader».</w:t>
      </w:r>
    </w:p>
    <w:p w14:paraId="4A81C905" w14:textId="3A77C7FD" w:rsidR="007E4310" w:rsidRPr="0066716F" w:rsidRDefault="001E56C3" w:rsidP="007E4310">
      <w:pPr>
        <w:pStyle w:val="Listeavsnitt"/>
        <w:numPr>
          <w:ilvl w:val="1"/>
          <w:numId w:val="6"/>
        </w:numPr>
        <w:rPr>
          <w:sz w:val="20"/>
          <w:szCs w:val="20"/>
        </w:rPr>
      </w:pPr>
      <w:r w:rsidRPr="0066716F">
        <w:rPr>
          <w:sz w:val="20"/>
          <w:szCs w:val="20"/>
        </w:rPr>
        <w:t>Tilskuddsberettigede</w:t>
      </w:r>
      <w:r w:rsidR="007E4310" w:rsidRPr="0066716F">
        <w:rPr>
          <w:sz w:val="20"/>
          <w:szCs w:val="20"/>
        </w:rPr>
        <w:t xml:space="preserve"> kostnader er kostnader som gjelder selve aktivitetsarealet og tilleggselementer. Man kan også føre opp 5% administrasjonskostnader og 10% </w:t>
      </w:r>
      <w:r w:rsidRPr="0066716F">
        <w:rPr>
          <w:sz w:val="20"/>
          <w:szCs w:val="20"/>
        </w:rPr>
        <w:t>uforutsette</w:t>
      </w:r>
      <w:r w:rsidR="007E4310" w:rsidRPr="0066716F">
        <w:rPr>
          <w:sz w:val="20"/>
          <w:szCs w:val="20"/>
        </w:rPr>
        <w:t xml:space="preserve"> kostnader. Disse summene beregnes ut fra tilskuddsberettigede kostnader.</w:t>
      </w:r>
    </w:p>
    <w:p w14:paraId="7009AA31" w14:textId="77777777" w:rsidR="007E4310" w:rsidRPr="0066716F" w:rsidRDefault="007E4310" w:rsidP="007E4310">
      <w:pPr>
        <w:pStyle w:val="Listeavsnitt"/>
        <w:numPr>
          <w:ilvl w:val="1"/>
          <w:numId w:val="6"/>
        </w:numPr>
        <w:rPr>
          <w:sz w:val="20"/>
          <w:szCs w:val="20"/>
        </w:rPr>
      </w:pPr>
      <w:r w:rsidRPr="0066716F">
        <w:rPr>
          <w:sz w:val="20"/>
          <w:szCs w:val="20"/>
        </w:rPr>
        <w:t xml:space="preserve">Ikke tilskuddsberettigede kostnader er kostnader som ikke angår selve aktivitetsflaten som drift, vedlikehold, parkeringsplasser, beplantning, veier, parkeringsplasser, publikumstribuner, løst utstyr, flytting av rør, ledninger og lignende. Se pkt. 2.4.6 og 2.4.7 i årets bestemmelser for nærmere informasjon. </w:t>
      </w:r>
    </w:p>
    <w:p w14:paraId="3DD310CA" w14:textId="77777777" w:rsidR="007E4310" w:rsidRPr="0066716F" w:rsidRDefault="007E4310" w:rsidP="007E4310">
      <w:pPr>
        <w:rPr>
          <w:sz w:val="20"/>
          <w:szCs w:val="20"/>
        </w:rPr>
      </w:pPr>
    </w:p>
    <w:p w14:paraId="6537D9F1" w14:textId="77777777" w:rsidR="007E4310" w:rsidRPr="0066716F" w:rsidRDefault="007E4310" w:rsidP="007E4310">
      <w:pPr>
        <w:pStyle w:val="Listeavsnitt"/>
        <w:numPr>
          <w:ilvl w:val="0"/>
          <w:numId w:val="6"/>
        </w:numPr>
        <w:rPr>
          <w:b/>
          <w:sz w:val="20"/>
          <w:szCs w:val="20"/>
        </w:rPr>
      </w:pPr>
      <w:r w:rsidRPr="0066716F">
        <w:rPr>
          <w:b/>
          <w:sz w:val="20"/>
          <w:szCs w:val="20"/>
        </w:rPr>
        <w:t xml:space="preserve">Side 4: </w:t>
      </w:r>
      <w:r w:rsidRPr="0066716F">
        <w:rPr>
          <w:i/>
          <w:sz w:val="20"/>
          <w:szCs w:val="20"/>
        </w:rPr>
        <w:t xml:space="preserve">Søknadsbeløp og finansieringsplan </w:t>
      </w:r>
    </w:p>
    <w:p w14:paraId="2AB0D41C" w14:textId="427E84D9" w:rsidR="007E4310" w:rsidRPr="0066716F" w:rsidRDefault="007E4310" w:rsidP="007E4310">
      <w:pPr>
        <w:pStyle w:val="Listeavsnitt"/>
        <w:numPr>
          <w:ilvl w:val="1"/>
          <w:numId w:val="6"/>
        </w:numPr>
        <w:rPr>
          <w:sz w:val="20"/>
          <w:szCs w:val="20"/>
        </w:rPr>
      </w:pPr>
      <w:r w:rsidRPr="0066716F">
        <w:rPr>
          <w:sz w:val="20"/>
          <w:szCs w:val="20"/>
        </w:rPr>
        <w:t xml:space="preserve">Det første som skal fylles ut er søknadsbeløp. </w:t>
      </w:r>
      <w:r w:rsidRPr="0066716F">
        <w:rPr>
          <w:sz w:val="20"/>
          <w:szCs w:val="20"/>
        </w:rPr>
        <w:br/>
        <w:t>For ordinære anlegg kan man som hovedregel søke om 1/3 av tilskuddsberettigede kostnader, inntil en makssum. Hva makssummen er står un</w:t>
      </w:r>
      <w:r w:rsidR="00070F7D" w:rsidRPr="0066716F">
        <w:rPr>
          <w:sz w:val="20"/>
          <w:szCs w:val="20"/>
        </w:rPr>
        <w:t xml:space="preserve">der anleggstypen </w:t>
      </w:r>
      <w:r w:rsidRPr="0066716F">
        <w:rPr>
          <w:sz w:val="20"/>
          <w:szCs w:val="20"/>
        </w:rPr>
        <w:t xml:space="preserve">i bestemmelsene. Under anleggstypen står det også </w:t>
      </w:r>
      <w:r w:rsidRPr="0066716F">
        <w:rPr>
          <w:sz w:val="20"/>
          <w:szCs w:val="20"/>
        </w:rPr>
        <w:lastRenderedPageBreak/>
        <w:t xml:space="preserve">eventuelle unntak. </w:t>
      </w:r>
      <w:r w:rsidRPr="0066716F">
        <w:rPr>
          <w:sz w:val="20"/>
          <w:szCs w:val="20"/>
        </w:rPr>
        <w:br/>
        <w:t xml:space="preserve">Alle </w:t>
      </w:r>
      <w:r w:rsidR="001E56C3" w:rsidRPr="0066716F">
        <w:rPr>
          <w:sz w:val="20"/>
          <w:szCs w:val="20"/>
        </w:rPr>
        <w:t>ordinære</w:t>
      </w:r>
      <w:r w:rsidRPr="0066716F">
        <w:rPr>
          <w:sz w:val="20"/>
          <w:szCs w:val="20"/>
        </w:rPr>
        <w:t xml:space="preserve"> anlegg får 15 % ekstra tilskudd siden Oslo er definert som et pressområde. 15% ekstra tilskudd kommer i tillegg til makssummen for anleggstypen. Du beregner tilskudd for anleggstypen + eventuelle tilleggselementer. </w:t>
      </w:r>
      <w:r w:rsidRPr="0066716F">
        <w:rPr>
          <w:sz w:val="20"/>
          <w:szCs w:val="20"/>
        </w:rPr>
        <w:br/>
        <w:t>For nærmiljøanlegg kan man som hovedregel søke om 50% av tilskuddsberettigede kostnader, inntil kr 300 000. Man kan søke om 300 000 ekstra hvis man har lysanlegg, da det regnes som et tilleggselement.</w:t>
      </w:r>
      <w:r w:rsidRPr="0066716F">
        <w:rPr>
          <w:sz w:val="20"/>
          <w:szCs w:val="20"/>
        </w:rPr>
        <w:br/>
        <w:t xml:space="preserve">Nærmiljøanlegg i Groruddalen, Oslo Indre Øst og Oslo Sør kan søke om 30% ekstra tilskudd fordi de er en del av den statlige områdesatsningen. </w:t>
      </w:r>
    </w:p>
    <w:p w14:paraId="5CC5FCAE" w14:textId="5D110357" w:rsidR="007E4310" w:rsidRPr="0066716F" w:rsidRDefault="007E4310" w:rsidP="00312E7C">
      <w:pPr>
        <w:pStyle w:val="Listeavsnitt"/>
        <w:numPr>
          <w:ilvl w:val="1"/>
          <w:numId w:val="6"/>
        </w:numPr>
        <w:rPr>
          <w:sz w:val="20"/>
          <w:szCs w:val="20"/>
        </w:rPr>
      </w:pPr>
      <w:r w:rsidRPr="0066716F">
        <w:rPr>
          <w:sz w:val="20"/>
          <w:szCs w:val="20"/>
        </w:rPr>
        <w:t>Neste punkt innebærer å fylle ut finansieringsplanen. Etter hvert som du fyller ut tall i de ulike kolonnene så vil den</w:t>
      </w:r>
      <w:r w:rsidR="008A706A" w:rsidRPr="0066716F">
        <w:rPr>
          <w:sz w:val="20"/>
          <w:szCs w:val="20"/>
        </w:rPr>
        <w:t xml:space="preserve"> nederste raden vise om prosjektet</w:t>
      </w:r>
      <w:r w:rsidRPr="0066716F">
        <w:rPr>
          <w:sz w:val="20"/>
          <w:szCs w:val="20"/>
        </w:rPr>
        <w:t xml:space="preserve"> under- eller overfinansiert.</w:t>
      </w:r>
      <w:r w:rsidR="00312E7C" w:rsidRPr="0066716F">
        <w:rPr>
          <w:sz w:val="20"/>
          <w:szCs w:val="20"/>
        </w:rPr>
        <w:t xml:space="preserve"> </w:t>
      </w:r>
    </w:p>
    <w:p w14:paraId="327B7621" w14:textId="155116B2" w:rsidR="007E4310" w:rsidRPr="0066716F" w:rsidRDefault="007E4310" w:rsidP="007E4310">
      <w:pPr>
        <w:pStyle w:val="Listeavsnitt"/>
        <w:ind w:left="1080"/>
        <w:rPr>
          <w:sz w:val="20"/>
          <w:szCs w:val="20"/>
        </w:rPr>
      </w:pPr>
    </w:p>
    <w:p w14:paraId="456F9E70" w14:textId="3988E4B9" w:rsidR="007E4310" w:rsidRPr="0066716F" w:rsidRDefault="007E4310" w:rsidP="00312E7C">
      <w:pPr>
        <w:pStyle w:val="Listeavsnitt"/>
        <w:numPr>
          <w:ilvl w:val="0"/>
          <w:numId w:val="6"/>
        </w:numPr>
        <w:rPr>
          <w:b/>
          <w:sz w:val="20"/>
          <w:szCs w:val="20"/>
        </w:rPr>
      </w:pPr>
      <w:r w:rsidRPr="0066716F">
        <w:rPr>
          <w:b/>
          <w:sz w:val="20"/>
          <w:szCs w:val="20"/>
        </w:rPr>
        <w:t>Side 5: Vedlegg</w:t>
      </w:r>
    </w:p>
    <w:p w14:paraId="661E0F58" w14:textId="4EDABFAC" w:rsidR="007E4310" w:rsidRPr="0066716F" w:rsidRDefault="007E4310" w:rsidP="00312E7C">
      <w:pPr>
        <w:pStyle w:val="Listeavsnitt"/>
        <w:numPr>
          <w:ilvl w:val="1"/>
          <w:numId w:val="6"/>
        </w:numPr>
        <w:rPr>
          <w:sz w:val="20"/>
          <w:szCs w:val="20"/>
        </w:rPr>
      </w:pPr>
      <w:r w:rsidRPr="0066716F">
        <w:rPr>
          <w:sz w:val="20"/>
          <w:szCs w:val="20"/>
        </w:rPr>
        <w:t xml:space="preserve">Her skal dere laste opp all nødvendig dokumentasjon. Sjekk om anleggstypen krever ekstra vedlegg for å dokumentere at alle krav er </w:t>
      </w:r>
      <w:r w:rsidR="001E56C3" w:rsidRPr="0066716F">
        <w:rPr>
          <w:sz w:val="20"/>
          <w:szCs w:val="20"/>
        </w:rPr>
        <w:t>oppfylt</w:t>
      </w:r>
      <w:r w:rsidRPr="0066716F">
        <w:rPr>
          <w:sz w:val="20"/>
          <w:szCs w:val="20"/>
        </w:rPr>
        <w:t xml:space="preserve">. Typiske vedlegg er: </w:t>
      </w:r>
    </w:p>
    <w:p w14:paraId="2A3F88F3" w14:textId="77777777" w:rsidR="007E4310" w:rsidRPr="0066716F" w:rsidRDefault="007E4310" w:rsidP="00312E7C">
      <w:pPr>
        <w:pStyle w:val="Listeavsnitt"/>
        <w:numPr>
          <w:ilvl w:val="2"/>
          <w:numId w:val="6"/>
        </w:numPr>
        <w:rPr>
          <w:sz w:val="20"/>
          <w:szCs w:val="20"/>
        </w:rPr>
      </w:pPr>
      <w:r w:rsidRPr="0066716F">
        <w:rPr>
          <w:sz w:val="20"/>
          <w:szCs w:val="20"/>
        </w:rPr>
        <w:t xml:space="preserve">Målsatte tegninger </w:t>
      </w:r>
    </w:p>
    <w:p w14:paraId="62758DEB" w14:textId="77777777" w:rsidR="007E4310" w:rsidRPr="0066716F" w:rsidRDefault="007E4310" w:rsidP="00312E7C">
      <w:pPr>
        <w:pStyle w:val="Listeavsnitt"/>
        <w:numPr>
          <w:ilvl w:val="2"/>
          <w:numId w:val="6"/>
        </w:numPr>
        <w:rPr>
          <w:sz w:val="20"/>
          <w:szCs w:val="20"/>
        </w:rPr>
      </w:pPr>
      <w:r w:rsidRPr="0066716F">
        <w:rPr>
          <w:sz w:val="20"/>
          <w:szCs w:val="20"/>
        </w:rPr>
        <w:t xml:space="preserve">Dokumentasjon på finansiering </w:t>
      </w:r>
    </w:p>
    <w:p w14:paraId="52D260B0" w14:textId="1ECF4B60" w:rsidR="007E4310" w:rsidRPr="0066716F" w:rsidRDefault="001E56C3" w:rsidP="00312E7C">
      <w:pPr>
        <w:pStyle w:val="Listeavsnitt"/>
        <w:numPr>
          <w:ilvl w:val="2"/>
          <w:numId w:val="6"/>
        </w:numPr>
        <w:rPr>
          <w:sz w:val="20"/>
          <w:szCs w:val="20"/>
        </w:rPr>
      </w:pPr>
      <w:r w:rsidRPr="0066716F">
        <w:rPr>
          <w:sz w:val="20"/>
          <w:szCs w:val="20"/>
        </w:rPr>
        <w:t>Dokumentasjon</w:t>
      </w:r>
      <w:r w:rsidR="007E4310" w:rsidRPr="0066716F">
        <w:rPr>
          <w:sz w:val="20"/>
          <w:szCs w:val="20"/>
        </w:rPr>
        <w:t xml:space="preserve"> på evt. dugnadsarbeid </w:t>
      </w:r>
    </w:p>
    <w:p w14:paraId="6BD4247D" w14:textId="77777777" w:rsidR="007E4310" w:rsidRPr="0066716F" w:rsidRDefault="007E4310" w:rsidP="00312E7C">
      <w:pPr>
        <w:pStyle w:val="Listeavsnitt"/>
        <w:numPr>
          <w:ilvl w:val="2"/>
          <w:numId w:val="6"/>
        </w:numPr>
        <w:rPr>
          <w:sz w:val="20"/>
          <w:szCs w:val="20"/>
        </w:rPr>
      </w:pPr>
      <w:r w:rsidRPr="0066716F">
        <w:rPr>
          <w:sz w:val="20"/>
          <w:szCs w:val="20"/>
        </w:rPr>
        <w:t xml:space="preserve">Avtale om rett til bruk av grunn </w:t>
      </w:r>
    </w:p>
    <w:p w14:paraId="388DD748" w14:textId="77777777" w:rsidR="00312E7C" w:rsidRPr="0066716F" w:rsidRDefault="00312E7C" w:rsidP="00312E7C">
      <w:pPr>
        <w:pStyle w:val="Listeavsnitt"/>
        <w:numPr>
          <w:ilvl w:val="2"/>
          <w:numId w:val="6"/>
        </w:numPr>
        <w:rPr>
          <w:sz w:val="20"/>
          <w:szCs w:val="20"/>
        </w:rPr>
      </w:pPr>
      <w:r w:rsidRPr="0066716F">
        <w:rPr>
          <w:sz w:val="20"/>
          <w:szCs w:val="20"/>
        </w:rPr>
        <w:t>Tilbud fra leverandør</w:t>
      </w:r>
    </w:p>
    <w:p w14:paraId="4488C679" w14:textId="4B4B9AD8" w:rsidR="007E4310" w:rsidRPr="0066716F" w:rsidRDefault="00312E7C" w:rsidP="00312E7C">
      <w:pPr>
        <w:pStyle w:val="Listeavsnitt"/>
        <w:numPr>
          <w:ilvl w:val="2"/>
          <w:numId w:val="6"/>
        </w:numPr>
        <w:rPr>
          <w:sz w:val="20"/>
          <w:szCs w:val="20"/>
        </w:rPr>
      </w:pPr>
      <w:r w:rsidRPr="0066716F">
        <w:rPr>
          <w:sz w:val="20"/>
          <w:szCs w:val="20"/>
        </w:rPr>
        <w:t xml:space="preserve">Ved rehabilitering: tilstandsrapport </w:t>
      </w:r>
      <w:r w:rsidR="007E4310" w:rsidRPr="0066716F">
        <w:rPr>
          <w:sz w:val="20"/>
          <w:szCs w:val="20"/>
        </w:rPr>
        <w:t xml:space="preserve"> </w:t>
      </w:r>
    </w:p>
    <w:p w14:paraId="4E32DB8F" w14:textId="5A0D8C40" w:rsidR="007E4310" w:rsidRPr="00245E1F" w:rsidRDefault="001E56C3" w:rsidP="00312E7C">
      <w:pPr>
        <w:pStyle w:val="Listeavsnitt"/>
        <w:numPr>
          <w:ilvl w:val="2"/>
          <w:numId w:val="6"/>
        </w:numPr>
        <w:rPr>
          <w:bCs/>
          <w:sz w:val="20"/>
          <w:szCs w:val="20"/>
        </w:rPr>
      </w:pPr>
      <w:r w:rsidRPr="00245E1F">
        <w:rPr>
          <w:bCs/>
          <w:sz w:val="20"/>
          <w:szCs w:val="20"/>
        </w:rPr>
        <w:t>Behovsvurdering</w:t>
      </w:r>
      <w:r w:rsidR="007E4310" w:rsidRPr="00245E1F">
        <w:rPr>
          <w:bCs/>
          <w:sz w:val="20"/>
          <w:szCs w:val="20"/>
        </w:rPr>
        <w:t xml:space="preserve"> </w:t>
      </w:r>
      <w:r w:rsidR="00245E1F" w:rsidRPr="00245E1F">
        <w:rPr>
          <w:bCs/>
          <w:sz w:val="20"/>
          <w:szCs w:val="20"/>
        </w:rPr>
        <w:t xml:space="preserve">(se vedlegg 7 i bestemmelsene) </w:t>
      </w:r>
    </w:p>
    <w:p w14:paraId="45A849DE" w14:textId="759DC254" w:rsidR="008219CD" w:rsidRPr="0066716F" w:rsidRDefault="008219CD" w:rsidP="007E4310">
      <w:pPr>
        <w:rPr>
          <w:b/>
          <w:sz w:val="20"/>
          <w:szCs w:val="20"/>
        </w:rPr>
      </w:pPr>
      <w:r w:rsidRPr="0066716F">
        <w:rPr>
          <w:b/>
          <w:sz w:val="20"/>
          <w:szCs w:val="20"/>
        </w:rPr>
        <w:br/>
      </w:r>
    </w:p>
    <w:p w14:paraId="13CC781A" w14:textId="26282CBA" w:rsidR="008219CD" w:rsidRPr="0066716F" w:rsidRDefault="008219CD" w:rsidP="008219CD">
      <w:pPr>
        <w:ind w:left="360"/>
        <w:rPr>
          <w:sz w:val="20"/>
          <w:szCs w:val="20"/>
        </w:rPr>
      </w:pPr>
    </w:p>
    <w:p w14:paraId="6E48A6A5" w14:textId="1FE4A492" w:rsidR="008219CD" w:rsidRPr="0066716F" w:rsidRDefault="008219CD" w:rsidP="008219CD">
      <w:pPr>
        <w:ind w:left="360"/>
        <w:rPr>
          <w:sz w:val="20"/>
          <w:szCs w:val="20"/>
        </w:rPr>
      </w:pPr>
    </w:p>
    <w:p w14:paraId="4D25F255" w14:textId="43CE9745" w:rsidR="00380972" w:rsidRPr="0066716F" w:rsidRDefault="00380972" w:rsidP="00380972">
      <w:pPr>
        <w:rPr>
          <w:sz w:val="20"/>
          <w:szCs w:val="20"/>
        </w:rPr>
      </w:pPr>
    </w:p>
    <w:p w14:paraId="678E1D96" w14:textId="77777777" w:rsidR="00380972" w:rsidRPr="0066716F" w:rsidRDefault="00380972" w:rsidP="00380972">
      <w:pPr>
        <w:rPr>
          <w:sz w:val="20"/>
          <w:szCs w:val="20"/>
        </w:rPr>
      </w:pPr>
    </w:p>
    <w:sectPr w:rsidR="00380972" w:rsidRPr="0066716F" w:rsidSect="00647887">
      <w:headerReference w:type="default" r:id="rId19"/>
      <w:footerReference w:type="default" r:id="rId20"/>
      <w:headerReference w:type="first" r:id="rId21"/>
      <w:footerReference w:type="first" r:id="rId22"/>
      <w:pgSz w:w="11906" w:h="16838"/>
      <w:pgMar w:top="1219" w:right="1338" w:bottom="2245" w:left="1298"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C5251" w14:textId="77777777" w:rsidR="00912B92" w:rsidRDefault="00912B92" w:rsidP="005D093C">
      <w:pPr>
        <w:spacing w:after="0" w:line="240" w:lineRule="auto"/>
      </w:pPr>
      <w:r>
        <w:separator/>
      </w:r>
    </w:p>
  </w:endnote>
  <w:endnote w:type="continuationSeparator" w:id="0">
    <w:p w14:paraId="1E63B2F0" w14:textId="77777777" w:rsidR="00912B92" w:rsidRDefault="00912B92" w:rsidP="005D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slo Sans Office">
    <w:panose1 w:val="02000000000000000000"/>
    <w:charset w:val="00"/>
    <w:family w:val="auto"/>
    <w:pitch w:val="variable"/>
    <w:sig w:usb0="00000007" w:usb1="00000001" w:usb2="00000000" w:usb3="00000000" w:csb0="00000093" w:csb1="00000000"/>
    <w:embedRegular r:id="rId1" w:fontKey="{49441F4A-2E0E-4BF8-A158-3B8C8861F7B2}"/>
    <w:embedBold r:id="rId2" w:fontKey="{2A7BD73E-83EF-4F8E-A15F-19205011A2F7}"/>
    <w:embedItalic r:id="rId3" w:fontKey="{AE5438D6-C064-48C1-9526-6B6A23EE2C8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76F8BB87-E27C-4CAD-B594-032B6FE7A9CD}"/>
  </w:font>
  <w:font w:name="Calibri">
    <w:panose1 w:val="020F0502020204030204"/>
    <w:charset w:val="00"/>
    <w:family w:val="swiss"/>
    <w:pitch w:val="variable"/>
    <w:sig w:usb0="E4002EFF" w:usb1="C000247B" w:usb2="00000009" w:usb3="00000000" w:csb0="000001FF" w:csb1="00000000"/>
    <w:embedRegular r:id="rId5" w:fontKey="{EB200914-4829-4330-A2F2-5A11A29990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0"/>
      <w:gridCol w:w="3090"/>
      <w:gridCol w:w="3090"/>
    </w:tblGrid>
    <w:tr w:rsidR="54F50684" w14:paraId="00794BA1" w14:textId="77777777" w:rsidTr="54F50684">
      <w:tc>
        <w:tcPr>
          <w:tcW w:w="3090" w:type="dxa"/>
        </w:tcPr>
        <w:p w14:paraId="200248D9" w14:textId="42CABAC5" w:rsidR="54F50684" w:rsidRDefault="54F50684" w:rsidP="54F50684">
          <w:pPr>
            <w:pStyle w:val="Topptekst"/>
            <w:ind w:left="-115"/>
            <w:rPr>
              <w:szCs w:val="20"/>
            </w:rPr>
          </w:pPr>
        </w:p>
      </w:tc>
      <w:tc>
        <w:tcPr>
          <w:tcW w:w="3090" w:type="dxa"/>
        </w:tcPr>
        <w:p w14:paraId="174EC04A" w14:textId="39CCC9BF" w:rsidR="54F50684" w:rsidRDefault="54F50684" w:rsidP="54F50684">
          <w:pPr>
            <w:pStyle w:val="Topptekst"/>
            <w:jc w:val="center"/>
            <w:rPr>
              <w:szCs w:val="20"/>
            </w:rPr>
          </w:pPr>
        </w:p>
      </w:tc>
      <w:tc>
        <w:tcPr>
          <w:tcW w:w="3090" w:type="dxa"/>
        </w:tcPr>
        <w:p w14:paraId="1EFD9561" w14:textId="63271ED5" w:rsidR="54F50684" w:rsidRDefault="54F50684" w:rsidP="54F50684">
          <w:pPr>
            <w:pStyle w:val="Topptekst"/>
            <w:ind w:right="-115"/>
            <w:jc w:val="right"/>
            <w:rPr>
              <w:szCs w:val="20"/>
            </w:rPr>
          </w:pPr>
        </w:p>
      </w:tc>
    </w:tr>
  </w:tbl>
  <w:p w14:paraId="7537C0AC" w14:textId="38F0A81C" w:rsidR="54F50684" w:rsidRDefault="54F50684" w:rsidP="54F50684">
    <w:pPr>
      <w:pStyle w:val="Bunntekst"/>
      <w:rPr>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78B3" w14:textId="77777777" w:rsidR="00D44A50" w:rsidRDefault="00D44A50" w:rsidP="00C3116A">
    <w:pPr>
      <w:pStyle w:val="Bunntekst"/>
    </w:pPr>
  </w:p>
  <w:p w14:paraId="3AF4356F" w14:textId="77777777" w:rsidR="002E3185" w:rsidRPr="00C3116A" w:rsidRDefault="002E3185" w:rsidP="00C3116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F9AC3" w14:textId="77777777" w:rsidR="00912B92" w:rsidRDefault="00912B92" w:rsidP="005D093C">
      <w:pPr>
        <w:spacing w:after="0" w:line="240" w:lineRule="auto"/>
      </w:pPr>
      <w:r>
        <w:separator/>
      </w:r>
    </w:p>
  </w:footnote>
  <w:footnote w:type="continuationSeparator" w:id="0">
    <w:p w14:paraId="21586224" w14:textId="77777777" w:rsidR="00912B92" w:rsidRDefault="00912B92" w:rsidP="005D09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0"/>
      <w:gridCol w:w="3090"/>
      <w:gridCol w:w="3090"/>
    </w:tblGrid>
    <w:tr w:rsidR="54F50684" w14:paraId="044CCED3" w14:textId="77777777" w:rsidTr="54F50684">
      <w:tc>
        <w:tcPr>
          <w:tcW w:w="3090" w:type="dxa"/>
        </w:tcPr>
        <w:p w14:paraId="68AEB973" w14:textId="7C7BB321" w:rsidR="54F50684" w:rsidRDefault="54F50684" w:rsidP="54F50684">
          <w:pPr>
            <w:pStyle w:val="Topptekst"/>
            <w:ind w:left="-115"/>
            <w:rPr>
              <w:szCs w:val="20"/>
            </w:rPr>
          </w:pPr>
        </w:p>
      </w:tc>
      <w:tc>
        <w:tcPr>
          <w:tcW w:w="3090" w:type="dxa"/>
        </w:tcPr>
        <w:p w14:paraId="73F1FC56" w14:textId="1D738598" w:rsidR="54F50684" w:rsidRDefault="54F50684" w:rsidP="54F50684">
          <w:pPr>
            <w:pStyle w:val="Topptekst"/>
            <w:jc w:val="center"/>
            <w:rPr>
              <w:szCs w:val="20"/>
            </w:rPr>
          </w:pPr>
        </w:p>
      </w:tc>
      <w:tc>
        <w:tcPr>
          <w:tcW w:w="3090" w:type="dxa"/>
        </w:tcPr>
        <w:p w14:paraId="2C7E85F5" w14:textId="367A3CA3" w:rsidR="54F50684" w:rsidRDefault="54F50684" w:rsidP="54F50684">
          <w:pPr>
            <w:pStyle w:val="Topptekst"/>
            <w:ind w:right="-115"/>
            <w:jc w:val="right"/>
            <w:rPr>
              <w:szCs w:val="20"/>
            </w:rPr>
          </w:pPr>
        </w:p>
      </w:tc>
    </w:tr>
  </w:tbl>
  <w:p w14:paraId="640FD283" w14:textId="3239228C" w:rsidR="54F50684" w:rsidRDefault="54F50684" w:rsidP="54F50684">
    <w:pPr>
      <w:pStyle w:val="Topptekst"/>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ECC2D" w14:textId="77777777" w:rsidR="00D44A50" w:rsidRDefault="00A67238">
    <w:pPr>
      <w:pStyle w:val="Topptekst"/>
    </w:pPr>
    <w:r>
      <w:rPr>
        <w:noProof/>
        <w:lang w:eastAsia="nb-NO"/>
      </w:rPr>
      <w:drawing>
        <wp:anchor distT="0" distB="0" distL="114300" distR="114300" simplePos="0" relativeHeight="251658240" behindDoc="1" locked="0" layoutInCell="1" allowOverlap="1" wp14:anchorId="56517A2A" wp14:editId="0EC88C15">
          <wp:simplePos x="0" y="0"/>
          <wp:positionH relativeFrom="page">
            <wp:posOffset>5634990</wp:posOffset>
          </wp:positionH>
          <wp:positionV relativeFrom="page">
            <wp:posOffset>612140</wp:posOffset>
          </wp:positionV>
          <wp:extent cx="1080000" cy="561600"/>
          <wp:effectExtent l="0" t="0" r="635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mf"/>
                  <pic:cNvPicPr/>
                </pic:nvPicPr>
                <pic:blipFill>
                  <a:blip r:embed="rId1">
                    <a:extLst>
                      <a:ext uri="{28A0092B-C50C-407E-A947-70E740481C1C}">
                        <a14:useLocalDpi xmlns:a14="http://schemas.microsoft.com/office/drawing/2010/main" val="0"/>
                      </a:ext>
                    </a:extLst>
                  </a:blip>
                  <a:stretch>
                    <a:fillRect/>
                  </a:stretch>
                </pic:blipFill>
                <pic:spPr>
                  <a:xfrm>
                    <a:off x="0" y="0"/>
                    <a:ext cx="1080000" cy="56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F583C"/>
    <w:multiLevelType w:val="hybridMultilevel"/>
    <w:tmpl w:val="B7E0920E"/>
    <w:lvl w:ilvl="0" w:tplc="60806352">
      <w:start w:val="2"/>
      <w:numFmt w:val="bullet"/>
      <w:lvlText w:val="-"/>
      <w:lvlJc w:val="left"/>
      <w:pPr>
        <w:ind w:left="1080" w:hanging="360"/>
      </w:pPr>
      <w:rPr>
        <w:rFonts w:ascii="Oslo Sans Office" w:eastAsiaTheme="minorHAnsi" w:hAnsi="Oslo Sans Office" w:cstheme="minorBidi"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15:restartNumberingAfterBreak="0">
    <w:nsid w:val="13CA5C9A"/>
    <w:multiLevelType w:val="hybridMultilevel"/>
    <w:tmpl w:val="77D6D64E"/>
    <w:lvl w:ilvl="0" w:tplc="D42C19C0">
      <w:numFmt w:val="bullet"/>
      <w:lvlText w:val="-"/>
      <w:lvlJc w:val="left"/>
      <w:pPr>
        <w:ind w:left="1776" w:hanging="360"/>
      </w:pPr>
      <w:rPr>
        <w:rFonts w:ascii="Oslo Sans Office" w:eastAsiaTheme="minorHAnsi" w:hAnsi="Oslo Sans Office" w:cstheme="minorBidi"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2" w15:restartNumberingAfterBreak="0">
    <w:nsid w:val="2E176CE3"/>
    <w:multiLevelType w:val="hybridMultilevel"/>
    <w:tmpl w:val="22F0CC8E"/>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EFB05F0"/>
    <w:multiLevelType w:val="hybridMultilevel"/>
    <w:tmpl w:val="7D884A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5100219C"/>
    <w:multiLevelType w:val="hybridMultilevel"/>
    <w:tmpl w:val="3E907908"/>
    <w:lvl w:ilvl="0" w:tplc="D42C19C0">
      <w:numFmt w:val="bullet"/>
      <w:lvlText w:val="-"/>
      <w:lvlJc w:val="left"/>
      <w:pPr>
        <w:ind w:left="720" w:hanging="360"/>
      </w:pPr>
      <w:rPr>
        <w:rFonts w:ascii="Oslo Sans Office" w:eastAsiaTheme="minorHAnsi" w:hAnsi="Oslo Sans Office"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DBF2BB5"/>
    <w:multiLevelType w:val="hybridMultilevel"/>
    <w:tmpl w:val="CFD6D090"/>
    <w:lvl w:ilvl="0" w:tplc="D08E81EC">
      <w:start w:val="5"/>
      <w:numFmt w:val="bullet"/>
      <w:lvlText w:val="-"/>
      <w:lvlJc w:val="left"/>
      <w:pPr>
        <w:ind w:left="720" w:hanging="360"/>
      </w:pPr>
      <w:rPr>
        <w:rFonts w:ascii="Oslo Sans Office" w:eastAsiaTheme="minorHAnsi" w:hAnsi="Oslo Sans Office"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DA810D0"/>
    <w:multiLevelType w:val="hybridMultilevel"/>
    <w:tmpl w:val="F244E16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6"/>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6E9"/>
    <w:rsid w:val="000119BE"/>
    <w:rsid w:val="000418EE"/>
    <w:rsid w:val="00070F7D"/>
    <w:rsid w:val="00085832"/>
    <w:rsid w:val="00095EC1"/>
    <w:rsid w:val="00124758"/>
    <w:rsid w:val="00180605"/>
    <w:rsid w:val="00186573"/>
    <w:rsid w:val="001A22F9"/>
    <w:rsid w:val="001A4589"/>
    <w:rsid w:val="001A57BC"/>
    <w:rsid w:val="001E56C3"/>
    <w:rsid w:val="001F112F"/>
    <w:rsid w:val="001F18CF"/>
    <w:rsid w:val="00201259"/>
    <w:rsid w:val="00240B78"/>
    <w:rsid w:val="00245E1F"/>
    <w:rsid w:val="00247C22"/>
    <w:rsid w:val="0025699D"/>
    <w:rsid w:val="00286B34"/>
    <w:rsid w:val="002E3185"/>
    <w:rsid w:val="00312E7C"/>
    <w:rsid w:val="00325D57"/>
    <w:rsid w:val="00380972"/>
    <w:rsid w:val="00402504"/>
    <w:rsid w:val="00436928"/>
    <w:rsid w:val="00442E77"/>
    <w:rsid w:val="00466574"/>
    <w:rsid w:val="00471120"/>
    <w:rsid w:val="004836DC"/>
    <w:rsid w:val="00483FE0"/>
    <w:rsid w:val="004B6945"/>
    <w:rsid w:val="005006E9"/>
    <w:rsid w:val="00543350"/>
    <w:rsid w:val="0055183B"/>
    <w:rsid w:val="00560D31"/>
    <w:rsid w:val="00567104"/>
    <w:rsid w:val="0057006B"/>
    <w:rsid w:val="005812E4"/>
    <w:rsid w:val="0058427A"/>
    <w:rsid w:val="00595FDC"/>
    <w:rsid w:val="00596F4D"/>
    <w:rsid w:val="005A4215"/>
    <w:rsid w:val="005A4759"/>
    <w:rsid w:val="005D093C"/>
    <w:rsid w:val="00647887"/>
    <w:rsid w:val="00650D94"/>
    <w:rsid w:val="0066716F"/>
    <w:rsid w:val="006E006E"/>
    <w:rsid w:val="006E0559"/>
    <w:rsid w:val="00727D7C"/>
    <w:rsid w:val="00771C4E"/>
    <w:rsid w:val="007B3A4E"/>
    <w:rsid w:val="007D1113"/>
    <w:rsid w:val="007E4310"/>
    <w:rsid w:val="007E4B0D"/>
    <w:rsid w:val="007F2274"/>
    <w:rsid w:val="008219CD"/>
    <w:rsid w:val="0085793F"/>
    <w:rsid w:val="008A706A"/>
    <w:rsid w:val="008C7E30"/>
    <w:rsid w:val="008D5723"/>
    <w:rsid w:val="00912B92"/>
    <w:rsid w:val="00A0208E"/>
    <w:rsid w:val="00A14863"/>
    <w:rsid w:val="00A25FC9"/>
    <w:rsid w:val="00A63656"/>
    <w:rsid w:val="00A67238"/>
    <w:rsid w:val="00AA100D"/>
    <w:rsid w:val="00AE2859"/>
    <w:rsid w:val="00B10DAE"/>
    <w:rsid w:val="00C074D2"/>
    <w:rsid w:val="00C3116A"/>
    <w:rsid w:val="00C34D94"/>
    <w:rsid w:val="00C51925"/>
    <w:rsid w:val="00C71386"/>
    <w:rsid w:val="00C73167"/>
    <w:rsid w:val="00C90F1F"/>
    <w:rsid w:val="00C91C10"/>
    <w:rsid w:val="00CC432D"/>
    <w:rsid w:val="00CC6D65"/>
    <w:rsid w:val="00D3395E"/>
    <w:rsid w:val="00D44A50"/>
    <w:rsid w:val="00D47F31"/>
    <w:rsid w:val="00D61A97"/>
    <w:rsid w:val="00D8326C"/>
    <w:rsid w:val="00D913C7"/>
    <w:rsid w:val="00DF2BFA"/>
    <w:rsid w:val="00E51F3C"/>
    <w:rsid w:val="00FB5530"/>
    <w:rsid w:val="00FC72AE"/>
    <w:rsid w:val="00FD4CDD"/>
    <w:rsid w:val="00FD7882"/>
    <w:rsid w:val="54F5068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D255E3"/>
  <w15:docId w15:val="{1C604FCF-7A45-4499-87E5-F27847330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887"/>
  </w:style>
  <w:style w:type="paragraph" w:styleId="Overskrift1">
    <w:name w:val="heading 1"/>
    <w:basedOn w:val="Normal"/>
    <w:next w:val="Normal"/>
    <w:link w:val="Overskrift1Tegn"/>
    <w:uiPriority w:val="9"/>
    <w:qFormat/>
    <w:rsid w:val="001F112F"/>
    <w:pPr>
      <w:keepNext/>
      <w:keepLines/>
      <w:spacing w:after="120" w:line="240" w:lineRule="auto"/>
      <w:outlineLvl w:val="0"/>
    </w:pPr>
    <w:rPr>
      <w:rFonts w:asciiTheme="majorHAnsi" w:eastAsiaTheme="majorEastAsia" w:hAnsiTheme="majorHAnsi" w:cstheme="majorBidi"/>
      <w:color w:val="2A2859" w:themeColor="text2"/>
      <w:sz w:val="28"/>
      <w:szCs w:val="32"/>
    </w:rPr>
  </w:style>
  <w:style w:type="paragraph" w:styleId="Overskrift2">
    <w:name w:val="heading 2"/>
    <w:basedOn w:val="Normal"/>
    <w:next w:val="Normal"/>
    <w:link w:val="Overskrift2Tegn"/>
    <w:uiPriority w:val="9"/>
    <w:qFormat/>
    <w:rsid w:val="006E006E"/>
    <w:pPr>
      <w:keepNext/>
      <w:keepLines/>
      <w:spacing w:after="0" w:line="264" w:lineRule="auto"/>
      <w:outlineLvl w:val="1"/>
    </w:pPr>
    <w:rPr>
      <w:rFonts w:asciiTheme="majorHAnsi" w:eastAsiaTheme="majorEastAsia" w:hAnsiTheme="majorHAnsi" w:cstheme="majorBidi"/>
      <w:b/>
      <w:color w:val="000000" w:themeColor="text1"/>
      <w:sz w:val="20"/>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D7882"/>
    <w:rPr>
      <w:rFonts w:asciiTheme="majorHAnsi" w:eastAsiaTheme="majorEastAsia" w:hAnsiTheme="majorHAnsi" w:cstheme="majorBidi"/>
      <w:color w:val="2A2859" w:themeColor="text2"/>
      <w:sz w:val="28"/>
      <w:szCs w:val="32"/>
    </w:rPr>
  </w:style>
  <w:style w:type="table" w:styleId="Tabellrutenett">
    <w:name w:val="Table Grid"/>
    <w:basedOn w:val="Vanligtabell"/>
    <w:uiPriority w:val="39"/>
    <w:rsid w:val="00C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semiHidden/>
    <w:rsid w:val="005D093C"/>
    <w:pPr>
      <w:tabs>
        <w:tab w:val="center" w:pos="4536"/>
        <w:tab w:val="right" w:pos="9072"/>
      </w:tabs>
      <w:spacing w:after="0" w:line="240" w:lineRule="auto"/>
    </w:pPr>
    <w:rPr>
      <w:sz w:val="20"/>
    </w:rPr>
  </w:style>
  <w:style w:type="character" w:customStyle="1" w:styleId="TopptekstTegn">
    <w:name w:val="Topptekst Tegn"/>
    <w:basedOn w:val="Standardskriftforavsnitt"/>
    <w:link w:val="Topptekst"/>
    <w:uiPriority w:val="99"/>
    <w:semiHidden/>
    <w:rsid w:val="00FD7882"/>
    <w:rPr>
      <w:sz w:val="20"/>
    </w:rPr>
  </w:style>
  <w:style w:type="paragraph" w:styleId="Bunntekst">
    <w:name w:val="footer"/>
    <w:basedOn w:val="Normal"/>
    <w:link w:val="BunntekstTegn"/>
    <w:uiPriority w:val="99"/>
    <w:semiHidden/>
    <w:rsid w:val="005D093C"/>
    <w:pPr>
      <w:tabs>
        <w:tab w:val="center" w:pos="4536"/>
        <w:tab w:val="right" w:pos="9072"/>
      </w:tabs>
      <w:spacing w:after="0" w:line="240" w:lineRule="auto"/>
    </w:pPr>
    <w:rPr>
      <w:color w:val="2A2859" w:themeColor="text2"/>
      <w:sz w:val="16"/>
    </w:rPr>
  </w:style>
  <w:style w:type="character" w:customStyle="1" w:styleId="BunntekstTegn">
    <w:name w:val="Bunntekst Tegn"/>
    <w:basedOn w:val="Standardskriftforavsnitt"/>
    <w:link w:val="Bunntekst"/>
    <w:uiPriority w:val="99"/>
    <w:semiHidden/>
    <w:rsid w:val="00FD7882"/>
    <w:rPr>
      <w:color w:val="2A2859" w:themeColor="text2"/>
      <w:sz w:val="16"/>
    </w:rPr>
  </w:style>
  <w:style w:type="character" w:styleId="Sterk">
    <w:name w:val="Strong"/>
    <w:basedOn w:val="Standardskriftforavsnitt"/>
    <w:uiPriority w:val="22"/>
    <w:qFormat/>
    <w:rsid w:val="005D093C"/>
    <w:rPr>
      <w:b/>
      <w:bCs/>
    </w:rPr>
  </w:style>
  <w:style w:type="paragraph" w:styleId="Tittel">
    <w:name w:val="Title"/>
    <w:basedOn w:val="Normal"/>
    <w:next w:val="Normal"/>
    <w:link w:val="TittelTegn"/>
    <w:uiPriority w:val="10"/>
    <w:qFormat/>
    <w:rsid w:val="005D093C"/>
    <w:pPr>
      <w:spacing w:after="0" w:line="240" w:lineRule="auto"/>
      <w:contextualSpacing/>
    </w:pPr>
    <w:rPr>
      <w:rFonts w:asciiTheme="majorHAnsi" w:eastAsiaTheme="majorEastAsia" w:hAnsiTheme="majorHAnsi" w:cstheme="majorBidi"/>
      <w:color w:val="2A2859" w:themeColor="text2"/>
      <w:spacing w:val="-10"/>
      <w:kern w:val="28"/>
      <w:sz w:val="38"/>
      <w:szCs w:val="56"/>
    </w:rPr>
  </w:style>
  <w:style w:type="character" w:customStyle="1" w:styleId="TittelTegn">
    <w:name w:val="Tittel Tegn"/>
    <w:basedOn w:val="Standardskriftforavsnitt"/>
    <w:link w:val="Tittel"/>
    <w:uiPriority w:val="10"/>
    <w:rsid w:val="00FD7882"/>
    <w:rPr>
      <w:rFonts w:asciiTheme="majorHAnsi" w:eastAsiaTheme="majorEastAsia" w:hAnsiTheme="majorHAnsi" w:cstheme="majorBidi"/>
      <w:color w:val="2A2859" w:themeColor="text2"/>
      <w:spacing w:val="-10"/>
      <w:kern w:val="28"/>
      <w:sz w:val="38"/>
      <w:szCs w:val="56"/>
    </w:rPr>
  </w:style>
  <w:style w:type="paragraph" w:styleId="Ingenmellomrom">
    <w:name w:val="No Spacing"/>
    <w:uiPriority w:val="1"/>
    <w:qFormat/>
    <w:rsid w:val="000119BE"/>
    <w:pPr>
      <w:spacing w:after="0" w:line="264" w:lineRule="auto"/>
    </w:pPr>
    <w:rPr>
      <w:sz w:val="20"/>
    </w:rPr>
  </w:style>
  <w:style w:type="character" w:styleId="Plassholdertekst">
    <w:name w:val="Placeholder Text"/>
    <w:basedOn w:val="Standardskriftforavsnitt"/>
    <w:uiPriority w:val="99"/>
    <w:semiHidden/>
    <w:rsid w:val="000119BE"/>
    <w:rPr>
      <w:color w:val="808080"/>
    </w:rPr>
  </w:style>
  <w:style w:type="paragraph" w:styleId="Undertittel">
    <w:name w:val="Subtitle"/>
    <w:basedOn w:val="Normal"/>
    <w:next w:val="Normal"/>
    <w:link w:val="UndertittelTegn"/>
    <w:uiPriority w:val="11"/>
    <w:qFormat/>
    <w:rsid w:val="00095EC1"/>
    <w:pPr>
      <w:numPr>
        <w:ilvl w:val="1"/>
      </w:numPr>
      <w:spacing w:after="0" w:line="264" w:lineRule="auto"/>
    </w:pPr>
    <w:rPr>
      <w:rFonts w:eastAsiaTheme="minorEastAsia"/>
      <w:b/>
      <w:color w:val="2A2859" w:themeColor="text2"/>
    </w:rPr>
  </w:style>
  <w:style w:type="character" w:customStyle="1" w:styleId="UndertittelTegn">
    <w:name w:val="Undertittel Tegn"/>
    <w:basedOn w:val="Standardskriftforavsnitt"/>
    <w:link w:val="Undertittel"/>
    <w:uiPriority w:val="11"/>
    <w:rsid w:val="00FD7882"/>
    <w:rPr>
      <w:rFonts w:eastAsiaTheme="minorEastAsia"/>
      <w:b/>
      <w:color w:val="2A2859" w:themeColor="text2"/>
    </w:rPr>
  </w:style>
  <w:style w:type="paragraph" w:customStyle="1" w:styleId="Referanserbrev">
    <w:name w:val="Referanser brev"/>
    <w:basedOn w:val="Normal"/>
    <w:qFormat/>
    <w:rsid w:val="00095EC1"/>
    <w:pPr>
      <w:spacing w:after="0" w:line="240" w:lineRule="auto"/>
    </w:pPr>
    <w:rPr>
      <w:sz w:val="16"/>
    </w:rPr>
  </w:style>
  <w:style w:type="character" w:customStyle="1" w:styleId="Overskrift2Tegn">
    <w:name w:val="Overskrift 2 Tegn"/>
    <w:basedOn w:val="Standardskriftforavsnitt"/>
    <w:link w:val="Overskrift2"/>
    <w:uiPriority w:val="9"/>
    <w:rsid w:val="00FD7882"/>
    <w:rPr>
      <w:rFonts w:asciiTheme="majorHAnsi" w:eastAsiaTheme="majorEastAsia" w:hAnsiTheme="majorHAnsi" w:cstheme="majorBidi"/>
      <w:b/>
      <w:color w:val="000000" w:themeColor="text1"/>
      <w:sz w:val="20"/>
      <w:szCs w:val="26"/>
    </w:rPr>
  </w:style>
  <w:style w:type="table" w:customStyle="1" w:styleId="Creunaenkel">
    <w:name w:val="Creuna enkel"/>
    <w:basedOn w:val="Vanligtabell"/>
    <w:uiPriority w:val="99"/>
    <w:rsid w:val="006E006E"/>
    <w:pPr>
      <w:spacing w:after="0" w:line="240" w:lineRule="auto"/>
    </w:pPr>
    <w:rPr>
      <w:color w:val="030303"/>
      <w:sz w:val="20"/>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Kopiogvedlegg">
    <w:name w:val="Kopi og vedlegg"/>
    <w:basedOn w:val="Normal"/>
    <w:semiHidden/>
    <w:rsid w:val="00FD7882"/>
    <w:pPr>
      <w:spacing w:after="0"/>
    </w:pPr>
    <w:rPr>
      <w:sz w:val="16"/>
    </w:rPr>
  </w:style>
  <w:style w:type="paragraph" w:styleId="Bobletekst">
    <w:name w:val="Balloon Text"/>
    <w:basedOn w:val="Normal"/>
    <w:link w:val="BobletekstTegn"/>
    <w:uiPriority w:val="99"/>
    <w:semiHidden/>
    <w:unhideWhenUsed/>
    <w:rsid w:val="001F18C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F18CF"/>
    <w:rPr>
      <w:rFonts w:ascii="Tahoma" w:hAnsi="Tahoma" w:cs="Tahoma"/>
      <w:sz w:val="16"/>
      <w:szCs w:val="16"/>
    </w:rPr>
  </w:style>
  <w:style w:type="character" w:styleId="Hyperkobling">
    <w:name w:val="Hyperlink"/>
    <w:basedOn w:val="Standardskriftforavsnitt"/>
    <w:uiPriority w:val="99"/>
    <w:unhideWhenUsed/>
    <w:rsid w:val="00D913C7"/>
    <w:rPr>
      <w:color w:val="000000" w:themeColor="hyperlink"/>
      <w:u w:val="single"/>
    </w:rPr>
  </w:style>
  <w:style w:type="paragraph" w:customStyle="1" w:styleId="Default">
    <w:name w:val="Default"/>
    <w:rsid w:val="00647887"/>
    <w:pPr>
      <w:autoSpaceDE w:val="0"/>
      <w:autoSpaceDN w:val="0"/>
      <w:adjustRightInd w:val="0"/>
      <w:spacing w:after="0" w:line="240" w:lineRule="auto"/>
    </w:pPr>
    <w:rPr>
      <w:rFonts w:ascii="Calibri" w:hAnsi="Calibri" w:cs="Calibri"/>
      <w:color w:val="000000"/>
      <w:sz w:val="24"/>
      <w:szCs w:val="24"/>
    </w:rPr>
  </w:style>
  <w:style w:type="paragraph" w:styleId="Listeavsnitt">
    <w:name w:val="List Paragraph"/>
    <w:basedOn w:val="Normal"/>
    <w:uiPriority w:val="34"/>
    <w:qFormat/>
    <w:rsid w:val="001A4589"/>
    <w:pPr>
      <w:ind w:left="720"/>
      <w:contextualSpacing/>
    </w:pPr>
  </w:style>
  <w:style w:type="character" w:styleId="Sterkutheving">
    <w:name w:val="Intense Emphasis"/>
    <w:basedOn w:val="Standardskriftforavsnitt"/>
    <w:uiPriority w:val="21"/>
    <w:qFormat/>
    <w:rsid w:val="00C73167"/>
    <w:rPr>
      <w:i/>
      <w:iCs/>
      <w:color w:val="034B45" w:themeColor="accent1"/>
    </w:rPr>
  </w:style>
  <w:style w:type="character" w:styleId="Ulstomtale">
    <w:name w:val="Unresolved Mention"/>
    <w:basedOn w:val="Standardskriftforavsnitt"/>
    <w:uiPriority w:val="99"/>
    <w:semiHidden/>
    <w:unhideWhenUsed/>
    <w:rsid w:val="00CC43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6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nleggsregisteret.no/anlegg-for-idrett-og-fysisk-aktivitet/send-inn-soknad/" TargetMode="External"/><Relationship Id="rId18" Type="http://schemas.openxmlformats.org/officeDocument/2006/relationships/hyperlink" Target="http://www.kartverket.no/eiend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www.regjeringen.no/no/dokumenter/bestemmelser-om-tilskudd-til-anlegg-for-idrett-og-fysisk-aktivitet-2023-v-0732-b/id2984778/" TargetMode="External"/><Relationship Id="rId17" Type="http://schemas.openxmlformats.org/officeDocument/2006/relationships/hyperlink" Target="https://anleggsregisteret.no/finn-anlegg/" TargetMode="External"/><Relationship Id="rId2" Type="http://schemas.openxmlformats.org/officeDocument/2006/relationships/customXml" Target="../customXml/item2.xml"/><Relationship Id="rId16" Type="http://schemas.openxmlformats.org/officeDocument/2006/relationships/hyperlink" Target="mailto:hanna.thommessen@bym.oslo.kommune.n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hanna.thommessen@bym.oslo.kommune.no"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ym346903\AppData\Local\Temp\Temp1_A4-A3-Word%20(1).zip\A4-tomt-dokument.dotx" TargetMode="External"/></Relationships>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Sans Office">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root>
</file>

<file path=customXml/item2.xml><?xml version="1.0" encoding="utf-8"?>
<ct:contentTypeSchema xmlns:ct="http://schemas.microsoft.com/office/2006/metadata/contentType" xmlns:ma="http://schemas.microsoft.com/office/2006/metadata/properties/metaAttributes" ct:_="" ma:_="" ma:contentTypeName="Document" ma:contentTypeID="0x010100DD69E82D93866B4497346CB086FA131C" ma:contentTypeVersion="11" ma:contentTypeDescription="Create a new document." ma:contentTypeScope="" ma:versionID="2f96daf70d6e29c1753860c1e2239d0c">
  <xsd:schema xmlns:xsd="http://www.w3.org/2001/XMLSchema" xmlns:xs="http://www.w3.org/2001/XMLSchema" xmlns:p="http://schemas.microsoft.com/office/2006/metadata/properties" xmlns:ns3="923851af-529b-4b5e-90da-7f9f5f7d9095" xmlns:ns4="3c68946b-b9fc-4c0d-9190-9e99577c9bca" targetNamespace="http://schemas.microsoft.com/office/2006/metadata/properties" ma:root="true" ma:fieldsID="ca32339fe35695ef4a9cbb570420751f" ns3:_="" ns4:_="">
    <xsd:import namespace="923851af-529b-4b5e-90da-7f9f5f7d9095"/>
    <xsd:import namespace="3c68946b-b9fc-4c0d-9190-9e99577c9bc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3851af-529b-4b5e-90da-7f9f5f7d90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68946b-b9fc-4c0d-9190-9e99577c9bc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AC1A3-F3AD-4EAF-9E2E-E2FB94C30E62}">
  <ds:schemaRefs/>
</ds:datastoreItem>
</file>

<file path=customXml/itemProps2.xml><?xml version="1.0" encoding="utf-8"?>
<ds:datastoreItem xmlns:ds="http://schemas.openxmlformats.org/officeDocument/2006/customXml" ds:itemID="{ABF16947-F0C0-4345-A6ED-EEACDB984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3851af-529b-4b5e-90da-7f9f5f7d9095"/>
    <ds:schemaRef ds:uri="3c68946b-b9fc-4c0d-9190-9e99577c9b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521D9D-CA8C-40D0-BC0D-4DBDAEEB0A01}">
  <ds:schemaRefs>
    <ds:schemaRef ds:uri="http://schemas.microsoft.com/sharepoint/v3/contenttype/forms"/>
  </ds:schemaRefs>
</ds:datastoreItem>
</file>

<file path=customXml/itemProps4.xml><?xml version="1.0" encoding="utf-8"?>
<ds:datastoreItem xmlns:ds="http://schemas.openxmlformats.org/officeDocument/2006/customXml" ds:itemID="{CA3F1DEA-D739-4CEA-A672-9091B02009B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0579A4E-2D99-4563-86E8-DD8250F3C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A4-tomt-dokument</Template>
  <TotalTime>58</TotalTime>
  <Pages>4</Pages>
  <Words>1214</Words>
  <Characters>6438</Characters>
  <Application>Microsoft Office Word</Application>
  <DocSecurity>0</DocSecurity>
  <Lines>53</Lines>
  <Paragraphs>15</Paragraphs>
  <ScaleCrop>false</ScaleCrop>
  <HeadingPairs>
    <vt:vector size="2" baseType="variant">
      <vt:variant>
        <vt:lpstr>Tittel</vt:lpstr>
      </vt:variant>
      <vt:variant>
        <vt:i4>1</vt:i4>
      </vt:variant>
    </vt:vector>
  </HeadingPairs>
  <TitlesOfParts>
    <vt:vector size="1" baseType="lpstr">
      <vt:lpstr/>
    </vt:vector>
  </TitlesOfParts>
  <Company>Oslo kommune</Company>
  <LinksUpToDate>false</LinksUpToDate>
  <CharactersWithSpaces>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Meld inn i Domenet</dc:creator>
  <cp:lastModifiedBy>Hanna Thommessen</cp:lastModifiedBy>
  <cp:revision>16</cp:revision>
  <cp:lastPrinted>2022-08-17T10:25:00Z</cp:lastPrinted>
  <dcterms:created xsi:type="dcterms:W3CDTF">2022-07-12T09:53:00Z</dcterms:created>
  <dcterms:modified xsi:type="dcterms:W3CDTF">2023-07-04T12:36:00Z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MSIP_Label_7a2396b7-5846-48ff-8468-5f49f8ad722a_Enabled">
    <vt:lpwstr>true</vt:lpwstr>
  </property>
  <property fmtid="{D5CDD505-2E9C-101B-9397-08002B2CF9AE}" pid="4" name="MSIP_Label_7a2396b7-5846-48ff-8468-5f49f8ad722a_SetDate">
    <vt:lpwstr>2022-05-05T06:13:28Z</vt:lpwstr>
  </property>
  <property fmtid="{D5CDD505-2E9C-101B-9397-08002B2CF9AE}" pid="5" name="MSIP_Label_7a2396b7-5846-48ff-8468-5f49f8ad722a_Method">
    <vt:lpwstr>Standard</vt:lpwstr>
  </property>
  <property fmtid="{D5CDD505-2E9C-101B-9397-08002B2CF9AE}" pid="6" name="MSIP_Label_7a2396b7-5846-48ff-8468-5f49f8ad722a_Name">
    <vt:lpwstr>Lav</vt:lpwstr>
  </property>
  <property fmtid="{D5CDD505-2E9C-101B-9397-08002B2CF9AE}" pid="7" name="MSIP_Label_7a2396b7-5846-48ff-8468-5f49f8ad722a_SiteId">
    <vt:lpwstr>e6795081-6391-442e-9ab4-5e9ef74f18ea</vt:lpwstr>
  </property>
  <property fmtid="{D5CDD505-2E9C-101B-9397-08002B2CF9AE}" pid="8" name="MSIP_Label_7a2396b7-5846-48ff-8468-5f49f8ad722a_ActionId">
    <vt:lpwstr>ac68c4ad-b7fc-48ef-8ca7-44dd8dcb1522</vt:lpwstr>
  </property>
  <property fmtid="{D5CDD505-2E9C-101B-9397-08002B2CF9AE}" pid="9" name="MSIP_Label_7a2396b7-5846-48ff-8468-5f49f8ad722a_ContentBits">
    <vt:lpwstr>0</vt:lpwstr>
  </property>
  <property fmtid="{D5CDD505-2E9C-101B-9397-08002B2CF9AE}" pid="10" name="ContentTypeId">
    <vt:lpwstr>0x010100DD69E82D93866B4497346CB086FA131C</vt:lpwstr>
  </property>
</Properties>
</file>