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102E7" w14:textId="2C8D9879" w:rsidR="00B979C3" w:rsidRPr="005E528B" w:rsidRDefault="00C6097D" w:rsidP="00A62252">
      <w:pPr>
        <w:jc w:val="center"/>
        <w:rPr>
          <w:b/>
          <w:bCs/>
          <w:sz w:val="26"/>
          <w:szCs w:val="26"/>
        </w:rPr>
      </w:pPr>
      <w:bookmarkStart w:id="0" w:name="_GoBack"/>
      <w:bookmarkEnd w:id="0"/>
      <w:r w:rsidRPr="005E528B">
        <w:rPr>
          <w:b/>
          <w:bCs/>
          <w:sz w:val="26"/>
          <w:szCs w:val="26"/>
        </w:rPr>
        <w:t>Al</w:t>
      </w:r>
      <w:r w:rsidR="00541850" w:rsidRPr="005E528B">
        <w:rPr>
          <w:b/>
          <w:bCs/>
          <w:sz w:val="26"/>
          <w:szCs w:val="26"/>
        </w:rPr>
        <w:t xml:space="preserve">ternativ Utetrening- </w:t>
      </w:r>
      <w:proofErr w:type="spellStart"/>
      <w:r w:rsidR="00541850" w:rsidRPr="005E528B">
        <w:rPr>
          <w:b/>
          <w:bCs/>
          <w:sz w:val="26"/>
          <w:szCs w:val="26"/>
        </w:rPr>
        <w:t>Basis</w:t>
      </w:r>
      <w:r w:rsidR="00785B03" w:rsidRPr="005E528B">
        <w:rPr>
          <w:b/>
          <w:bCs/>
          <w:sz w:val="26"/>
          <w:szCs w:val="26"/>
        </w:rPr>
        <w:t>økt</w:t>
      </w:r>
      <w:proofErr w:type="spellEnd"/>
      <w:r w:rsidR="00863F04" w:rsidRPr="005E528B">
        <w:rPr>
          <w:b/>
          <w:bCs/>
          <w:sz w:val="26"/>
          <w:szCs w:val="26"/>
        </w:rPr>
        <w:t>, intervaller og styrke</w:t>
      </w:r>
      <w:r w:rsidR="00692B48" w:rsidRPr="005E528B">
        <w:rPr>
          <w:b/>
          <w:bCs/>
          <w:sz w:val="26"/>
          <w:szCs w:val="26"/>
        </w:rPr>
        <w:t xml:space="preserve">- Ca. 60 min </w:t>
      </w:r>
    </w:p>
    <w:p w14:paraId="3FD04861" w14:textId="125272AB" w:rsidR="005E528B" w:rsidRDefault="00B03A09" w:rsidP="00642191">
      <w:pPr>
        <w:rPr>
          <w:b/>
          <w:bCs/>
        </w:rPr>
      </w:pPr>
      <w:proofErr w:type="spellStart"/>
      <w:r>
        <w:t>Øktplanen</w:t>
      </w:r>
      <w:proofErr w:type="spellEnd"/>
      <w:r w:rsidR="008056C9">
        <w:t xml:space="preserve"> </w:t>
      </w:r>
      <w:r w:rsidR="003A1EB7">
        <w:t>inneholder</w:t>
      </w:r>
      <w:r w:rsidR="007C5383">
        <w:t xml:space="preserve"> </w:t>
      </w:r>
      <w:r w:rsidR="006A1E7C">
        <w:t>kondisjons- og styrke</w:t>
      </w:r>
      <w:r w:rsidR="004E6579">
        <w:t>øvelser</w:t>
      </w:r>
      <w:r w:rsidR="006168CC">
        <w:t xml:space="preserve">, og kan gjennomføres ute, uten noe </w:t>
      </w:r>
      <w:r w:rsidR="00356952">
        <w:t xml:space="preserve">spesielt </w:t>
      </w:r>
      <w:r w:rsidR="00763EBF">
        <w:t xml:space="preserve">utstyr. </w:t>
      </w:r>
    </w:p>
    <w:p w14:paraId="0741269E" w14:textId="77777777" w:rsidR="00490ACA" w:rsidRDefault="00B9351E" w:rsidP="00642191">
      <w:r>
        <w:rPr>
          <w:b/>
          <w:bCs/>
        </w:rPr>
        <w:t xml:space="preserve">Utstyr: </w:t>
      </w:r>
      <w:r w:rsidRPr="00B9351E">
        <w:t>Klokke/mobil for å holde tid</w:t>
      </w:r>
      <w:r w:rsidR="002019D3">
        <w:t>, trap</w:t>
      </w:r>
      <w:r w:rsidR="00376124">
        <w:t>p</w:t>
      </w:r>
      <w:r w:rsidR="00822F22">
        <w:t xml:space="preserve"> (</w:t>
      </w:r>
      <w:r w:rsidR="00376124">
        <w:t xml:space="preserve">mange relativt lave trinn </w:t>
      </w:r>
      <w:r w:rsidR="009D522A">
        <w:t>gjør det lettere å tilpasse øvelsene selv</w:t>
      </w:r>
      <w:r w:rsidR="00490ACA">
        <w:t>)</w:t>
      </w:r>
    </w:p>
    <w:p w14:paraId="584C25F4" w14:textId="69732B93" w:rsidR="00B9351E" w:rsidRPr="00B9351E" w:rsidRDefault="00490ACA" w:rsidP="00642191">
      <w:r>
        <w:t>Dersom du har</w:t>
      </w:r>
      <w:r w:rsidRPr="00642191">
        <w:t xml:space="preserve"> behov for individuelle tilpasninger (større/mindre belastning)</w:t>
      </w:r>
      <w:r>
        <w:t xml:space="preserve">, eller ikke finner en passende trapp, </w:t>
      </w:r>
      <w:r w:rsidRPr="00642191">
        <w:t xml:space="preserve">se nederst på </w:t>
      </w:r>
      <w:proofErr w:type="spellStart"/>
      <w:r w:rsidRPr="00642191">
        <w:t>øktplanen</w:t>
      </w:r>
      <w:proofErr w:type="spellEnd"/>
      <w:r w:rsidRPr="00642191">
        <w:t xml:space="preserve">. </w:t>
      </w:r>
      <w:r w:rsidRPr="00642191">
        <w:rPr>
          <w:b/>
          <w:bCs/>
        </w:rPr>
        <w:t xml:space="preserve"> </w:t>
      </w:r>
      <w:r w:rsidR="007958E1">
        <w:t xml:space="preserve"> </w:t>
      </w:r>
    </w:p>
    <w:tbl>
      <w:tblPr>
        <w:tblStyle w:val="Tabellrutenett"/>
        <w:tblW w:w="9356" w:type="dxa"/>
        <w:tblInd w:w="-5" w:type="dxa"/>
        <w:tblLook w:val="04A0" w:firstRow="1" w:lastRow="0" w:firstColumn="1" w:lastColumn="0" w:noHBand="0" w:noVBand="1"/>
      </w:tblPr>
      <w:tblGrid>
        <w:gridCol w:w="994"/>
        <w:gridCol w:w="4818"/>
        <w:gridCol w:w="3544"/>
      </w:tblGrid>
      <w:tr w:rsidR="00FF772F" w14:paraId="6282C7D5" w14:textId="77777777" w:rsidTr="0073474F">
        <w:trPr>
          <w:trHeight w:val="416"/>
        </w:trPr>
        <w:tc>
          <w:tcPr>
            <w:tcW w:w="993" w:type="dxa"/>
          </w:tcPr>
          <w:p w14:paraId="407E33C8" w14:textId="5235A2AF" w:rsidR="006577FC" w:rsidRPr="009E0689" w:rsidRDefault="006577FC" w:rsidP="00B56200">
            <w:pPr>
              <w:rPr>
                <w:b/>
                <w:bCs/>
                <w:sz w:val="24"/>
                <w:szCs w:val="24"/>
              </w:rPr>
            </w:pPr>
            <w:r w:rsidRPr="009E0689">
              <w:rPr>
                <w:b/>
                <w:bCs/>
                <w:sz w:val="24"/>
                <w:szCs w:val="24"/>
              </w:rPr>
              <w:t>Tid</w:t>
            </w:r>
          </w:p>
        </w:tc>
        <w:tc>
          <w:tcPr>
            <w:tcW w:w="4819" w:type="dxa"/>
          </w:tcPr>
          <w:p w14:paraId="44954C4F" w14:textId="2D1F71C8" w:rsidR="006577FC" w:rsidRPr="009E0689" w:rsidRDefault="005C5E18" w:rsidP="00B56200">
            <w:pPr>
              <w:rPr>
                <w:b/>
                <w:bCs/>
                <w:sz w:val="24"/>
                <w:szCs w:val="24"/>
              </w:rPr>
            </w:pPr>
            <w:r w:rsidRPr="009E0689">
              <w:rPr>
                <w:b/>
                <w:bCs/>
                <w:sz w:val="24"/>
                <w:szCs w:val="24"/>
              </w:rPr>
              <w:t>Øvelser og veiledningspunkter</w:t>
            </w:r>
          </w:p>
        </w:tc>
        <w:tc>
          <w:tcPr>
            <w:tcW w:w="3544" w:type="dxa"/>
          </w:tcPr>
          <w:p w14:paraId="2E9D4592" w14:textId="79470E73" w:rsidR="006577FC" w:rsidRPr="009E0689" w:rsidRDefault="006C0814" w:rsidP="00B56200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9E0689">
              <w:rPr>
                <w:b/>
                <w:bCs/>
                <w:sz w:val="24"/>
                <w:szCs w:val="24"/>
              </w:rPr>
              <w:t>Øvingsbilder</w:t>
            </w:r>
          </w:p>
        </w:tc>
      </w:tr>
      <w:tr w:rsidR="00FF772F" w14:paraId="4BD6DA9D" w14:textId="77777777" w:rsidTr="0073474F">
        <w:trPr>
          <w:trHeight w:val="416"/>
        </w:trPr>
        <w:tc>
          <w:tcPr>
            <w:tcW w:w="993" w:type="dxa"/>
          </w:tcPr>
          <w:p w14:paraId="4E390F65" w14:textId="6E77B761" w:rsidR="006577FC" w:rsidRDefault="001674E6" w:rsidP="00B56200">
            <w:pPr>
              <w:rPr>
                <w:b/>
                <w:bCs/>
                <w:color w:val="FF0000"/>
              </w:rPr>
            </w:pPr>
            <w:r w:rsidRPr="001674E6">
              <w:rPr>
                <w:b/>
                <w:bCs/>
              </w:rPr>
              <w:t>1</w:t>
            </w:r>
            <w:r w:rsidR="00D75D57">
              <w:rPr>
                <w:b/>
                <w:bCs/>
              </w:rPr>
              <w:t xml:space="preserve">0 </w:t>
            </w:r>
            <w:r w:rsidRPr="001674E6">
              <w:rPr>
                <w:b/>
                <w:bCs/>
              </w:rPr>
              <w:t>min</w:t>
            </w:r>
          </w:p>
        </w:tc>
        <w:tc>
          <w:tcPr>
            <w:tcW w:w="4819" w:type="dxa"/>
          </w:tcPr>
          <w:p w14:paraId="7E10676F" w14:textId="2ACB2311" w:rsidR="006577FC" w:rsidRPr="009E0689" w:rsidRDefault="005C5E18" w:rsidP="00B56200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9E0689">
              <w:rPr>
                <w:b/>
                <w:bCs/>
                <w:sz w:val="24"/>
                <w:szCs w:val="24"/>
              </w:rPr>
              <w:t>Oppvarming</w:t>
            </w:r>
          </w:p>
        </w:tc>
        <w:tc>
          <w:tcPr>
            <w:tcW w:w="3544" w:type="dxa"/>
          </w:tcPr>
          <w:p w14:paraId="565D140B" w14:textId="77777777" w:rsidR="006577FC" w:rsidRDefault="006577FC" w:rsidP="00B56200">
            <w:pPr>
              <w:rPr>
                <w:b/>
                <w:bCs/>
                <w:color w:val="FF0000"/>
              </w:rPr>
            </w:pPr>
          </w:p>
        </w:tc>
      </w:tr>
      <w:tr w:rsidR="00FF772F" w14:paraId="48350A95" w14:textId="77777777" w:rsidTr="0073474F">
        <w:trPr>
          <w:trHeight w:val="1460"/>
        </w:trPr>
        <w:tc>
          <w:tcPr>
            <w:tcW w:w="993" w:type="dxa"/>
          </w:tcPr>
          <w:p w14:paraId="0C8D931A" w14:textId="2FFBC6E8" w:rsidR="006577FC" w:rsidRPr="00454764" w:rsidRDefault="00D75D57" w:rsidP="00454764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454764">
              <w:rPr>
                <w:b/>
                <w:bCs/>
              </w:rPr>
              <w:t xml:space="preserve"> </w:t>
            </w:r>
            <w:r w:rsidR="001A1446" w:rsidRPr="00454764">
              <w:rPr>
                <w:b/>
                <w:bCs/>
              </w:rPr>
              <w:t>min</w:t>
            </w:r>
          </w:p>
        </w:tc>
        <w:tc>
          <w:tcPr>
            <w:tcW w:w="4819" w:type="dxa"/>
          </w:tcPr>
          <w:p w14:paraId="397AF0C7" w14:textId="77777777" w:rsidR="00454764" w:rsidRPr="00454764" w:rsidRDefault="00454764" w:rsidP="00454764">
            <w:pPr>
              <w:pStyle w:val="Listeavsnitt"/>
              <w:numPr>
                <w:ilvl w:val="0"/>
                <w:numId w:val="9"/>
              </w:numPr>
              <w:rPr>
                <w:b/>
              </w:rPr>
            </w:pPr>
            <w:r w:rsidRPr="00454764">
              <w:rPr>
                <w:b/>
              </w:rPr>
              <w:t>Rolig jogg</w:t>
            </w:r>
          </w:p>
          <w:p w14:paraId="1A18C084" w14:textId="15160CBA" w:rsidR="00FB57C6" w:rsidRPr="00454764" w:rsidRDefault="00FB57C6" w:rsidP="00454764">
            <w:pPr>
              <w:pStyle w:val="Listeavsnitt"/>
              <w:numPr>
                <w:ilvl w:val="0"/>
                <w:numId w:val="5"/>
              </w:numPr>
              <w:rPr>
                <w:bCs/>
              </w:rPr>
            </w:pPr>
            <w:r w:rsidRPr="00454764">
              <w:rPr>
                <w:bCs/>
              </w:rPr>
              <w:t xml:space="preserve">Start med å jogge </w:t>
            </w:r>
            <w:r w:rsidR="00C46D65" w:rsidRPr="00454764">
              <w:rPr>
                <w:bCs/>
              </w:rPr>
              <w:t>veldig rolig</w:t>
            </w:r>
            <w:r w:rsidRPr="00454764">
              <w:rPr>
                <w:bCs/>
              </w:rPr>
              <w:t>, slik at pulsen ikke øker for drastis</w:t>
            </w:r>
            <w:r w:rsidR="00C46D65" w:rsidRPr="00454764">
              <w:rPr>
                <w:bCs/>
              </w:rPr>
              <w:t>k.</w:t>
            </w:r>
          </w:p>
          <w:p w14:paraId="7BA30F9A" w14:textId="6B10FCC6" w:rsidR="00C46D65" w:rsidRDefault="00942AB1" w:rsidP="00FB57C6">
            <w:pPr>
              <w:pStyle w:val="Listeavsnitt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Øk tempoet noe</w:t>
            </w:r>
            <w:r w:rsidR="00F959FF">
              <w:rPr>
                <w:bCs/>
              </w:rPr>
              <w:t xml:space="preserve"> etter et par minutter</w:t>
            </w:r>
            <w:r w:rsidR="001E0BD0">
              <w:rPr>
                <w:bCs/>
              </w:rPr>
              <w:t xml:space="preserve">, men oppretthold intensiteten på et rolig og behagelig nivå. </w:t>
            </w:r>
          </w:p>
          <w:p w14:paraId="2E510CA9" w14:textId="77777777" w:rsidR="006577FC" w:rsidRDefault="006577FC" w:rsidP="00B56200">
            <w:pPr>
              <w:rPr>
                <w:b/>
                <w:bCs/>
                <w:color w:val="FF0000"/>
              </w:rPr>
            </w:pPr>
          </w:p>
        </w:tc>
        <w:tc>
          <w:tcPr>
            <w:tcW w:w="3544" w:type="dxa"/>
          </w:tcPr>
          <w:p w14:paraId="765F7C6B" w14:textId="77777777" w:rsidR="006577FC" w:rsidRDefault="006577FC" w:rsidP="00B56200">
            <w:pPr>
              <w:rPr>
                <w:b/>
                <w:bCs/>
                <w:color w:val="FF0000"/>
              </w:rPr>
            </w:pPr>
          </w:p>
        </w:tc>
      </w:tr>
      <w:tr w:rsidR="00FF772F" w14:paraId="465BB0C1" w14:textId="77777777" w:rsidTr="0073474F">
        <w:trPr>
          <w:trHeight w:val="400"/>
        </w:trPr>
        <w:tc>
          <w:tcPr>
            <w:tcW w:w="993" w:type="dxa"/>
          </w:tcPr>
          <w:p w14:paraId="35E3DDC1" w14:textId="1A9D24FF" w:rsidR="006577FC" w:rsidRPr="00D75D57" w:rsidRDefault="00D75D57" w:rsidP="00B56200">
            <w:pPr>
              <w:rPr>
                <w:b/>
                <w:bCs/>
                <w:color w:val="FF0000"/>
              </w:rPr>
            </w:pPr>
            <w:r w:rsidRPr="00D75D57">
              <w:rPr>
                <w:b/>
                <w:bCs/>
              </w:rPr>
              <w:t>4 min</w:t>
            </w:r>
          </w:p>
        </w:tc>
        <w:tc>
          <w:tcPr>
            <w:tcW w:w="4819" w:type="dxa"/>
          </w:tcPr>
          <w:p w14:paraId="57672994" w14:textId="7BBCFAF5" w:rsidR="009E0689" w:rsidRPr="00BE3A26" w:rsidRDefault="009E0689" w:rsidP="00454764">
            <w:pPr>
              <w:pStyle w:val="Listeavsnitt"/>
              <w:numPr>
                <w:ilvl w:val="0"/>
                <w:numId w:val="8"/>
              </w:numPr>
              <w:rPr>
                <w:b/>
                <w:bCs/>
                <w:color w:val="000000" w:themeColor="text1"/>
              </w:rPr>
            </w:pPr>
            <w:r w:rsidRPr="00454764">
              <w:rPr>
                <w:b/>
                <w:bCs/>
                <w:color w:val="000000" w:themeColor="text1"/>
              </w:rPr>
              <w:t>Løpsdrill</w:t>
            </w:r>
            <w:r w:rsidRPr="00454764">
              <w:rPr>
                <w:color w:val="000000" w:themeColor="text1"/>
              </w:rPr>
              <w:t xml:space="preserve"> </w:t>
            </w:r>
          </w:p>
          <w:p w14:paraId="1BF48337" w14:textId="7AD63EBA" w:rsidR="00BE3A26" w:rsidRPr="00E43BAA" w:rsidRDefault="00BE3A26" w:rsidP="00BE3A26">
            <w:pPr>
              <w:pStyle w:val="Listeavsnitt"/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E43BAA">
              <w:rPr>
                <w:color w:val="000000" w:themeColor="text1"/>
              </w:rPr>
              <w:t>20 sek pause</w:t>
            </w:r>
            <w:r w:rsidR="00B63820" w:rsidRPr="00E43BAA">
              <w:rPr>
                <w:color w:val="000000" w:themeColor="text1"/>
              </w:rPr>
              <w:t xml:space="preserve"> mellom hver </w:t>
            </w:r>
            <w:r w:rsidR="00E43BAA" w:rsidRPr="00E43BAA">
              <w:rPr>
                <w:color w:val="000000" w:themeColor="text1"/>
              </w:rPr>
              <w:t>øvelse</w:t>
            </w:r>
          </w:p>
          <w:p w14:paraId="01BF16F9" w14:textId="77777777" w:rsidR="006577FC" w:rsidRPr="00454764" w:rsidRDefault="006577FC" w:rsidP="00B56200">
            <w:pPr>
              <w:rPr>
                <w:b/>
                <w:bCs/>
                <w:color w:val="FF0000"/>
              </w:rPr>
            </w:pPr>
          </w:p>
        </w:tc>
        <w:tc>
          <w:tcPr>
            <w:tcW w:w="3544" w:type="dxa"/>
          </w:tcPr>
          <w:p w14:paraId="1AE10A7A" w14:textId="77777777" w:rsidR="006577FC" w:rsidRDefault="006577FC" w:rsidP="00B56200">
            <w:pPr>
              <w:rPr>
                <w:b/>
                <w:bCs/>
                <w:color w:val="FF0000"/>
              </w:rPr>
            </w:pPr>
          </w:p>
        </w:tc>
      </w:tr>
      <w:tr w:rsidR="00FF772F" w14:paraId="2E963CDA" w14:textId="77777777" w:rsidTr="0073474F">
        <w:trPr>
          <w:trHeight w:val="416"/>
        </w:trPr>
        <w:tc>
          <w:tcPr>
            <w:tcW w:w="993" w:type="dxa"/>
          </w:tcPr>
          <w:p w14:paraId="4698C311" w14:textId="5E1CF118" w:rsidR="006577FC" w:rsidRDefault="003B55F7" w:rsidP="00B56200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 w:themeColor="text1"/>
              </w:rPr>
              <w:t>30</w:t>
            </w:r>
            <w:r w:rsidR="002F7BA5" w:rsidRPr="003A0752">
              <w:rPr>
                <w:b/>
                <w:bCs/>
                <w:color w:val="000000" w:themeColor="text1"/>
              </w:rPr>
              <w:t>m</w:t>
            </w:r>
            <w:r w:rsidR="003A0752" w:rsidRPr="003A0752">
              <w:rPr>
                <w:b/>
                <w:bCs/>
                <w:color w:val="000000" w:themeColor="text1"/>
              </w:rPr>
              <w:t>eter</w:t>
            </w:r>
            <w:r w:rsidR="002F7BA5" w:rsidRPr="003A0752">
              <w:rPr>
                <w:b/>
                <w:bCs/>
                <w:color w:val="000000" w:themeColor="text1"/>
              </w:rPr>
              <w:t xml:space="preserve"> </w:t>
            </w:r>
            <w:r w:rsidR="003B2DB4" w:rsidRPr="003A0752">
              <w:rPr>
                <w:b/>
                <w:bCs/>
                <w:color w:val="000000" w:themeColor="text1"/>
              </w:rPr>
              <w:t>x 2</w:t>
            </w:r>
          </w:p>
        </w:tc>
        <w:tc>
          <w:tcPr>
            <w:tcW w:w="4819" w:type="dxa"/>
          </w:tcPr>
          <w:p w14:paraId="61CA4EFD" w14:textId="77777777" w:rsidR="00355A9D" w:rsidRPr="00A04C1F" w:rsidRDefault="00355A9D" w:rsidP="00355A9D">
            <w:pPr>
              <w:pStyle w:val="Listeavsnitt"/>
              <w:numPr>
                <w:ilvl w:val="0"/>
                <w:numId w:val="5"/>
              </w:numPr>
              <w:rPr>
                <w:b/>
                <w:bCs/>
                <w:color w:val="000000" w:themeColor="text1"/>
              </w:rPr>
            </w:pPr>
            <w:r w:rsidRPr="00A04C1F">
              <w:rPr>
                <w:b/>
                <w:bCs/>
                <w:color w:val="000000" w:themeColor="text1"/>
              </w:rPr>
              <w:t>Høye kneløft</w:t>
            </w:r>
          </w:p>
          <w:p w14:paraId="29452C55" w14:textId="77777777" w:rsidR="00355A9D" w:rsidRPr="00D604EF" w:rsidRDefault="00355A9D" w:rsidP="00355A9D">
            <w:pPr>
              <w:pStyle w:val="Listeavsnitt"/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D604EF">
              <w:rPr>
                <w:color w:val="000000" w:themeColor="text1"/>
              </w:rPr>
              <w:t xml:space="preserve">Løft knærne vekselsvis høyt opp fra stående posisjon, land på </w:t>
            </w:r>
            <w:proofErr w:type="spellStart"/>
            <w:r w:rsidRPr="00D604EF">
              <w:rPr>
                <w:color w:val="000000" w:themeColor="text1"/>
              </w:rPr>
              <w:t>tåballene</w:t>
            </w:r>
            <w:proofErr w:type="spellEnd"/>
            <w:r w:rsidRPr="00D604EF">
              <w:rPr>
                <w:color w:val="000000" w:themeColor="text1"/>
              </w:rPr>
              <w:t>, bruk armene aktivt, og oppretthold overkroppen rett og stabil.</w:t>
            </w:r>
          </w:p>
          <w:p w14:paraId="6D802CAE" w14:textId="77777777" w:rsidR="006577FC" w:rsidRDefault="006577FC" w:rsidP="00B56200">
            <w:pPr>
              <w:rPr>
                <w:b/>
                <w:bCs/>
                <w:color w:val="FF0000"/>
              </w:rPr>
            </w:pPr>
          </w:p>
        </w:tc>
        <w:tc>
          <w:tcPr>
            <w:tcW w:w="3544" w:type="dxa"/>
          </w:tcPr>
          <w:p w14:paraId="693EF051" w14:textId="7E261EE0" w:rsidR="006577FC" w:rsidRDefault="0023113D" w:rsidP="00B56200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177B8332" wp14:editId="1691025F">
                  <wp:extent cx="704850" cy="1089040"/>
                  <wp:effectExtent l="0" t="0" r="0" b="0"/>
                  <wp:docPr id="1" name="Bilde 1" descr="Noen ekstra minutter maksimerer treningseffekten -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en ekstra minutter maksimerer treningseffekten - Gui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2" r="18056"/>
                          <a:stretch/>
                        </pic:blipFill>
                        <pic:spPr bwMode="auto">
                          <a:xfrm>
                            <a:off x="0" y="0"/>
                            <a:ext cx="739966" cy="114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72F" w14:paraId="22549BF7" w14:textId="77777777" w:rsidTr="0073474F">
        <w:trPr>
          <w:trHeight w:val="1058"/>
        </w:trPr>
        <w:tc>
          <w:tcPr>
            <w:tcW w:w="993" w:type="dxa"/>
          </w:tcPr>
          <w:p w14:paraId="54A94079" w14:textId="7B5DBD69" w:rsidR="006577FC" w:rsidRDefault="003B55F7" w:rsidP="00B56200">
            <w:pPr>
              <w:rPr>
                <w:b/>
                <w:bCs/>
                <w:color w:val="FF0000"/>
              </w:rPr>
            </w:pPr>
            <w:r w:rsidRPr="003B55F7">
              <w:rPr>
                <w:b/>
                <w:bCs/>
                <w:color w:val="000000" w:themeColor="text1"/>
              </w:rPr>
              <w:t>30 meter x 2</w:t>
            </w:r>
          </w:p>
        </w:tc>
        <w:tc>
          <w:tcPr>
            <w:tcW w:w="4819" w:type="dxa"/>
          </w:tcPr>
          <w:p w14:paraId="38380C3C" w14:textId="77777777" w:rsidR="00535740" w:rsidRPr="00D25C91" w:rsidRDefault="00535740" w:rsidP="00535740">
            <w:pPr>
              <w:pStyle w:val="Listeavsnitt"/>
              <w:numPr>
                <w:ilvl w:val="0"/>
                <w:numId w:val="5"/>
              </w:numPr>
              <w:rPr>
                <w:b/>
                <w:bCs/>
                <w:color w:val="000000" w:themeColor="text1"/>
              </w:rPr>
            </w:pPr>
            <w:r w:rsidRPr="00D25C91">
              <w:rPr>
                <w:b/>
                <w:bCs/>
                <w:color w:val="000000" w:themeColor="text1"/>
              </w:rPr>
              <w:t xml:space="preserve">Spark bak </w:t>
            </w:r>
          </w:p>
          <w:p w14:paraId="593A18F6" w14:textId="77777777" w:rsidR="00535740" w:rsidRPr="00D25C91" w:rsidRDefault="00535740" w:rsidP="00535740">
            <w:pPr>
              <w:pStyle w:val="Listeavsnitt"/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D25C91">
              <w:rPr>
                <w:color w:val="000000" w:themeColor="text1"/>
              </w:rPr>
              <w:t xml:space="preserve">Spark bena bakover slik at hælene går mot setet. Bruk armene aktivt mens du opprettholder overkroppen rett og stabil. </w:t>
            </w:r>
          </w:p>
          <w:p w14:paraId="7C1B5485" w14:textId="77777777" w:rsidR="006577FC" w:rsidRDefault="006577FC" w:rsidP="00B56200">
            <w:pPr>
              <w:rPr>
                <w:b/>
                <w:bCs/>
                <w:color w:val="FF0000"/>
              </w:rPr>
            </w:pPr>
          </w:p>
        </w:tc>
        <w:tc>
          <w:tcPr>
            <w:tcW w:w="3544" w:type="dxa"/>
          </w:tcPr>
          <w:p w14:paraId="3F86681B" w14:textId="40F2DB2A" w:rsidR="006577FC" w:rsidRDefault="00FF772F" w:rsidP="00B56200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048FE295" wp14:editId="314EB374">
                  <wp:extent cx="774700" cy="1220995"/>
                  <wp:effectExtent l="0" t="0" r="6350" b="0"/>
                  <wp:docPr id="2" name="Bilde 2" descr="Løp raskere med riktig løpeteknik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øp raskere med riktig løpeteknik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06" r="30423" b="3607"/>
                          <a:stretch/>
                        </pic:blipFill>
                        <pic:spPr bwMode="auto">
                          <a:xfrm>
                            <a:off x="0" y="0"/>
                            <a:ext cx="774700" cy="122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72F" w14:paraId="34CD5224" w14:textId="77777777" w:rsidTr="0073474F">
        <w:trPr>
          <w:trHeight w:val="416"/>
        </w:trPr>
        <w:tc>
          <w:tcPr>
            <w:tcW w:w="993" w:type="dxa"/>
          </w:tcPr>
          <w:p w14:paraId="22F02980" w14:textId="26BDEB9C" w:rsidR="006577FC" w:rsidRPr="00311AC4" w:rsidRDefault="00B85435" w:rsidP="00B56200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 w:rsidR="0041228A">
              <w:rPr>
                <w:b/>
                <w:bCs/>
              </w:rPr>
              <w:t xml:space="preserve"> hopp </w:t>
            </w:r>
            <w:r w:rsidR="000F0F1F">
              <w:rPr>
                <w:b/>
                <w:bCs/>
              </w:rPr>
              <w:t>x 3</w:t>
            </w:r>
          </w:p>
        </w:tc>
        <w:tc>
          <w:tcPr>
            <w:tcW w:w="4819" w:type="dxa"/>
          </w:tcPr>
          <w:p w14:paraId="617D1A33" w14:textId="77777777" w:rsidR="00311AC4" w:rsidRPr="00311AC4" w:rsidRDefault="00311AC4" w:rsidP="00311AC4">
            <w:pPr>
              <w:pStyle w:val="Listeavsnitt"/>
              <w:numPr>
                <w:ilvl w:val="0"/>
                <w:numId w:val="5"/>
              </w:numPr>
              <w:rPr>
                <w:b/>
                <w:bCs/>
              </w:rPr>
            </w:pPr>
            <w:proofErr w:type="spellStart"/>
            <w:r w:rsidRPr="00311AC4">
              <w:rPr>
                <w:b/>
                <w:bCs/>
              </w:rPr>
              <w:t>Sprunglauf</w:t>
            </w:r>
            <w:proofErr w:type="spellEnd"/>
          </w:p>
          <w:p w14:paraId="1C57B937" w14:textId="77777777" w:rsidR="00311AC4" w:rsidRPr="00311AC4" w:rsidRDefault="00311AC4" w:rsidP="00311AC4">
            <w:pPr>
              <w:pStyle w:val="Listeavsnitt"/>
              <w:numPr>
                <w:ilvl w:val="0"/>
                <w:numId w:val="5"/>
              </w:numPr>
              <w:rPr>
                <w:b/>
                <w:bCs/>
              </w:rPr>
            </w:pPr>
            <w:r w:rsidRPr="00311AC4">
              <w:t xml:space="preserve">Løp et par meter i moderat tempo. Ta sats fremover, hev det fremste kneet høyt opp mens motsatt arm kommer frem. </w:t>
            </w:r>
          </w:p>
          <w:p w14:paraId="7274D403" w14:textId="54AC19D4" w:rsidR="006577FC" w:rsidRPr="00311AC4" w:rsidRDefault="00311AC4" w:rsidP="00311AC4">
            <w:pPr>
              <w:pStyle w:val="Listeavsnitt"/>
              <w:numPr>
                <w:ilvl w:val="0"/>
                <w:numId w:val="5"/>
              </w:numPr>
              <w:rPr>
                <w:b/>
                <w:bCs/>
              </w:rPr>
            </w:pPr>
            <w:r w:rsidRPr="00311AC4">
              <w:t>Land på fremste delen av foten før du direkte tar sats med det andre benet.</w:t>
            </w:r>
          </w:p>
        </w:tc>
        <w:tc>
          <w:tcPr>
            <w:tcW w:w="3544" w:type="dxa"/>
          </w:tcPr>
          <w:p w14:paraId="06F65FFE" w14:textId="574432A6" w:rsidR="006577FC" w:rsidRDefault="00F9346B" w:rsidP="00B56200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1074A2F9" wp14:editId="6BD2019F">
                  <wp:extent cx="1403350" cy="1182253"/>
                  <wp:effectExtent l="0" t="0" r="6350" b="0"/>
                  <wp:docPr id="3" name="Bilde 3" descr="Lauf ABC Übung: Prellsprünge &amp; Hopserlauf Verbessern den Laufs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f ABC Übung: Prellsprünge &amp; Hopserlauf Verbessern den Laufst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44" r="49813" b="23474"/>
                          <a:stretch/>
                        </pic:blipFill>
                        <pic:spPr bwMode="auto">
                          <a:xfrm>
                            <a:off x="0" y="0"/>
                            <a:ext cx="1419141" cy="119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787CA" w14:textId="2D9FCDC9" w:rsidR="00A62252" w:rsidRDefault="00A62252" w:rsidP="00B56200">
      <w:pPr>
        <w:rPr>
          <w:b/>
          <w:bCs/>
          <w:color w:val="FF0000"/>
        </w:rPr>
      </w:pPr>
    </w:p>
    <w:p w14:paraId="66A65ADB" w14:textId="16F85E4D" w:rsidR="005C5E18" w:rsidRDefault="005C5E18" w:rsidP="00B56200">
      <w:pPr>
        <w:rPr>
          <w:b/>
          <w:bCs/>
          <w:color w:val="FF0000"/>
        </w:rPr>
      </w:pPr>
    </w:p>
    <w:tbl>
      <w:tblPr>
        <w:tblStyle w:val="Tabellrutenett"/>
        <w:tblW w:w="9351" w:type="dxa"/>
        <w:tblLook w:val="04A0" w:firstRow="1" w:lastRow="0" w:firstColumn="1" w:lastColumn="0" w:noHBand="0" w:noVBand="1"/>
      </w:tblPr>
      <w:tblGrid>
        <w:gridCol w:w="831"/>
        <w:gridCol w:w="5154"/>
        <w:gridCol w:w="3366"/>
      </w:tblGrid>
      <w:tr w:rsidR="006A1C2A" w14:paraId="4C007750" w14:textId="77777777" w:rsidTr="00067088">
        <w:trPr>
          <w:trHeight w:val="416"/>
        </w:trPr>
        <w:tc>
          <w:tcPr>
            <w:tcW w:w="846" w:type="dxa"/>
          </w:tcPr>
          <w:p w14:paraId="143126A7" w14:textId="77777777" w:rsidR="005C5E18" w:rsidRPr="006577FC" w:rsidRDefault="005C5E18" w:rsidP="00A3338B">
            <w:pPr>
              <w:rPr>
                <w:b/>
                <w:bCs/>
              </w:rPr>
            </w:pPr>
            <w:r>
              <w:rPr>
                <w:b/>
                <w:bCs/>
              </w:rPr>
              <w:t>Tid</w:t>
            </w:r>
          </w:p>
        </w:tc>
        <w:tc>
          <w:tcPr>
            <w:tcW w:w="5309" w:type="dxa"/>
          </w:tcPr>
          <w:p w14:paraId="3CA48107" w14:textId="77777777" w:rsidR="005C5E18" w:rsidRPr="006C0814" w:rsidRDefault="005C5E18" w:rsidP="00A3338B">
            <w:pPr>
              <w:rPr>
                <w:b/>
                <w:bCs/>
              </w:rPr>
            </w:pPr>
            <w:r w:rsidRPr="006C0814">
              <w:rPr>
                <w:b/>
                <w:bCs/>
              </w:rPr>
              <w:t>Øvelser og veiledningspunkter</w:t>
            </w:r>
          </w:p>
        </w:tc>
        <w:tc>
          <w:tcPr>
            <w:tcW w:w="3196" w:type="dxa"/>
          </w:tcPr>
          <w:p w14:paraId="0DF6B167" w14:textId="77777777" w:rsidR="005C5E18" w:rsidRDefault="005C5E18" w:rsidP="00A3338B">
            <w:pPr>
              <w:rPr>
                <w:b/>
                <w:bCs/>
                <w:color w:val="FF0000"/>
              </w:rPr>
            </w:pPr>
            <w:r w:rsidRPr="006C0814">
              <w:rPr>
                <w:b/>
                <w:bCs/>
              </w:rPr>
              <w:t>Øvingsbilder</w:t>
            </w:r>
          </w:p>
        </w:tc>
      </w:tr>
      <w:tr w:rsidR="006A1C2A" w14:paraId="51081542" w14:textId="77777777" w:rsidTr="00067088">
        <w:trPr>
          <w:trHeight w:val="416"/>
        </w:trPr>
        <w:tc>
          <w:tcPr>
            <w:tcW w:w="846" w:type="dxa"/>
          </w:tcPr>
          <w:p w14:paraId="48EE090F" w14:textId="0D361DCF" w:rsidR="005C5E18" w:rsidRDefault="00D02179" w:rsidP="00A3338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t>40</w:t>
            </w:r>
            <w:r w:rsidR="005C5E18" w:rsidRPr="001674E6">
              <w:rPr>
                <w:b/>
                <w:bCs/>
              </w:rPr>
              <w:t xml:space="preserve"> min</w:t>
            </w:r>
          </w:p>
        </w:tc>
        <w:tc>
          <w:tcPr>
            <w:tcW w:w="5309" w:type="dxa"/>
          </w:tcPr>
          <w:p w14:paraId="6EDE6BD9" w14:textId="1A2E289D" w:rsidR="005C5E18" w:rsidRDefault="00192E92" w:rsidP="00A3338B">
            <w:pPr>
              <w:rPr>
                <w:b/>
                <w:bCs/>
                <w:color w:val="FF0000"/>
              </w:rPr>
            </w:pPr>
            <w:r w:rsidRPr="00192E92">
              <w:rPr>
                <w:b/>
                <w:bCs/>
              </w:rPr>
              <w:t>Hoveddel</w:t>
            </w:r>
          </w:p>
        </w:tc>
        <w:tc>
          <w:tcPr>
            <w:tcW w:w="3196" w:type="dxa"/>
          </w:tcPr>
          <w:p w14:paraId="2BD34683" w14:textId="77777777" w:rsidR="005C5E18" w:rsidRDefault="005C5E18" w:rsidP="00A3338B">
            <w:pPr>
              <w:rPr>
                <w:b/>
                <w:bCs/>
                <w:color w:val="FF0000"/>
              </w:rPr>
            </w:pPr>
          </w:p>
          <w:p w14:paraId="64716181" w14:textId="77777777" w:rsidR="00BD55C8" w:rsidRPr="00BD55C8" w:rsidRDefault="00BD55C8" w:rsidP="00BD55C8"/>
          <w:p w14:paraId="2F45B36F" w14:textId="77777777" w:rsidR="00BD55C8" w:rsidRPr="00BD55C8" w:rsidRDefault="00BD55C8" w:rsidP="00BD55C8"/>
          <w:p w14:paraId="706BA978" w14:textId="77777777" w:rsidR="00BD55C8" w:rsidRDefault="00BD55C8" w:rsidP="00BD55C8">
            <w:pPr>
              <w:rPr>
                <w:b/>
                <w:bCs/>
                <w:color w:val="FF0000"/>
              </w:rPr>
            </w:pPr>
          </w:p>
          <w:p w14:paraId="62E1E78C" w14:textId="77777777" w:rsidR="00BD55C8" w:rsidRPr="00BD55C8" w:rsidRDefault="00BD55C8" w:rsidP="00BD55C8"/>
          <w:p w14:paraId="65DC5725" w14:textId="6D514C1D" w:rsidR="00BD55C8" w:rsidRPr="00BD55C8" w:rsidRDefault="00BD55C8" w:rsidP="00BD55C8">
            <w:pPr>
              <w:ind w:firstLine="708"/>
            </w:pPr>
          </w:p>
        </w:tc>
      </w:tr>
      <w:tr w:rsidR="006A1C2A" w14:paraId="2CE510CD" w14:textId="77777777" w:rsidTr="00067088">
        <w:trPr>
          <w:trHeight w:val="416"/>
        </w:trPr>
        <w:tc>
          <w:tcPr>
            <w:tcW w:w="846" w:type="dxa"/>
          </w:tcPr>
          <w:p w14:paraId="3E24779E" w14:textId="6A3A6493" w:rsidR="005C5E18" w:rsidRPr="00192E92" w:rsidRDefault="00E27A62" w:rsidP="00A3338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</w:t>
            </w:r>
            <w:r w:rsidR="00012519">
              <w:rPr>
                <w:b/>
                <w:bCs/>
              </w:rPr>
              <w:t>5</w:t>
            </w:r>
            <w:r>
              <w:rPr>
                <w:b/>
                <w:bCs/>
              </w:rPr>
              <w:t xml:space="preserve"> min</w:t>
            </w:r>
          </w:p>
        </w:tc>
        <w:tc>
          <w:tcPr>
            <w:tcW w:w="5309" w:type="dxa"/>
          </w:tcPr>
          <w:p w14:paraId="2FFF2877" w14:textId="5DE39176" w:rsidR="005C5E18" w:rsidRDefault="00A67399" w:rsidP="00192E92">
            <w:pPr>
              <w:pStyle w:val="Listeavsnitt"/>
              <w:numPr>
                <w:ilvl w:val="0"/>
                <w:numId w:val="8"/>
              </w:numPr>
              <w:rPr>
                <w:b/>
                <w:bCs/>
              </w:rPr>
            </w:pPr>
            <w:r>
              <w:rPr>
                <w:b/>
                <w:bCs/>
              </w:rPr>
              <w:t>Langintervaller</w:t>
            </w:r>
            <w:r w:rsidR="00B96802">
              <w:rPr>
                <w:b/>
                <w:bCs/>
              </w:rPr>
              <w:t>, løp</w:t>
            </w:r>
          </w:p>
          <w:p w14:paraId="12E98931" w14:textId="0D89C086" w:rsidR="009234D3" w:rsidRDefault="00B36D02" w:rsidP="009234D3">
            <w:pPr>
              <w:pStyle w:val="Listeavsnitt"/>
              <w:numPr>
                <w:ilvl w:val="0"/>
                <w:numId w:val="5"/>
              </w:numPr>
            </w:pPr>
            <w:r w:rsidRPr="00BD39A2">
              <w:t>Forsøk å bruke</w:t>
            </w:r>
            <w:r w:rsidR="00E9009A" w:rsidRPr="00BD39A2">
              <w:t xml:space="preserve"> armene aktivt</w:t>
            </w:r>
            <w:r w:rsidR="00154953" w:rsidRPr="00BD39A2">
              <w:t>, se fremover</w:t>
            </w:r>
            <w:r w:rsidR="00641541" w:rsidRPr="00BD39A2">
              <w:t xml:space="preserve"> og </w:t>
            </w:r>
            <w:r w:rsidR="005857D6" w:rsidRPr="00BD39A2">
              <w:t xml:space="preserve">la </w:t>
            </w:r>
            <w:proofErr w:type="spellStart"/>
            <w:r w:rsidR="005857D6" w:rsidRPr="00BD39A2">
              <w:t>fotisettet</w:t>
            </w:r>
            <w:proofErr w:type="spellEnd"/>
            <w:r w:rsidR="005857D6" w:rsidRPr="00BD39A2">
              <w:t xml:space="preserve"> </w:t>
            </w:r>
            <w:r w:rsidR="00CF108D" w:rsidRPr="00BD39A2">
              <w:t>skje rett under/</w:t>
            </w:r>
            <w:r w:rsidR="00BD39A2" w:rsidRPr="00BD39A2">
              <w:t>noe fremfor hofta.</w:t>
            </w:r>
          </w:p>
          <w:p w14:paraId="78AB9A6F" w14:textId="77777777" w:rsidR="00BD39A2" w:rsidRPr="00BD39A2" w:rsidRDefault="00BD39A2" w:rsidP="00BD39A2">
            <w:pPr>
              <w:pStyle w:val="Listeavsnitt"/>
            </w:pPr>
          </w:p>
          <w:p w14:paraId="0AE0C509" w14:textId="77777777" w:rsidR="00863F04" w:rsidRPr="00F74034" w:rsidRDefault="00863F04" w:rsidP="00863F04">
            <w:pPr>
              <w:pStyle w:val="Listeavsnitt"/>
            </w:pPr>
          </w:p>
          <w:p w14:paraId="00EFE7A1" w14:textId="38FEE67F" w:rsidR="007C255D" w:rsidRPr="00F74034" w:rsidRDefault="007C255D" w:rsidP="00766EBE">
            <w:pPr>
              <w:pStyle w:val="Listeavsnitt"/>
              <w:numPr>
                <w:ilvl w:val="0"/>
                <w:numId w:val="5"/>
              </w:numPr>
            </w:pPr>
            <w:r w:rsidRPr="00F74034">
              <w:t>4 minutter</w:t>
            </w:r>
            <w:r w:rsidR="00990C24" w:rsidRPr="00F74034">
              <w:t xml:space="preserve">, </w:t>
            </w:r>
            <w:proofErr w:type="gramStart"/>
            <w:r w:rsidR="00990C24" w:rsidRPr="00F74034">
              <w:t>60%</w:t>
            </w:r>
            <w:proofErr w:type="gramEnd"/>
            <w:r w:rsidR="00990C24" w:rsidRPr="00F74034">
              <w:t xml:space="preserve"> av m</w:t>
            </w:r>
            <w:r w:rsidR="009B23CA" w:rsidRPr="00F74034">
              <w:t>.t.</w:t>
            </w:r>
            <w:r w:rsidR="00DD2921">
              <w:t xml:space="preserve"> (maksimalt tempo)</w:t>
            </w:r>
          </w:p>
          <w:p w14:paraId="24EFE021" w14:textId="2330136C" w:rsidR="00F37C99" w:rsidRDefault="00F37C99" w:rsidP="00766EBE">
            <w:pPr>
              <w:pStyle w:val="Listeavsnitt"/>
              <w:numPr>
                <w:ilvl w:val="0"/>
                <w:numId w:val="5"/>
              </w:numPr>
            </w:pPr>
            <w:r w:rsidRPr="00F74034">
              <w:t xml:space="preserve">Pause: </w:t>
            </w:r>
            <w:r w:rsidR="00DD2921">
              <w:t xml:space="preserve">jogge ned/gå 2 min </w:t>
            </w:r>
          </w:p>
          <w:p w14:paraId="7DDA6454" w14:textId="77777777" w:rsidR="00863F04" w:rsidRPr="00F74034" w:rsidRDefault="00863F04" w:rsidP="00863F04">
            <w:pPr>
              <w:pStyle w:val="Listeavsnitt"/>
            </w:pPr>
          </w:p>
          <w:p w14:paraId="6AE5BE3F" w14:textId="4F31A502" w:rsidR="007C255D" w:rsidRPr="00F74034" w:rsidRDefault="007C255D" w:rsidP="00766EBE">
            <w:pPr>
              <w:pStyle w:val="Listeavsnitt"/>
              <w:numPr>
                <w:ilvl w:val="0"/>
                <w:numId w:val="5"/>
              </w:numPr>
            </w:pPr>
            <w:r w:rsidRPr="00F74034">
              <w:t>4 minutter</w:t>
            </w:r>
            <w:r w:rsidR="00990C24" w:rsidRPr="00F74034">
              <w:t xml:space="preserve">, </w:t>
            </w:r>
            <w:proofErr w:type="gramStart"/>
            <w:r w:rsidR="00990C24" w:rsidRPr="00F74034">
              <w:t>60%</w:t>
            </w:r>
            <w:proofErr w:type="gramEnd"/>
            <w:r w:rsidR="00990C24" w:rsidRPr="00F74034">
              <w:t xml:space="preserve"> av m</w:t>
            </w:r>
            <w:r w:rsidR="009B23CA" w:rsidRPr="00F74034">
              <w:t>.t.</w:t>
            </w:r>
          </w:p>
          <w:p w14:paraId="7E20D712" w14:textId="0A060286" w:rsidR="00823E86" w:rsidRDefault="00823E86" w:rsidP="00766EBE">
            <w:pPr>
              <w:pStyle w:val="Listeavsnitt"/>
              <w:numPr>
                <w:ilvl w:val="0"/>
                <w:numId w:val="5"/>
              </w:numPr>
            </w:pPr>
            <w:r w:rsidRPr="00F74034">
              <w:t xml:space="preserve">Pause: </w:t>
            </w:r>
            <w:r w:rsidR="00DD2921">
              <w:t>jogge ned</w:t>
            </w:r>
            <w:r w:rsidR="00B53FC9">
              <w:t xml:space="preserve">/gå 2 min </w:t>
            </w:r>
          </w:p>
          <w:p w14:paraId="239B85D4" w14:textId="0D8405B9" w:rsidR="00B53FC9" w:rsidRDefault="00B53FC9" w:rsidP="00B53FC9">
            <w:pPr>
              <w:ind w:left="360"/>
            </w:pPr>
          </w:p>
          <w:p w14:paraId="3F96B163" w14:textId="50E623FB" w:rsidR="00B53FC9" w:rsidRPr="00F74034" w:rsidRDefault="00B53FC9" w:rsidP="00B53FC9">
            <w:pPr>
              <w:pStyle w:val="Listeavsnitt"/>
              <w:numPr>
                <w:ilvl w:val="0"/>
                <w:numId w:val="5"/>
              </w:numPr>
            </w:pPr>
            <w:r w:rsidRPr="00F74034">
              <w:t xml:space="preserve">4 minutter, </w:t>
            </w:r>
            <w:proofErr w:type="gramStart"/>
            <w:r w:rsidRPr="00F74034">
              <w:t>60%</w:t>
            </w:r>
            <w:proofErr w:type="gramEnd"/>
            <w:r w:rsidRPr="00F74034">
              <w:t xml:space="preserve"> av m.t.</w:t>
            </w:r>
          </w:p>
          <w:p w14:paraId="0D59D989" w14:textId="32E02AF3" w:rsidR="00477486" w:rsidRDefault="00B53FC9" w:rsidP="00B53FC9">
            <w:pPr>
              <w:pStyle w:val="Listeavsnitt"/>
              <w:numPr>
                <w:ilvl w:val="0"/>
                <w:numId w:val="5"/>
              </w:numPr>
            </w:pPr>
            <w:r w:rsidRPr="00F74034">
              <w:t xml:space="preserve">Pause: </w:t>
            </w:r>
            <w:r>
              <w:t xml:space="preserve">jogge ned/gå 2 min </w:t>
            </w:r>
          </w:p>
          <w:p w14:paraId="5CDC6E23" w14:textId="77777777" w:rsidR="00B53FC9" w:rsidRDefault="00B53FC9" w:rsidP="00B53FC9">
            <w:pPr>
              <w:pStyle w:val="Listeavsnitt"/>
            </w:pPr>
          </w:p>
          <w:p w14:paraId="4AFB0DC6" w14:textId="47F3046A" w:rsidR="00B53FC9" w:rsidRPr="00F74034" w:rsidRDefault="00B53FC9" w:rsidP="00B53FC9">
            <w:pPr>
              <w:pStyle w:val="Listeavsnitt"/>
              <w:numPr>
                <w:ilvl w:val="0"/>
                <w:numId w:val="5"/>
              </w:numPr>
            </w:pPr>
            <w:r w:rsidRPr="00F74034">
              <w:t xml:space="preserve">4 minutter, </w:t>
            </w:r>
            <w:proofErr w:type="gramStart"/>
            <w:r w:rsidRPr="00F74034">
              <w:t>60%</w:t>
            </w:r>
            <w:proofErr w:type="gramEnd"/>
            <w:r w:rsidRPr="00F74034">
              <w:t xml:space="preserve"> av m.t.</w:t>
            </w:r>
          </w:p>
          <w:p w14:paraId="1C4C36D4" w14:textId="77777777" w:rsidR="00B53FC9" w:rsidRDefault="00B53FC9" w:rsidP="00B53FC9">
            <w:pPr>
              <w:pStyle w:val="Listeavsnitt"/>
              <w:numPr>
                <w:ilvl w:val="0"/>
                <w:numId w:val="5"/>
              </w:numPr>
            </w:pPr>
            <w:r w:rsidRPr="00F74034">
              <w:t xml:space="preserve">Pause: </w:t>
            </w:r>
            <w:r>
              <w:t xml:space="preserve">jogge ned/gå 2 min </w:t>
            </w:r>
          </w:p>
          <w:p w14:paraId="180DBECB" w14:textId="6A710857" w:rsidR="00B53FC9" w:rsidRPr="00E47B20" w:rsidRDefault="00B53FC9" w:rsidP="00B53FC9">
            <w:pPr>
              <w:pStyle w:val="Listeavsnitt"/>
            </w:pPr>
          </w:p>
        </w:tc>
        <w:tc>
          <w:tcPr>
            <w:tcW w:w="3196" w:type="dxa"/>
          </w:tcPr>
          <w:p w14:paraId="625D35C7" w14:textId="25B5C4AD" w:rsidR="005C5E18" w:rsidRDefault="00385460" w:rsidP="00A3338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noProof/>
                <w:color w:val="FF0000"/>
                <w:lang w:eastAsia="nb-NO"/>
              </w:rPr>
              <w:drawing>
                <wp:inline distT="0" distB="0" distL="0" distR="0" wp14:anchorId="4946EE9F" wp14:editId="3CFDB6BF">
                  <wp:extent cx="1924086" cy="1079500"/>
                  <wp:effectExtent l="0" t="0" r="0" b="6350"/>
                  <wp:docPr id="4" name="Bilde 4" descr="Et bilde som inneholder utendørs, bilvei, ridning, un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ten navn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95" cy="111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C2A" w14:paraId="1AF3091A" w14:textId="77777777" w:rsidTr="00067088">
        <w:trPr>
          <w:trHeight w:val="400"/>
        </w:trPr>
        <w:tc>
          <w:tcPr>
            <w:tcW w:w="846" w:type="dxa"/>
          </w:tcPr>
          <w:p w14:paraId="6AC24576" w14:textId="0463E516" w:rsidR="005C5E18" w:rsidRPr="00FE3634" w:rsidRDefault="00E47B20" w:rsidP="00A3338B">
            <w:pPr>
              <w:rPr>
                <w:b/>
                <w:bCs/>
              </w:rPr>
            </w:pPr>
            <w:r w:rsidRPr="00FE3634">
              <w:rPr>
                <w:b/>
                <w:bCs/>
              </w:rPr>
              <w:t xml:space="preserve">15 </w:t>
            </w:r>
            <w:r w:rsidR="00024F6A" w:rsidRPr="00FE3634">
              <w:rPr>
                <w:b/>
                <w:bCs/>
              </w:rPr>
              <w:t>min</w:t>
            </w:r>
          </w:p>
        </w:tc>
        <w:tc>
          <w:tcPr>
            <w:tcW w:w="5309" w:type="dxa"/>
          </w:tcPr>
          <w:p w14:paraId="34F55225" w14:textId="23729205" w:rsidR="005C5E18" w:rsidRDefault="00FE3634" w:rsidP="00FE3634">
            <w:pPr>
              <w:pStyle w:val="Listeavsnitt"/>
              <w:numPr>
                <w:ilvl w:val="0"/>
                <w:numId w:val="13"/>
              </w:numPr>
              <w:rPr>
                <w:b/>
                <w:bCs/>
              </w:rPr>
            </w:pPr>
            <w:r w:rsidRPr="00FE3634">
              <w:rPr>
                <w:b/>
                <w:bCs/>
              </w:rPr>
              <w:t>Minisirkel</w:t>
            </w:r>
            <w:r>
              <w:rPr>
                <w:b/>
                <w:bCs/>
              </w:rPr>
              <w:t>, styrke</w:t>
            </w:r>
            <w:r w:rsidR="00A94325">
              <w:rPr>
                <w:b/>
                <w:bCs/>
              </w:rPr>
              <w:t xml:space="preserve"> i trapp</w:t>
            </w:r>
            <w:r w:rsidR="00090C34">
              <w:rPr>
                <w:b/>
                <w:bCs/>
              </w:rPr>
              <w:t xml:space="preserve"> </w:t>
            </w:r>
          </w:p>
          <w:p w14:paraId="00C6C5C2" w14:textId="6B610204" w:rsidR="002815A0" w:rsidRPr="00767175" w:rsidRDefault="00BA0811" w:rsidP="002815A0">
            <w:pPr>
              <w:pStyle w:val="Listeavsnitt"/>
              <w:numPr>
                <w:ilvl w:val="0"/>
                <w:numId w:val="5"/>
              </w:numPr>
            </w:pPr>
            <w:r w:rsidRPr="00767175">
              <w:t>Gjenta serie</w:t>
            </w:r>
            <w:r w:rsidR="00767175" w:rsidRPr="00767175">
              <w:t xml:space="preserve"> </w:t>
            </w:r>
            <w:r w:rsidR="00D808FB" w:rsidRPr="00767175">
              <w:t xml:space="preserve">2-3 runder </w:t>
            </w:r>
          </w:p>
          <w:p w14:paraId="5BA049B5" w14:textId="77777777" w:rsidR="008A6761" w:rsidRPr="00767175" w:rsidRDefault="008A6761" w:rsidP="002815A0">
            <w:pPr>
              <w:pStyle w:val="Listeavsnitt"/>
              <w:numPr>
                <w:ilvl w:val="0"/>
                <w:numId w:val="5"/>
              </w:numPr>
            </w:pPr>
            <w:r w:rsidRPr="00767175">
              <w:t>15 sek pause mellom hver</w:t>
            </w:r>
            <w:r w:rsidR="003A53E8" w:rsidRPr="00767175">
              <w:t xml:space="preserve"> øvelse</w:t>
            </w:r>
          </w:p>
          <w:p w14:paraId="39EFBA87" w14:textId="44596EDC" w:rsidR="00CE4AC8" w:rsidRPr="002815A0" w:rsidRDefault="0073636F" w:rsidP="002815A0">
            <w:pPr>
              <w:pStyle w:val="Listeavsnitt"/>
              <w:numPr>
                <w:ilvl w:val="0"/>
                <w:numId w:val="5"/>
              </w:numPr>
              <w:rPr>
                <w:b/>
                <w:bCs/>
              </w:rPr>
            </w:pPr>
            <w:r w:rsidRPr="00767175">
              <w:t>30-60 s</w:t>
            </w:r>
            <w:r w:rsidR="00767175" w:rsidRPr="00767175">
              <w:t>ek pause mellom hver serie</w:t>
            </w:r>
          </w:p>
        </w:tc>
        <w:tc>
          <w:tcPr>
            <w:tcW w:w="3196" w:type="dxa"/>
          </w:tcPr>
          <w:p w14:paraId="3CD38DC8" w14:textId="77777777" w:rsidR="005C5E18" w:rsidRDefault="005C5E18" w:rsidP="00A3338B">
            <w:pPr>
              <w:rPr>
                <w:b/>
                <w:bCs/>
                <w:color w:val="FF0000"/>
              </w:rPr>
            </w:pPr>
          </w:p>
        </w:tc>
      </w:tr>
      <w:tr w:rsidR="006A1C2A" w14:paraId="2DA8BE72" w14:textId="77777777" w:rsidTr="00067088">
        <w:trPr>
          <w:trHeight w:val="416"/>
        </w:trPr>
        <w:tc>
          <w:tcPr>
            <w:tcW w:w="846" w:type="dxa"/>
          </w:tcPr>
          <w:p w14:paraId="78B0DCF2" w14:textId="5E9ABA1A" w:rsidR="005C5E18" w:rsidRPr="009A6E78" w:rsidRDefault="009A6E78" w:rsidP="00A3338B">
            <w:pPr>
              <w:rPr>
                <w:b/>
                <w:bCs/>
              </w:rPr>
            </w:pPr>
            <w:r w:rsidRPr="009A6E78">
              <w:rPr>
                <w:b/>
                <w:bCs/>
              </w:rPr>
              <w:t>45 sek</w:t>
            </w:r>
          </w:p>
        </w:tc>
        <w:tc>
          <w:tcPr>
            <w:tcW w:w="5309" w:type="dxa"/>
          </w:tcPr>
          <w:p w14:paraId="6C2B32EA" w14:textId="032BFB4D" w:rsidR="00201290" w:rsidRPr="00A04EDF" w:rsidRDefault="00201290" w:rsidP="00A04EDF">
            <w:pPr>
              <w:pStyle w:val="Listeavsnitt"/>
              <w:numPr>
                <w:ilvl w:val="0"/>
                <w:numId w:val="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Forhøyede push </w:t>
            </w:r>
            <w:proofErr w:type="spellStart"/>
            <w:r>
              <w:rPr>
                <w:b/>
                <w:bCs/>
              </w:rPr>
              <w:t>ups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504D312B" w14:textId="7E8F9A8B" w:rsidR="00201290" w:rsidRPr="008D7386" w:rsidRDefault="00201290" w:rsidP="00201290">
            <w:pPr>
              <w:pStyle w:val="Listeavsnitt"/>
              <w:numPr>
                <w:ilvl w:val="0"/>
                <w:numId w:val="15"/>
              </w:numPr>
            </w:pPr>
            <w:r w:rsidRPr="008D7386">
              <w:t>Begynn i stående plankeposisjon</w:t>
            </w:r>
            <w:r w:rsidR="00A04EDF">
              <w:t xml:space="preserve"> med tærne </w:t>
            </w:r>
            <w:r w:rsidR="009F7D82">
              <w:t>på valgt trappetrinn</w:t>
            </w:r>
            <w:r w:rsidR="000724E6">
              <w:t>, for eksempel ett eller to opp.</w:t>
            </w:r>
          </w:p>
          <w:p w14:paraId="3C6429B2" w14:textId="77777777" w:rsidR="00201290" w:rsidRPr="008D7386" w:rsidRDefault="00201290" w:rsidP="00201290">
            <w:pPr>
              <w:pStyle w:val="Listeavsnitt"/>
              <w:numPr>
                <w:ilvl w:val="0"/>
                <w:numId w:val="15"/>
              </w:numPr>
            </w:pPr>
            <w:r w:rsidRPr="008D7386">
              <w:t xml:space="preserve">Senk deg rolig ned mot underlaget med armene og press opp igjen. </w:t>
            </w:r>
          </w:p>
          <w:p w14:paraId="34191A17" w14:textId="3F91BA27" w:rsidR="00D35BDE" w:rsidRPr="00091F4C" w:rsidRDefault="00201290" w:rsidP="009F7D82">
            <w:pPr>
              <w:pStyle w:val="Listeavsnitt"/>
              <w:numPr>
                <w:ilvl w:val="0"/>
                <w:numId w:val="5"/>
              </w:numPr>
            </w:pPr>
            <w:r>
              <w:t>K</w:t>
            </w:r>
            <w:r w:rsidRPr="008D7386">
              <w:t>roppen opprettholdes rett</w:t>
            </w:r>
            <w:r w:rsidR="009F7D82">
              <w:t xml:space="preserve"> og stabil</w:t>
            </w:r>
            <w:r w:rsidRPr="008D7386">
              <w:t>.</w:t>
            </w:r>
          </w:p>
        </w:tc>
        <w:tc>
          <w:tcPr>
            <w:tcW w:w="3196" w:type="dxa"/>
          </w:tcPr>
          <w:p w14:paraId="420AA6AB" w14:textId="30C1C383" w:rsidR="005C5E18" w:rsidRDefault="00614830" w:rsidP="00A3338B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179F08CE" wp14:editId="35618F70">
                  <wp:extent cx="1759000" cy="869950"/>
                  <wp:effectExtent l="0" t="0" r="0" b="6350"/>
                  <wp:docPr id="21" name="Bilde 21" descr="How To Get Started With The Incline Bench Press - Gear Up To 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Get Started With The Incline Bench Press - Gear Up To 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8526" cy="87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C2A" w14:paraId="0F88B0AD" w14:textId="77777777" w:rsidTr="00067088">
        <w:trPr>
          <w:trHeight w:val="416"/>
        </w:trPr>
        <w:tc>
          <w:tcPr>
            <w:tcW w:w="846" w:type="dxa"/>
          </w:tcPr>
          <w:p w14:paraId="3D9EEA77" w14:textId="536D7D66" w:rsidR="005C5E18" w:rsidRPr="009A6E78" w:rsidRDefault="007B17C6" w:rsidP="00A3338B">
            <w:pPr>
              <w:rPr>
                <w:b/>
                <w:bCs/>
              </w:rPr>
            </w:pPr>
            <w:r>
              <w:rPr>
                <w:b/>
                <w:bCs/>
              </w:rPr>
              <w:t>5 x 3</w:t>
            </w:r>
          </w:p>
        </w:tc>
        <w:tc>
          <w:tcPr>
            <w:tcW w:w="5309" w:type="dxa"/>
          </w:tcPr>
          <w:p w14:paraId="6CA85875" w14:textId="77777777" w:rsidR="00201290" w:rsidRDefault="00201290" w:rsidP="00201290">
            <w:pPr>
              <w:pStyle w:val="Listeavsnitt"/>
              <w:numPr>
                <w:ilvl w:val="0"/>
                <w:numId w:val="5"/>
              </w:numPr>
              <w:rPr>
                <w:b/>
                <w:bCs/>
              </w:rPr>
            </w:pPr>
            <w:r>
              <w:rPr>
                <w:b/>
                <w:bCs/>
              </w:rPr>
              <w:t>Knebøyhopp i trapp</w:t>
            </w:r>
          </w:p>
          <w:p w14:paraId="11567F96" w14:textId="77777777" w:rsidR="00201290" w:rsidRDefault="00201290" w:rsidP="00201290">
            <w:pPr>
              <w:pStyle w:val="Listeavsnitt"/>
              <w:numPr>
                <w:ilvl w:val="0"/>
                <w:numId w:val="30"/>
              </w:numPr>
            </w:pPr>
            <w:r>
              <w:t xml:space="preserve">Bøy knærne uten at de går forbi tærne, hold tyngdepunktet bak mot hælene. Overkroppen stabil og aktivt engasjert slik at du ikke krummer ryggen. </w:t>
            </w:r>
          </w:p>
          <w:p w14:paraId="3E69535E" w14:textId="77777777" w:rsidR="00201290" w:rsidRDefault="00201290" w:rsidP="00201290">
            <w:pPr>
              <w:pStyle w:val="Listeavsnitt"/>
              <w:numPr>
                <w:ilvl w:val="0"/>
                <w:numId w:val="30"/>
              </w:numPr>
            </w:pPr>
            <w:r>
              <w:t xml:space="preserve">Armene går diagonalt utstrakt nedover bak deg i </w:t>
            </w:r>
            <w:proofErr w:type="gramStart"/>
            <w:r>
              <w:t>det knærne</w:t>
            </w:r>
            <w:proofErr w:type="gramEnd"/>
            <w:r>
              <w:t xml:space="preserve"> bøyes. </w:t>
            </w:r>
          </w:p>
          <w:p w14:paraId="1495A2E9" w14:textId="7F3923B5" w:rsidR="00BC4F77" w:rsidRPr="002815A0" w:rsidRDefault="00201290" w:rsidP="007B17C6">
            <w:pPr>
              <w:pStyle w:val="Listeavsnitt"/>
              <w:spacing w:line="256" w:lineRule="auto"/>
            </w:pPr>
            <w:r>
              <w:t>Ta sats med bena, hopp til valgt trappetrinn. Trekk armene bøyd fra albueleddet fremover i takt med hoppet.</w:t>
            </w:r>
          </w:p>
        </w:tc>
        <w:tc>
          <w:tcPr>
            <w:tcW w:w="3196" w:type="dxa"/>
          </w:tcPr>
          <w:p w14:paraId="4B9789A7" w14:textId="2E69A368" w:rsidR="005C5E18" w:rsidRDefault="00201290" w:rsidP="00A3338B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0E85F74B" wp14:editId="446CA9EC">
                  <wp:extent cx="889000" cy="1745569"/>
                  <wp:effectExtent l="0" t="0" r="6350" b="762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9050" t="1945" r="29783" b="24169"/>
                          <a:stretch/>
                        </pic:blipFill>
                        <pic:spPr bwMode="auto">
                          <a:xfrm>
                            <a:off x="0" y="0"/>
                            <a:ext cx="899349" cy="176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25AEA6C6" wp14:editId="3840B32D">
                  <wp:extent cx="812800" cy="1761372"/>
                  <wp:effectExtent l="0" t="0" r="6350" b="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1291" r="29537" b="26137"/>
                          <a:stretch/>
                        </pic:blipFill>
                        <pic:spPr bwMode="auto">
                          <a:xfrm>
                            <a:off x="0" y="0"/>
                            <a:ext cx="842372" cy="1825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C2A" w14:paraId="465815D0" w14:textId="77777777" w:rsidTr="00067088">
        <w:trPr>
          <w:trHeight w:val="416"/>
        </w:trPr>
        <w:tc>
          <w:tcPr>
            <w:tcW w:w="846" w:type="dxa"/>
          </w:tcPr>
          <w:p w14:paraId="09EE8AA2" w14:textId="4B0B7BFD" w:rsidR="005C5E18" w:rsidRPr="009A6E78" w:rsidRDefault="009A6E78" w:rsidP="00A3338B">
            <w:pPr>
              <w:rPr>
                <w:b/>
                <w:bCs/>
              </w:rPr>
            </w:pPr>
            <w:r w:rsidRPr="009A6E78">
              <w:rPr>
                <w:b/>
                <w:bCs/>
              </w:rPr>
              <w:t>45 sek</w:t>
            </w:r>
          </w:p>
        </w:tc>
        <w:tc>
          <w:tcPr>
            <w:tcW w:w="5309" w:type="dxa"/>
          </w:tcPr>
          <w:p w14:paraId="61127F8C" w14:textId="583D9849" w:rsidR="00771626" w:rsidRPr="008A2F63" w:rsidRDefault="008A2F63" w:rsidP="008A2F63">
            <w:pPr>
              <w:pStyle w:val="Listeavsnitt"/>
              <w:numPr>
                <w:ilvl w:val="0"/>
                <w:numId w:val="30"/>
              </w:numPr>
              <w:rPr>
                <w:b/>
                <w:bCs/>
              </w:rPr>
            </w:pPr>
            <w:r>
              <w:rPr>
                <w:b/>
                <w:bCs/>
              </w:rPr>
              <w:t>V-</w:t>
            </w:r>
            <w:proofErr w:type="spellStart"/>
            <w:r>
              <w:rPr>
                <w:b/>
                <w:bCs/>
              </w:rPr>
              <w:t>sit</w:t>
            </w:r>
            <w:proofErr w:type="spellEnd"/>
            <w:r>
              <w:rPr>
                <w:b/>
                <w:bCs/>
              </w:rPr>
              <w:t xml:space="preserve"> m twist </w:t>
            </w:r>
          </w:p>
          <w:p w14:paraId="4A41D080" w14:textId="59B16694" w:rsidR="004037C5" w:rsidRPr="00834BDD" w:rsidRDefault="00F9096F" w:rsidP="004037C5">
            <w:pPr>
              <w:pStyle w:val="Listeavsnitt"/>
              <w:numPr>
                <w:ilvl w:val="0"/>
                <w:numId w:val="15"/>
              </w:numPr>
              <w:spacing w:line="256" w:lineRule="auto"/>
              <w:rPr>
                <w:b/>
              </w:rPr>
            </w:pPr>
            <w:r>
              <w:rPr>
                <w:bCs/>
              </w:rPr>
              <w:t xml:space="preserve">Sitt </w:t>
            </w:r>
            <w:r w:rsidR="00FF68F6">
              <w:rPr>
                <w:bCs/>
              </w:rPr>
              <w:t xml:space="preserve">ved kanten av et trappetrinn </w:t>
            </w:r>
            <w:r w:rsidR="008B2A9C">
              <w:rPr>
                <w:bCs/>
              </w:rPr>
              <w:t xml:space="preserve">på rumpa </w:t>
            </w:r>
            <w:r w:rsidR="00FF68F6">
              <w:rPr>
                <w:bCs/>
              </w:rPr>
              <w:t xml:space="preserve">med bena diagonalt utstrakt oppover, </w:t>
            </w:r>
            <w:r w:rsidR="008B2A9C">
              <w:rPr>
                <w:bCs/>
              </w:rPr>
              <w:t>uten at ryggen</w:t>
            </w:r>
            <w:r w:rsidR="00834BDD">
              <w:rPr>
                <w:bCs/>
              </w:rPr>
              <w:t xml:space="preserve"> treffer underlaget. </w:t>
            </w:r>
          </w:p>
          <w:p w14:paraId="4D66EF5F" w14:textId="77777777" w:rsidR="0076157E" w:rsidRDefault="00834BDD" w:rsidP="004037C5">
            <w:pPr>
              <w:pStyle w:val="Listeavsnitt"/>
              <w:numPr>
                <w:ilvl w:val="0"/>
                <w:numId w:val="15"/>
              </w:numPr>
              <w:spacing w:line="256" w:lineRule="auto"/>
              <w:rPr>
                <w:bCs/>
              </w:rPr>
            </w:pPr>
            <w:r w:rsidRPr="00552E2C">
              <w:rPr>
                <w:bCs/>
              </w:rPr>
              <w:t>Strekk armene ut og beveg dem fra side</w:t>
            </w:r>
            <w:r w:rsidR="00552E2C" w:rsidRPr="00552E2C">
              <w:rPr>
                <w:bCs/>
              </w:rPr>
              <w:t xml:space="preserve"> til side mens du opprettholder resten av kroppen i ro.</w:t>
            </w:r>
          </w:p>
          <w:p w14:paraId="1F491BA8" w14:textId="192100D0" w:rsidR="00834BDD" w:rsidRPr="00552E2C" w:rsidRDefault="0076157E" w:rsidP="004037C5">
            <w:pPr>
              <w:pStyle w:val="Listeavsnitt"/>
              <w:numPr>
                <w:ilvl w:val="0"/>
                <w:numId w:val="15"/>
              </w:numPr>
              <w:spacing w:line="256" w:lineRule="auto"/>
              <w:rPr>
                <w:bCs/>
              </w:rPr>
            </w:pPr>
            <w:r>
              <w:rPr>
                <w:bCs/>
              </w:rPr>
              <w:t>Prøv å unngå krumming av rygg</w:t>
            </w:r>
            <w:r w:rsidR="00552E2C" w:rsidRPr="00552E2C">
              <w:rPr>
                <w:bCs/>
              </w:rPr>
              <w:t xml:space="preserve"> </w:t>
            </w:r>
          </w:p>
        </w:tc>
        <w:tc>
          <w:tcPr>
            <w:tcW w:w="3196" w:type="dxa"/>
          </w:tcPr>
          <w:p w14:paraId="52B6B55A" w14:textId="05B9348E" w:rsidR="005C5E18" w:rsidRDefault="004D39BF" w:rsidP="00A3338B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F70CA4" wp14:editId="7C52A0AB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811530</wp:posOffset>
                      </wp:positionV>
                      <wp:extent cx="768350" cy="158750"/>
                      <wp:effectExtent l="0" t="0" r="12700" b="31750"/>
                      <wp:wrapNone/>
                      <wp:docPr id="7" name="Kobling: vinke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8350" cy="15875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8B2FAD8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Kobling: vinkel 7" o:spid="_x0000_s1026" type="#_x0000_t34" style="position:absolute;margin-left:22.6pt;margin-top:63.9pt;width:60.5pt;height:12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" strokecolor="black [3200]" strokeweight="1.5pt"/>
                  </w:pict>
                </mc:Fallback>
              </mc:AlternateContent>
            </w:r>
            <w:r w:rsidR="00FF4847">
              <w:rPr>
                <w:noProof/>
                <w:lang w:eastAsia="nb-NO"/>
              </w:rPr>
              <w:drawing>
                <wp:inline distT="0" distB="0" distL="0" distR="0" wp14:anchorId="090DD863" wp14:editId="6123BBD2">
                  <wp:extent cx="1472974" cy="10922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3705" t="61454" r="23776" b="22043"/>
                          <a:stretch/>
                        </pic:blipFill>
                        <pic:spPr bwMode="auto">
                          <a:xfrm>
                            <a:off x="0" y="0"/>
                            <a:ext cx="1486758" cy="1102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C2A" w14:paraId="74E44B21" w14:textId="77777777" w:rsidTr="00067088">
        <w:trPr>
          <w:trHeight w:val="416"/>
        </w:trPr>
        <w:tc>
          <w:tcPr>
            <w:tcW w:w="846" w:type="dxa"/>
          </w:tcPr>
          <w:p w14:paraId="3C49976B" w14:textId="1A598CF1" w:rsidR="005C5E18" w:rsidRPr="009A6E78" w:rsidRDefault="00DD2577" w:rsidP="00A3338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 x 3</w:t>
            </w:r>
          </w:p>
        </w:tc>
        <w:tc>
          <w:tcPr>
            <w:tcW w:w="5309" w:type="dxa"/>
          </w:tcPr>
          <w:p w14:paraId="18760C33" w14:textId="334C4C7C" w:rsidR="00771626" w:rsidRPr="004037C5" w:rsidRDefault="00771626" w:rsidP="00771626">
            <w:pPr>
              <w:pStyle w:val="Listeavsnitt"/>
              <w:numPr>
                <w:ilvl w:val="0"/>
                <w:numId w:val="15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Laterale </w:t>
            </w:r>
            <w:r w:rsidR="004127CE">
              <w:rPr>
                <w:b/>
                <w:bCs/>
              </w:rPr>
              <w:t>hink</w:t>
            </w:r>
          </w:p>
          <w:p w14:paraId="1D849198" w14:textId="77777777" w:rsidR="009B50D6" w:rsidRPr="00A16AB2" w:rsidRDefault="00074735" w:rsidP="00771626">
            <w:pPr>
              <w:pStyle w:val="Listeavsnitt"/>
              <w:numPr>
                <w:ilvl w:val="0"/>
                <w:numId w:val="15"/>
              </w:numPr>
              <w:rPr>
                <w:b/>
              </w:rPr>
            </w:pPr>
            <w:r>
              <w:rPr>
                <w:bCs/>
              </w:rPr>
              <w:t>Hopp sideve</w:t>
            </w:r>
            <w:r w:rsidR="00A16AB2">
              <w:rPr>
                <w:bCs/>
              </w:rPr>
              <w:t xml:space="preserve">is </w:t>
            </w:r>
            <w:r w:rsidR="00734BA0">
              <w:rPr>
                <w:bCs/>
              </w:rPr>
              <w:t xml:space="preserve">ett trinn eller to oppover i trappen, </w:t>
            </w:r>
            <w:r w:rsidR="00A16AB2">
              <w:rPr>
                <w:bCs/>
              </w:rPr>
              <w:t xml:space="preserve">forsøk å </w:t>
            </w:r>
            <w:r w:rsidR="00734BA0">
              <w:rPr>
                <w:bCs/>
              </w:rPr>
              <w:t>land</w:t>
            </w:r>
            <w:r w:rsidR="00A16AB2">
              <w:rPr>
                <w:bCs/>
              </w:rPr>
              <w:t>e</w:t>
            </w:r>
            <w:r w:rsidR="00734BA0">
              <w:rPr>
                <w:bCs/>
              </w:rPr>
              <w:t xml:space="preserve"> </w:t>
            </w:r>
            <w:r w:rsidR="00A16AB2">
              <w:rPr>
                <w:bCs/>
              </w:rPr>
              <w:t xml:space="preserve">stabilt </w:t>
            </w:r>
            <w:r w:rsidR="00734BA0">
              <w:rPr>
                <w:bCs/>
              </w:rPr>
              <w:t>på motsatt ben</w:t>
            </w:r>
            <w:r w:rsidR="00A16AB2">
              <w:rPr>
                <w:bCs/>
              </w:rPr>
              <w:t>.</w:t>
            </w:r>
          </w:p>
          <w:p w14:paraId="1741D7DF" w14:textId="46E548FD" w:rsidR="008142C7" w:rsidRDefault="00A16AB2" w:rsidP="00DD2577">
            <w:pPr>
              <w:pStyle w:val="Listeavsnitt"/>
              <w:numPr>
                <w:ilvl w:val="0"/>
                <w:numId w:val="15"/>
              </w:numPr>
              <w:rPr>
                <w:bCs/>
              </w:rPr>
            </w:pPr>
            <w:r w:rsidRPr="007834CB">
              <w:rPr>
                <w:bCs/>
              </w:rPr>
              <w:t xml:space="preserve">Hopp direkte fra </w:t>
            </w:r>
            <w:r w:rsidR="00543652" w:rsidRPr="007834CB">
              <w:rPr>
                <w:bCs/>
              </w:rPr>
              <w:t>benet du landet</w:t>
            </w:r>
            <w:r w:rsidR="000D26EC">
              <w:rPr>
                <w:bCs/>
              </w:rPr>
              <w:t xml:space="preserve"> med</w:t>
            </w:r>
            <w:r w:rsidR="007834CB" w:rsidRPr="007834CB">
              <w:rPr>
                <w:bCs/>
              </w:rPr>
              <w:t xml:space="preserve"> til </w:t>
            </w:r>
            <w:r w:rsidR="000D26EC">
              <w:rPr>
                <w:bCs/>
              </w:rPr>
              <w:t>motsatt side igjen</w:t>
            </w:r>
            <w:r w:rsidR="00474347">
              <w:rPr>
                <w:bCs/>
              </w:rPr>
              <w:t xml:space="preserve"> </w:t>
            </w:r>
          </w:p>
          <w:p w14:paraId="6E42A8F4" w14:textId="5869F5AC" w:rsidR="00474347" w:rsidRPr="00474347" w:rsidRDefault="00474347" w:rsidP="00474347">
            <w:pPr>
              <w:rPr>
                <w:bCs/>
              </w:rPr>
            </w:pPr>
          </w:p>
        </w:tc>
        <w:tc>
          <w:tcPr>
            <w:tcW w:w="3196" w:type="dxa"/>
          </w:tcPr>
          <w:p w14:paraId="46C50A9B" w14:textId="75D9133D" w:rsidR="005C5E18" w:rsidRDefault="00BB1713" w:rsidP="000D565C">
            <w:pPr>
              <w:tabs>
                <w:tab w:val="left" w:pos="2210"/>
              </w:tabs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627B2F" wp14:editId="2825125C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-44450</wp:posOffset>
                      </wp:positionV>
                      <wp:extent cx="1060450" cy="1358900"/>
                      <wp:effectExtent l="0" t="0" r="0" b="0"/>
                      <wp:wrapNone/>
                      <wp:docPr id="12" name="Tekstbok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1358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25D076" w14:textId="33EAAF17" w:rsidR="003A11F1" w:rsidRDefault="003A11F1">
                                  <w:r>
                                    <w:rPr>
                                      <w:noProof/>
                                      <w:lang w:eastAsia="nb-NO"/>
                                    </w:rPr>
                                    <w:drawing>
                                      <wp:inline distT="0" distB="0" distL="0" distR="0" wp14:anchorId="4D4BE7BC" wp14:editId="1715E4E1">
                                        <wp:extent cx="907546" cy="1030605"/>
                                        <wp:effectExtent l="0" t="0" r="6985" b="0"/>
                                        <wp:docPr id="13" name="Bilde 13" descr="Hinke @ seek4fitness.ne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inke @ seek4fitness.ne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0011" t="18370" r="20547" b="-646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910971" cy="1034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8627B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12" o:spid="_x0000_s1026" type="#_x0000_t202" style="position:absolute;margin-left:70.1pt;margin-top:-3.5pt;width:83.5pt;height:1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" filled="f" stroked="f" strokeweight=".5pt">
                      <v:textbox>
                        <w:txbxContent>
                          <w:p w14:paraId="5B25D076" w14:textId="33EAAF17" w:rsidR="003A11F1" w:rsidRDefault="003A11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BE7BC" wp14:editId="1715E4E1">
                                  <wp:extent cx="907546" cy="1030605"/>
                                  <wp:effectExtent l="0" t="0" r="6985" b="0"/>
                                  <wp:docPr id="13" name="Bilde 13" descr="Hinke @ seek4fitness.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inke @ seek4fitness.n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11" t="18370" r="20547" b="-646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10971" cy="103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0677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8580955" wp14:editId="49DCD599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964565</wp:posOffset>
                      </wp:positionV>
                      <wp:extent cx="577850" cy="215900"/>
                      <wp:effectExtent l="0" t="0" r="12700" b="31750"/>
                      <wp:wrapNone/>
                      <wp:docPr id="14" name="Kobling: vinke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7850" cy="21590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BA536C" id="Kobling: vinkel 14" o:spid="_x0000_s1026" type="#_x0000_t34" style="position:absolute;margin-left:66.75pt;margin-top:75.95pt;width:45.5pt;height:1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" strokecolor="black [3200]" strokeweight="1.5pt"/>
                  </w:pict>
                </mc:Fallback>
              </mc:AlternateContent>
            </w:r>
            <w:r w:rsidR="00ED3D98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CA29DF" wp14:editId="1B82A88C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952500</wp:posOffset>
                      </wp:positionV>
                      <wp:extent cx="577850" cy="215900"/>
                      <wp:effectExtent l="0" t="0" r="12700" b="31750"/>
                      <wp:wrapNone/>
                      <wp:docPr id="11" name="Kobling: vinke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7850" cy="21590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6B27B6" id="Kobling: vinkel 11" o:spid="_x0000_s1026" type="#_x0000_t34" style="position:absolute;margin-left:18.1pt;margin-top:75pt;width:45.5pt;height:1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" strokecolor="black [3200]" strokeweight="1.5pt"/>
                  </w:pict>
                </mc:Fallback>
              </mc:AlternateContent>
            </w:r>
            <w:r w:rsidR="00474347">
              <w:rPr>
                <w:noProof/>
                <w:lang w:eastAsia="nb-NO"/>
              </w:rPr>
              <w:drawing>
                <wp:inline distT="0" distB="0" distL="0" distR="0" wp14:anchorId="137115F3" wp14:editId="189986FA">
                  <wp:extent cx="800100" cy="1174023"/>
                  <wp:effectExtent l="0" t="0" r="0" b="7620"/>
                  <wp:docPr id="9" name="Bilde 9" descr="Søk øvelser @ seek4fitnes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øk øvelser @ seek4fitness.n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1" t="4886" r="20567" b="1119"/>
                          <a:stretch/>
                        </pic:blipFill>
                        <pic:spPr bwMode="auto">
                          <a:xfrm flipH="1">
                            <a:off x="0" y="0"/>
                            <a:ext cx="800100" cy="117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D565C">
              <w:rPr>
                <w:b/>
                <w:bCs/>
                <w:color w:val="FF0000"/>
              </w:rPr>
              <w:tab/>
            </w:r>
          </w:p>
          <w:p w14:paraId="0E58849E" w14:textId="7F785796" w:rsidR="00ED3D98" w:rsidRDefault="00ED3D98" w:rsidP="000D565C">
            <w:pPr>
              <w:tabs>
                <w:tab w:val="left" w:pos="2210"/>
              </w:tabs>
              <w:rPr>
                <w:b/>
                <w:bCs/>
                <w:color w:val="FF0000"/>
              </w:rPr>
            </w:pPr>
          </w:p>
        </w:tc>
      </w:tr>
      <w:tr w:rsidR="006A1C2A" w14:paraId="4EC6A9E9" w14:textId="77777777" w:rsidTr="00067088">
        <w:trPr>
          <w:trHeight w:val="416"/>
        </w:trPr>
        <w:tc>
          <w:tcPr>
            <w:tcW w:w="846" w:type="dxa"/>
          </w:tcPr>
          <w:p w14:paraId="2211A088" w14:textId="5861FB80" w:rsidR="009A6E78" w:rsidRPr="009A6E78" w:rsidRDefault="00841533" w:rsidP="00A3338B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  <w:r w:rsidR="00041EE8">
              <w:rPr>
                <w:b/>
                <w:bCs/>
              </w:rPr>
              <w:t xml:space="preserve"> sek per side </w:t>
            </w:r>
          </w:p>
        </w:tc>
        <w:tc>
          <w:tcPr>
            <w:tcW w:w="5309" w:type="dxa"/>
          </w:tcPr>
          <w:p w14:paraId="413E0E77" w14:textId="77777777" w:rsidR="008D7386" w:rsidRDefault="007A450C" w:rsidP="00EA1A4D">
            <w:pPr>
              <w:pStyle w:val="Listeavsnitt"/>
              <w:numPr>
                <w:ilvl w:val="0"/>
                <w:numId w:val="15"/>
              </w:num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Plankegange</w:t>
            </w:r>
            <w:proofErr w:type="spellEnd"/>
          </w:p>
          <w:p w14:paraId="639E942E" w14:textId="77777777" w:rsidR="007A450C" w:rsidRPr="007A450C" w:rsidRDefault="007A450C" w:rsidP="00EA1A4D">
            <w:pPr>
              <w:pStyle w:val="Listeavsnitt"/>
              <w:numPr>
                <w:ilvl w:val="0"/>
                <w:numId w:val="15"/>
              </w:numPr>
              <w:rPr>
                <w:b/>
                <w:bCs/>
              </w:rPr>
            </w:pPr>
            <w:r>
              <w:t xml:space="preserve">Start sidelengs i en stående planke rett ved et trappetrinn. </w:t>
            </w:r>
          </w:p>
          <w:p w14:paraId="2F5FC9A1" w14:textId="5A1EFE25" w:rsidR="007A450C" w:rsidRDefault="004E5935" w:rsidP="00EA1A4D">
            <w:pPr>
              <w:pStyle w:val="Listeavsnitt"/>
              <w:numPr>
                <w:ilvl w:val="0"/>
                <w:numId w:val="15"/>
              </w:numPr>
            </w:pPr>
            <w:r w:rsidRPr="00BA05F8">
              <w:t>Sett en arm</w:t>
            </w:r>
            <w:r w:rsidR="009E4E8B">
              <w:t xml:space="preserve">, deretter </w:t>
            </w:r>
            <w:r w:rsidRPr="00BA05F8">
              <w:t>benet på samme side på neste trinn</w:t>
            </w:r>
            <w:r w:rsidR="00581DF9">
              <w:t xml:space="preserve">. Følg </w:t>
            </w:r>
            <w:r w:rsidRPr="00BA05F8">
              <w:t xml:space="preserve">på med </w:t>
            </w:r>
            <w:r w:rsidR="00BA05F8">
              <w:t xml:space="preserve">armen og benet på motsatt side. </w:t>
            </w:r>
          </w:p>
          <w:p w14:paraId="42DBFBD2" w14:textId="4327499E" w:rsidR="00BA05F8" w:rsidRDefault="00BA05F8" w:rsidP="00EA1A4D">
            <w:pPr>
              <w:pStyle w:val="Listeavsnitt"/>
              <w:numPr>
                <w:ilvl w:val="0"/>
                <w:numId w:val="15"/>
              </w:numPr>
            </w:pPr>
            <w:r>
              <w:t xml:space="preserve">Når </w:t>
            </w:r>
            <w:r w:rsidR="003959E3">
              <w:t xml:space="preserve">du har gått halvparten av tiden </w:t>
            </w:r>
            <w:r w:rsidR="00946FA8">
              <w:t xml:space="preserve">oppover, </w:t>
            </w:r>
            <w:r w:rsidR="00810FD2">
              <w:t xml:space="preserve">går du </w:t>
            </w:r>
            <w:r w:rsidR="003959E3">
              <w:t>ned igjen på samme måte.</w:t>
            </w:r>
          </w:p>
          <w:p w14:paraId="446FD662" w14:textId="6F7C5EA0" w:rsidR="006762DC" w:rsidRDefault="006762DC" w:rsidP="00EA1A4D">
            <w:pPr>
              <w:pStyle w:val="Listeavsnitt"/>
              <w:numPr>
                <w:ilvl w:val="0"/>
                <w:numId w:val="15"/>
              </w:numPr>
            </w:pPr>
            <w:r>
              <w:t xml:space="preserve">Hold </w:t>
            </w:r>
            <w:r w:rsidR="008B7F49">
              <w:t>ryggen s</w:t>
            </w:r>
            <w:r w:rsidR="00012764">
              <w:t xml:space="preserve">å rett du klarer </w:t>
            </w:r>
            <w:r w:rsidR="004D3092">
              <w:t>hele tiden</w:t>
            </w:r>
            <w:r w:rsidR="008B7F49">
              <w:t>, unngå å</w:t>
            </w:r>
            <w:r w:rsidR="000B683F">
              <w:t xml:space="preserve"> heve setet. </w:t>
            </w:r>
            <w:r w:rsidR="008B7F49">
              <w:t xml:space="preserve"> </w:t>
            </w:r>
          </w:p>
          <w:p w14:paraId="19484DD6" w14:textId="57C9D39A" w:rsidR="003959E3" w:rsidRPr="00BA05F8" w:rsidRDefault="003959E3" w:rsidP="00EA1A4D">
            <w:pPr>
              <w:pStyle w:val="Listeavsnitt"/>
              <w:numPr>
                <w:ilvl w:val="0"/>
                <w:numId w:val="15"/>
              </w:numPr>
            </w:pPr>
            <w:r>
              <w:t>Bytt side etter 30 sek</w:t>
            </w:r>
            <w:r w:rsidR="00FD6C18">
              <w:t xml:space="preserve">. </w:t>
            </w:r>
          </w:p>
        </w:tc>
        <w:tc>
          <w:tcPr>
            <w:tcW w:w="3196" w:type="dxa"/>
          </w:tcPr>
          <w:p w14:paraId="40F5982B" w14:textId="0B6E0737" w:rsidR="009A6E78" w:rsidRDefault="006A1C2A" w:rsidP="00A3338B">
            <w:pPr>
              <w:rPr>
                <w:noProof/>
              </w:rPr>
            </w:pP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7178500" wp14:editId="39E1DBFE">
                      <wp:simplePos x="0" y="0"/>
                      <wp:positionH relativeFrom="column">
                        <wp:posOffset>1233170</wp:posOffset>
                      </wp:positionH>
                      <wp:positionV relativeFrom="paragraph">
                        <wp:posOffset>502285</wp:posOffset>
                      </wp:positionV>
                      <wp:extent cx="64135" cy="241300"/>
                      <wp:effectExtent l="19050" t="38100" r="50165" b="25400"/>
                      <wp:wrapNone/>
                      <wp:docPr id="24" name="Rett pilkobling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135" cy="241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57D8F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tt pilkobling 24" o:spid="_x0000_s1026" type="#_x0000_t32" style="position:absolute;margin-left:97.1pt;margin-top:39.55pt;width:5.05pt;height:19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24B155" wp14:editId="39A9BFE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610235</wp:posOffset>
                      </wp:positionV>
                      <wp:extent cx="419100" cy="6350"/>
                      <wp:effectExtent l="0" t="0" r="19050" b="31750"/>
                      <wp:wrapNone/>
                      <wp:docPr id="23" name="Rett linj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631E110" id="Rett linje 2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48.05pt" to="28.1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10374FE" wp14:editId="39C60631">
                      <wp:simplePos x="0" y="0"/>
                      <wp:positionH relativeFrom="column">
                        <wp:posOffset>1569720</wp:posOffset>
                      </wp:positionH>
                      <wp:positionV relativeFrom="paragraph">
                        <wp:posOffset>584835</wp:posOffset>
                      </wp:positionV>
                      <wp:extent cx="482600" cy="0"/>
                      <wp:effectExtent l="0" t="0" r="0" b="0"/>
                      <wp:wrapNone/>
                      <wp:docPr id="19" name="Rett linj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2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6A56846" id="Rett linje 1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6pt,46.05pt" to="161.6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919EBF" wp14:editId="2DB11035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591185</wp:posOffset>
                      </wp:positionV>
                      <wp:extent cx="615950" cy="19050"/>
                      <wp:effectExtent l="0" t="0" r="31750" b="19050"/>
                      <wp:wrapNone/>
                      <wp:docPr id="17" name="Rett linj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59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0145413" id="Rett linje 1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6pt,46.55pt" to="112.1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621247">
              <w:rPr>
                <w:noProof/>
                <w:lang w:eastAsia="nb-NO"/>
              </w:rPr>
              <w:drawing>
                <wp:inline distT="0" distB="0" distL="0" distR="0" wp14:anchorId="2FDA25B2" wp14:editId="3A5B5644">
                  <wp:extent cx="1990809" cy="1162050"/>
                  <wp:effectExtent l="0" t="0" r="9525" b="0"/>
                  <wp:docPr id="8" name="Bilde 8" descr="▶️ High plank – exer-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▶️ High plank – exer-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7" t="20226" r="7377" b="10063"/>
                          <a:stretch/>
                        </pic:blipFill>
                        <pic:spPr bwMode="auto">
                          <a:xfrm flipH="1">
                            <a:off x="0" y="0"/>
                            <a:ext cx="2105093" cy="122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F03BCF" w14:textId="77777777" w:rsidR="006A1C2A" w:rsidRDefault="006A1C2A" w:rsidP="006A1C2A">
            <w:pPr>
              <w:rPr>
                <w:noProof/>
              </w:rPr>
            </w:pPr>
          </w:p>
          <w:p w14:paraId="1696A637" w14:textId="7AA2F94B" w:rsidR="006A1C2A" w:rsidRDefault="006A1C2A" w:rsidP="006A1C2A">
            <w:pPr>
              <w:rPr>
                <w:noProof/>
              </w:rPr>
            </w:pPr>
          </w:p>
          <w:p w14:paraId="05DEC8B6" w14:textId="178C2E26" w:rsidR="006A1C2A" w:rsidRPr="006A1C2A" w:rsidRDefault="006A1C2A" w:rsidP="006A1C2A">
            <w:pPr>
              <w:jc w:val="center"/>
            </w:pPr>
          </w:p>
        </w:tc>
      </w:tr>
    </w:tbl>
    <w:p w14:paraId="5146622D" w14:textId="5CE26F6A" w:rsidR="005C5E18" w:rsidRDefault="005C5E18" w:rsidP="00B56200">
      <w:pPr>
        <w:rPr>
          <w:b/>
          <w:bCs/>
          <w:color w:val="FF0000"/>
        </w:rPr>
      </w:pPr>
    </w:p>
    <w:p w14:paraId="2726143A" w14:textId="07050749" w:rsidR="005B463A" w:rsidRDefault="005B463A" w:rsidP="00B56200">
      <w:pPr>
        <w:rPr>
          <w:b/>
          <w:bCs/>
          <w:color w:val="FF0000"/>
        </w:rPr>
      </w:pPr>
    </w:p>
    <w:tbl>
      <w:tblPr>
        <w:tblStyle w:val="Tabellrutenett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15"/>
        <w:gridCol w:w="5139"/>
        <w:gridCol w:w="3402"/>
      </w:tblGrid>
      <w:tr w:rsidR="001B1283" w14:paraId="61E3E12A" w14:textId="77777777" w:rsidTr="005C6367">
        <w:trPr>
          <w:trHeight w:val="416"/>
        </w:trPr>
        <w:tc>
          <w:tcPr>
            <w:tcW w:w="815" w:type="dxa"/>
          </w:tcPr>
          <w:p w14:paraId="6999C177" w14:textId="77777777" w:rsidR="005B463A" w:rsidRPr="009E0689" w:rsidRDefault="005B463A" w:rsidP="00A3338B">
            <w:pPr>
              <w:rPr>
                <w:b/>
                <w:bCs/>
                <w:sz w:val="24"/>
                <w:szCs w:val="24"/>
              </w:rPr>
            </w:pPr>
            <w:r w:rsidRPr="009E0689">
              <w:rPr>
                <w:b/>
                <w:bCs/>
                <w:sz w:val="24"/>
                <w:szCs w:val="24"/>
              </w:rPr>
              <w:t>Tid</w:t>
            </w:r>
          </w:p>
        </w:tc>
        <w:tc>
          <w:tcPr>
            <w:tcW w:w="5139" w:type="dxa"/>
          </w:tcPr>
          <w:p w14:paraId="4A9FF3B5" w14:textId="77777777" w:rsidR="005B463A" w:rsidRPr="009E0689" w:rsidRDefault="005B463A" w:rsidP="00A3338B">
            <w:pPr>
              <w:rPr>
                <w:b/>
                <w:bCs/>
                <w:sz w:val="24"/>
                <w:szCs w:val="24"/>
              </w:rPr>
            </w:pPr>
            <w:r w:rsidRPr="009E0689">
              <w:rPr>
                <w:b/>
                <w:bCs/>
                <w:sz w:val="24"/>
                <w:szCs w:val="24"/>
              </w:rPr>
              <w:t>Øvelser og veiledningspunkter</w:t>
            </w:r>
          </w:p>
        </w:tc>
        <w:tc>
          <w:tcPr>
            <w:tcW w:w="3402" w:type="dxa"/>
          </w:tcPr>
          <w:p w14:paraId="75553BCB" w14:textId="77777777" w:rsidR="005B463A" w:rsidRPr="009E0689" w:rsidRDefault="005B463A" w:rsidP="00A3338B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9E0689">
              <w:rPr>
                <w:b/>
                <w:bCs/>
                <w:sz w:val="24"/>
                <w:szCs w:val="24"/>
              </w:rPr>
              <w:t>Øvingsbilder</w:t>
            </w:r>
          </w:p>
        </w:tc>
      </w:tr>
      <w:tr w:rsidR="001B1283" w14:paraId="051607DD" w14:textId="77777777" w:rsidTr="005C6367">
        <w:trPr>
          <w:trHeight w:val="416"/>
        </w:trPr>
        <w:tc>
          <w:tcPr>
            <w:tcW w:w="815" w:type="dxa"/>
          </w:tcPr>
          <w:p w14:paraId="7E42035D" w14:textId="77777777" w:rsidR="005B463A" w:rsidRDefault="005B463A" w:rsidP="00A3338B">
            <w:pPr>
              <w:rPr>
                <w:b/>
                <w:bCs/>
                <w:color w:val="FF0000"/>
              </w:rPr>
            </w:pPr>
            <w:r w:rsidRPr="001674E6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0 </w:t>
            </w:r>
            <w:r w:rsidRPr="001674E6">
              <w:rPr>
                <w:b/>
                <w:bCs/>
              </w:rPr>
              <w:t>min</w:t>
            </w:r>
          </w:p>
        </w:tc>
        <w:tc>
          <w:tcPr>
            <w:tcW w:w="5139" w:type="dxa"/>
          </w:tcPr>
          <w:p w14:paraId="4587F155" w14:textId="384A0C58" w:rsidR="005B463A" w:rsidRPr="009E0689" w:rsidRDefault="005B463A" w:rsidP="00A3338B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5B463A">
              <w:rPr>
                <w:b/>
                <w:bCs/>
                <w:sz w:val="24"/>
                <w:szCs w:val="24"/>
              </w:rPr>
              <w:t>Avslutning</w:t>
            </w:r>
          </w:p>
        </w:tc>
        <w:tc>
          <w:tcPr>
            <w:tcW w:w="3402" w:type="dxa"/>
          </w:tcPr>
          <w:p w14:paraId="0B422F1C" w14:textId="77777777" w:rsidR="005B463A" w:rsidRDefault="005B463A" w:rsidP="00A3338B">
            <w:pPr>
              <w:rPr>
                <w:b/>
                <w:bCs/>
                <w:color w:val="FF0000"/>
              </w:rPr>
            </w:pPr>
          </w:p>
        </w:tc>
      </w:tr>
      <w:tr w:rsidR="00071D46" w14:paraId="3841178B" w14:textId="77777777" w:rsidTr="005C6367">
        <w:trPr>
          <w:trHeight w:val="416"/>
        </w:trPr>
        <w:tc>
          <w:tcPr>
            <w:tcW w:w="815" w:type="dxa"/>
          </w:tcPr>
          <w:p w14:paraId="3FA9991F" w14:textId="6DC75B14" w:rsidR="00647C66" w:rsidRPr="001674E6" w:rsidRDefault="00647C66" w:rsidP="00A3338B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0C0572">
              <w:rPr>
                <w:b/>
                <w:bCs/>
              </w:rPr>
              <w:t xml:space="preserve"> min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5139" w:type="dxa"/>
          </w:tcPr>
          <w:p w14:paraId="65961453" w14:textId="77777777" w:rsidR="00647C66" w:rsidRDefault="00647C66" w:rsidP="000C0572">
            <w:pPr>
              <w:pStyle w:val="Listeavsnitt"/>
              <w:numPr>
                <w:ilvl w:val="0"/>
                <w:numId w:val="13"/>
              </w:numPr>
              <w:rPr>
                <w:b/>
                <w:bCs/>
              </w:rPr>
            </w:pPr>
            <w:r w:rsidRPr="000C0572">
              <w:rPr>
                <w:b/>
                <w:bCs/>
              </w:rPr>
              <w:t xml:space="preserve">Rolig </w:t>
            </w:r>
            <w:proofErr w:type="spellStart"/>
            <w:r w:rsidRPr="000C0572">
              <w:rPr>
                <w:b/>
                <w:bCs/>
              </w:rPr>
              <w:t>nedjogg</w:t>
            </w:r>
            <w:proofErr w:type="spellEnd"/>
          </w:p>
          <w:p w14:paraId="62C75F3A" w14:textId="77777777" w:rsidR="000C0572" w:rsidRPr="000C0572" w:rsidRDefault="000C0572" w:rsidP="000C0572">
            <w:pPr>
              <w:pStyle w:val="Listeavsnitt"/>
              <w:numPr>
                <w:ilvl w:val="0"/>
                <w:numId w:val="15"/>
              </w:numPr>
            </w:pPr>
            <w:r w:rsidRPr="000C0572">
              <w:t>Jogg rolig og forsiktig før du tøyer</w:t>
            </w:r>
          </w:p>
          <w:p w14:paraId="68641EE3" w14:textId="2A98655B" w:rsidR="000C0572" w:rsidRPr="000C0572" w:rsidRDefault="000C0572" w:rsidP="000C0572">
            <w:pPr>
              <w:pStyle w:val="Listeavsnitt"/>
              <w:numPr>
                <w:ilvl w:val="0"/>
                <w:numId w:val="15"/>
              </w:numPr>
              <w:rPr>
                <w:b/>
                <w:bCs/>
              </w:rPr>
            </w:pPr>
            <w:r w:rsidRPr="000C0572">
              <w:t>Gjerne på mykt underlag, for eksempel gress</w:t>
            </w:r>
          </w:p>
        </w:tc>
        <w:tc>
          <w:tcPr>
            <w:tcW w:w="3402" w:type="dxa"/>
          </w:tcPr>
          <w:p w14:paraId="6401E87E" w14:textId="77777777" w:rsidR="00647C66" w:rsidRDefault="00647C66" w:rsidP="00A3338B">
            <w:pPr>
              <w:rPr>
                <w:b/>
                <w:bCs/>
                <w:color w:val="FF0000"/>
              </w:rPr>
            </w:pPr>
          </w:p>
        </w:tc>
      </w:tr>
      <w:tr w:rsidR="00071D46" w14:paraId="755AD222" w14:textId="77777777" w:rsidTr="005C6367">
        <w:trPr>
          <w:trHeight w:val="416"/>
        </w:trPr>
        <w:tc>
          <w:tcPr>
            <w:tcW w:w="815" w:type="dxa"/>
          </w:tcPr>
          <w:p w14:paraId="2C37E083" w14:textId="627C3CDF" w:rsidR="004E65E1" w:rsidRDefault="004E65E1" w:rsidP="00A3338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8 min </w:t>
            </w:r>
          </w:p>
        </w:tc>
        <w:tc>
          <w:tcPr>
            <w:tcW w:w="5139" w:type="dxa"/>
          </w:tcPr>
          <w:p w14:paraId="05923668" w14:textId="77777777" w:rsidR="004E65E1" w:rsidRDefault="004E65E1" w:rsidP="000C0572">
            <w:pPr>
              <w:pStyle w:val="Listeavsnitt"/>
              <w:numPr>
                <w:ilvl w:val="0"/>
                <w:numId w:val="13"/>
              </w:numPr>
              <w:rPr>
                <w:b/>
                <w:bCs/>
              </w:rPr>
            </w:pPr>
            <w:r>
              <w:rPr>
                <w:b/>
                <w:bCs/>
              </w:rPr>
              <w:t>Passiv tøying</w:t>
            </w:r>
          </w:p>
          <w:p w14:paraId="76ACC433" w14:textId="3E6D9366" w:rsidR="00D05A4D" w:rsidRPr="00D05A4D" w:rsidRDefault="00D05A4D" w:rsidP="00D05A4D">
            <w:pPr>
              <w:pStyle w:val="Listeavsnitt"/>
              <w:numPr>
                <w:ilvl w:val="0"/>
                <w:numId w:val="15"/>
              </w:numPr>
            </w:pPr>
            <w:r w:rsidRPr="00D05A4D">
              <w:t>Gå rolig inn</w:t>
            </w:r>
            <w:r w:rsidR="00230230">
              <w:t>/</w:t>
            </w:r>
            <w:r w:rsidRPr="00D05A4D">
              <w:t>ut av øvelsene</w:t>
            </w:r>
            <w:r w:rsidR="00230230">
              <w:t>, husk å puste</w:t>
            </w:r>
          </w:p>
        </w:tc>
        <w:tc>
          <w:tcPr>
            <w:tcW w:w="3402" w:type="dxa"/>
          </w:tcPr>
          <w:p w14:paraId="5CEFC4B9" w14:textId="77777777" w:rsidR="004E65E1" w:rsidRDefault="004E65E1" w:rsidP="00A3338B">
            <w:pPr>
              <w:rPr>
                <w:b/>
                <w:bCs/>
                <w:color w:val="FF0000"/>
              </w:rPr>
            </w:pPr>
          </w:p>
        </w:tc>
      </w:tr>
      <w:tr w:rsidR="001B1283" w14:paraId="5773C031" w14:textId="77777777" w:rsidTr="005C6367">
        <w:trPr>
          <w:trHeight w:val="1406"/>
        </w:trPr>
        <w:tc>
          <w:tcPr>
            <w:tcW w:w="815" w:type="dxa"/>
          </w:tcPr>
          <w:p w14:paraId="39384FB9" w14:textId="73597574" w:rsidR="005B463A" w:rsidRPr="00454764" w:rsidRDefault="000D4EA5" w:rsidP="00A3338B">
            <w:pPr>
              <w:rPr>
                <w:b/>
                <w:bCs/>
              </w:rPr>
            </w:pPr>
            <w:r>
              <w:rPr>
                <w:b/>
                <w:bCs/>
              </w:rPr>
              <w:t>30 sek per side</w:t>
            </w:r>
          </w:p>
        </w:tc>
        <w:tc>
          <w:tcPr>
            <w:tcW w:w="5139" w:type="dxa"/>
          </w:tcPr>
          <w:p w14:paraId="0B1921E7" w14:textId="3434B1BF" w:rsidR="001A5615" w:rsidRPr="001A5615" w:rsidRDefault="001A5615" w:rsidP="001A5615">
            <w:pPr>
              <w:pStyle w:val="Listeavsnitt"/>
              <w:numPr>
                <w:ilvl w:val="0"/>
                <w:numId w:val="18"/>
              </w:numPr>
              <w:rPr>
                <w:b/>
              </w:rPr>
            </w:pPr>
            <w:r w:rsidRPr="001A5615">
              <w:rPr>
                <w:b/>
              </w:rPr>
              <w:t>Fremside hofte</w:t>
            </w:r>
          </w:p>
          <w:p w14:paraId="5E365EE0" w14:textId="77777777" w:rsidR="001A5615" w:rsidRPr="003B07AC" w:rsidRDefault="001A5615" w:rsidP="001A5615">
            <w:pPr>
              <w:pStyle w:val="Listeavsnitt"/>
              <w:numPr>
                <w:ilvl w:val="0"/>
                <w:numId w:val="18"/>
              </w:numPr>
              <w:rPr>
                <w:b/>
              </w:rPr>
            </w:pPr>
            <w:r>
              <w:t>Bøy kneet foran deg og sett fotsålen flatt mot underlaget.</w:t>
            </w:r>
          </w:p>
          <w:p w14:paraId="66E2ADE9" w14:textId="77777777" w:rsidR="001A5615" w:rsidRPr="003B07AC" w:rsidRDefault="001A5615" w:rsidP="001A5615">
            <w:pPr>
              <w:pStyle w:val="Listeavsnitt"/>
              <w:numPr>
                <w:ilvl w:val="0"/>
                <w:numId w:val="18"/>
              </w:numPr>
              <w:rPr>
                <w:b/>
              </w:rPr>
            </w:pPr>
            <w:r>
              <w:t>Andre kne trekkes bak overkroppen, slik at fremsiden av foten og leggen hviler langs underlaget.</w:t>
            </w:r>
          </w:p>
          <w:p w14:paraId="2136AB1F" w14:textId="77777777" w:rsidR="001A5615" w:rsidRPr="003B07AC" w:rsidRDefault="001A5615" w:rsidP="001A5615">
            <w:pPr>
              <w:pStyle w:val="Listeavsnitt"/>
              <w:numPr>
                <w:ilvl w:val="0"/>
                <w:numId w:val="18"/>
              </w:numPr>
              <w:rPr>
                <w:b/>
              </w:rPr>
            </w:pPr>
            <w:r>
              <w:t xml:space="preserve">Gjerne sett hendene mot fremste ben for å strekke fremsiden av hofta litt lenger. </w:t>
            </w:r>
          </w:p>
          <w:p w14:paraId="45381CD7" w14:textId="77777777" w:rsidR="005B463A" w:rsidRPr="005B463A" w:rsidRDefault="005B463A" w:rsidP="005B463A">
            <w:pPr>
              <w:rPr>
                <w:b/>
                <w:bCs/>
                <w:color w:val="FF0000"/>
              </w:rPr>
            </w:pPr>
          </w:p>
        </w:tc>
        <w:tc>
          <w:tcPr>
            <w:tcW w:w="3402" w:type="dxa"/>
          </w:tcPr>
          <w:p w14:paraId="14B74F8E" w14:textId="267AA6AC" w:rsidR="005B463A" w:rsidRDefault="00F9453D" w:rsidP="00A3338B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A58E209" wp14:editId="4EE44D08">
                  <wp:extent cx="2241550" cy="1431583"/>
                  <wp:effectExtent l="0" t="0" r="6350" b="0"/>
                  <wp:docPr id="22" name="Bilde 22" descr="Bilderesultater for stretching hip flex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esultater for stretching hip flex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4" t="20919" r="9360"/>
                          <a:stretch/>
                        </pic:blipFill>
                        <pic:spPr bwMode="auto">
                          <a:xfrm>
                            <a:off x="0" y="0"/>
                            <a:ext cx="2248836" cy="143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283" w14:paraId="16D3192E" w14:textId="77777777" w:rsidTr="005C6367">
        <w:trPr>
          <w:trHeight w:val="400"/>
        </w:trPr>
        <w:tc>
          <w:tcPr>
            <w:tcW w:w="815" w:type="dxa"/>
          </w:tcPr>
          <w:p w14:paraId="0EA10E31" w14:textId="7468FE4C" w:rsidR="005B463A" w:rsidRPr="0013199D" w:rsidRDefault="0013199D" w:rsidP="0013199D">
            <w:pPr>
              <w:rPr>
                <w:b/>
                <w:bCs/>
                <w:color w:val="FF0000"/>
              </w:rPr>
            </w:pPr>
            <w:r w:rsidRPr="0013199D">
              <w:rPr>
                <w:b/>
                <w:bCs/>
              </w:rPr>
              <w:t>30 sek per side</w:t>
            </w:r>
          </w:p>
        </w:tc>
        <w:tc>
          <w:tcPr>
            <w:tcW w:w="5139" w:type="dxa"/>
          </w:tcPr>
          <w:p w14:paraId="3F111BB3" w14:textId="2A31B0E4" w:rsidR="001C09D5" w:rsidRPr="0013199D" w:rsidRDefault="001C09D5" w:rsidP="0013199D">
            <w:pPr>
              <w:pStyle w:val="Listeavsnitt"/>
              <w:numPr>
                <w:ilvl w:val="0"/>
                <w:numId w:val="19"/>
              </w:numPr>
              <w:rPr>
                <w:b/>
              </w:rPr>
            </w:pPr>
            <w:r w:rsidRPr="0013199D">
              <w:rPr>
                <w:b/>
              </w:rPr>
              <w:t>Bakside lår</w:t>
            </w:r>
          </w:p>
          <w:p w14:paraId="0E606E62" w14:textId="77777777" w:rsidR="001C09D5" w:rsidRPr="0057024B" w:rsidRDefault="001C09D5" w:rsidP="001C09D5">
            <w:pPr>
              <w:pStyle w:val="Listeavsnitt"/>
              <w:numPr>
                <w:ilvl w:val="0"/>
                <w:numId w:val="19"/>
              </w:numPr>
            </w:pPr>
            <w:r w:rsidRPr="0057024B">
              <w:t xml:space="preserve">Strekk ett ben ut foran seg i sittende posisjon. Andre benet </w:t>
            </w:r>
            <w:proofErr w:type="gramStart"/>
            <w:r w:rsidRPr="0057024B">
              <w:t>bøyes</w:t>
            </w:r>
            <w:proofErr w:type="gramEnd"/>
            <w:r w:rsidRPr="0057024B">
              <w:t xml:space="preserve"> bakover. </w:t>
            </w:r>
          </w:p>
          <w:p w14:paraId="40BFF2FB" w14:textId="59E66FB5" w:rsidR="005B463A" w:rsidRPr="001C09D5" w:rsidRDefault="001C09D5" w:rsidP="001C09D5">
            <w:pPr>
              <w:pStyle w:val="Listeavsnitt"/>
              <w:numPr>
                <w:ilvl w:val="0"/>
                <w:numId w:val="19"/>
              </w:numPr>
              <w:rPr>
                <w:i/>
                <w:iCs/>
              </w:rPr>
            </w:pPr>
            <w:r w:rsidRPr="0057024B">
              <w:t xml:space="preserve">Overkroppen og armene lenes fremover </w:t>
            </w:r>
            <w:r w:rsidRPr="001C09D5">
              <w:t>til for eksempel tærne.</w:t>
            </w:r>
            <w:r w:rsidRPr="001C09D5">
              <w:rPr>
                <w:i/>
                <w:iCs/>
              </w:rPr>
              <w:t xml:space="preserve"> </w:t>
            </w:r>
          </w:p>
        </w:tc>
        <w:tc>
          <w:tcPr>
            <w:tcW w:w="3402" w:type="dxa"/>
          </w:tcPr>
          <w:p w14:paraId="1ED9710F" w14:textId="7E559DBF" w:rsidR="005B463A" w:rsidRDefault="00043E54" w:rsidP="00A3338B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591ADE9" wp14:editId="30C9917F">
                  <wp:extent cx="1633085" cy="1041400"/>
                  <wp:effectExtent l="0" t="0" r="5715" b="6350"/>
                  <wp:docPr id="26" name="Bilde 26" descr="Baksidelå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ksidelår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32"/>
                          <a:stretch/>
                        </pic:blipFill>
                        <pic:spPr bwMode="auto">
                          <a:xfrm>
                            <a:off x="0" y="0"/>
                            <a:ext cx="1653807" cy="105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283" w14:paraId="2ED08A72" w14:textId="77777777" w:rsidTr="005C6367">
        <w:trPr>
          <w:trHeight w:val="416"/>
        </w:trPr>
        <w:tc>
          <w:tcPr>
            <w:tcW w:w="815" w:type="dxa"/>
          </w:tcPr>
          <w:p w14:paraId="3B79AD30" w14:textId="04FD1985" w:rsidR="005B463A" w:rsidRDefault="00D91EF2" w:rsidP="00A3338B">
            <w:pPr>
              <w:rPr>
                <w:b/>
                <w:bCs/>
                <w:color w:val="FF0000"/>
              </w:rPr>
            </w:pPr>
            <w:r w:rsidRPr="00D91EF2">
              <w:rPr>
                <w:b/>
                <w:bCs/>
              </w:rPr>
              <w:lastRenderedPageBreak/>
              <w:t>30 sek</w:t>
            </w:r>
          </w:p>
        </w:tc>
        <w:tc>
          <w:tcPr>
            <w:tcW w:w="5139" w:type="dxa"/>
          </w:tcPr>
          <w:p w14:paraId="7CC8AD33" w14:textId="37010953" w:rsidR="00D91EF2" w:rsidRPr="00B2134F" w:rsidRDefault="00D91EF2" w:rsidP="0013199D">
            <w:pPr>
              <w:pStyle w:val="Listeavsnitt"/>
              <w:numPr>
                <w:ilvl w:val="0"/>
                <w:numId w:val="20"/>
              </w:numPr>
            </w:pPr>
            <w:r w:rsidRPr="0013199D">
              <w:rPr>
                <w:b/>
              </w:rPr>
              <w:t>Rygg/mage</w:t>
            </w:r>
          </w:p>
          <w:p w14:paraId="39A96BF9" w14:textId="0547EBC4" w:rsidR="00D91EF2" w:rsidRDefault="00D91EF2" w:rsidP="00D91EF2">
            <w:pPr>
              <w:pStyle w:val="Listeavsnitt"/>
              <w:numPr>
                <w:ilvl w:val="0"/>
                <w:numId w:val="2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  <w:r w:rsidR="0013199D">
              <w:rPr>
                <w:color w:val="000000" w:themeColor="text1"/>
              </w:rPr>
              <w:t>e</w:t>
            </w:r>
            <w:r>
              <w:rPr>
                <w:color w:val="000000" w:themeColor="text1"/>
              </w:rPr>
              <w:t xml:space="preserve">tt håndflatene mot underlaget, strekk armene ut, se oppover og til hver side. </w:t>
            </w:r>
          </w:p>
          <w:p w14:paraId="339FFF68" w14:textId="77777777" w:rsidR="00D91EF2" w:rsidRDefault="00D91EF2" w:rsidP="00D91EF2">
            <w:pPr>
              <w:pStyle w:val="Listeavsnitt"/>
              <w:numPr>
                <w:ilvl w:val="0"/>
                <w:numId w:val="20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Forsøk å holde hoftene mot underlaget</w:t>
            </w:r>
          </w:p>
          <w:p w14:paraId="0D6B1D8B" w14:textId="77777777" w:rsidR="005B463A" w:rsidRPr="005B463A" w:rsidRDefault="005B463A" w:rsidP="005B463A">
            <w:pPr>
              <w:rPr>
                <w:b/>
                <w:bCs/>
                <w:color w:val="FF0000"/>
              </w:rPr>
            </w:pPr>
          </w:p>
        </w:tc>
        <w:tc>
          <w:tcPr>
            <w:tcW w:w="3402" w:type="dxa"/>
          </w:tcPr>
          <w:p w14:paraId="615902E2" w14:textId="3E3D829C" w:rsidR="005B463A" w:rsidRDefault="00542786" w:rsidP="00A3338B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049BD80F" wp14:editId="4C87F335">
                  <wp:extent cx="2235200" cy="1062376"/>
                  <wp:effectExtent l="0" t="0" r="0" b="4445"/>
                  <wp:docPr id="15" name="Bilde 15" descr="Seal | Ekhart Yo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al | Ekhart Yog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58" b="10813"/>
                          <a:stretch/>
                        </pic:blipFill>
                        <pic:spPr bwMode="auto">
                          <a:xfrm>
                            <a:off x="0" y="0"/>
                            <a:ext cx="2267358" cy="107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283" w14:paraId="10786B5E" w14:textId="77777777" w:rsidTr="005C6367">
        <w:trPr>
          <w:trHeight w:val="1680"/>
        </w:trPr>
        <w:tc>
          <w:tcPr>
            <w:tcW w:w="815" w:type="dxa"/>
          </w:tcPr>
          <w:p w14:paraId="115BF1F0" w14:textId="1191909C" w:rsidR="005B463A" w:rsidRPr="0013199D" w:rsidRDefault="0013199D" w:rsidP="0013199D">
            <w:pPr>
              <w:rPr>
                <w:b/>
                <w:bCs/>
                <w:color w:val="FF0000"/>
              </w:rPr>
            </w:pPr>
            <w:r w:rsidRPr="00065939">
              <w:rPr>
                <w:b/>
                <w:bCs/>
              </w:rPr>
              <w:t>30 sek per side</w:t>
            </w:r>
          </w:p>
        </w:tc>
        <w:tc>
          <w:tcPr>
            <w:tcW w:w="5139" w:type="dxa"/>
          </w:tcPr>
          <w:p w14:paraId="0A47F0D9" w14:textId="4F9F4432" w:rsidR="00CC03B2" w:rsidRPr="00CC03B2" w:rsidRDefault="00CC03B2" w:rsidP="00CC03B2">
            <w:pPr>
              <w:pStyle w:val="Listeavsnitt"/>
              <w:numPr>
                <w:ilvl w:val="0"/>
                <w:numId w:val="21"/>
              </w:numPr>
              <w:rPr>
                <w:b/>
                <w:bCs/>
              </w:rPr>
            </w:pPr>
            <w:r w:rsidRPr="00CC03B2">
              <w:rPr>
                <w:b/>
                <w:bCs/>
              </w:rPr>
              <w:t>Bakside arm/skulder</w:t>
            </w:r>
          </w:p>
          <w:p w14:paraId="04EF629E" w14:textId="77777777" w:rsidR="00CC03B2" w:rsidRDefault="00CC03B2" w:rsidP="00CC03B2">
            <w:pPr>
              <w:pStyle w:val="Listeavsnitt"/>
              <w:numPr>
                <w:ilvl w:val="0"/>
                <w:numId w:val="21"/>
              </w:numPr>
            </w:pPr>
            <w:r>
              <w:t xml:space="preserve">Strekk en arm oppover, bøy ved albueleddet bakover slik at håndflaten peker mot skulderbladene. </w:t>
            </w:r>
          </w:p>
          <w:p w14:paraId="6EA6FA33" w14:textId="77777777" w:rsidR="00CC03B2" w:rsidRDefault="00CC03B2" w:rsidP="00CC03B2">
            <w:pPr>
              <w:pStyle w:val="Listeavsnitt"/>
              <w:numPr>
                <w:ilvl w:val="0"/>
                <w:numId w:val="21"/>
              </w:numPr>
            </w:pPr>
            <w:r>
              <w:t xml:space="preserve">Bruk den ledige armen til å presse armen du bøyde bakover forsiktig ned. </w:t>
            </w:r>
          </w:p>
          <w:p w14:paraId="7C6C651C" w14:textId="77777777" w:rsidR="005B463A" w:rsidRPr="005B463A" w:rsidRDefault="005B463A" w:rsidP="005B463A">
            <w:pPr>
              <w:rPr>
                <w:b/>
                <w:bCs/>
                <w:color w:val="FF0000"/>
              </w:rPr>
            </w:pPr>
          </w:p>
        </w:tc>
        <w:tc>
          <w:tcPr>
            <w:tcW w:w="3402" w:type="dxa"/>
          </w:tcPr>
          <w:p w14:paraId="656FE386" w14:textId="2DB7A9D7" w:rsidR="005B463A" w:rsidRDefault="00A22320" w:rsidP="00A3338B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79FB67F5" wp14:editId="3D099AD8">
                  <wp:extent cx="1711051" cy="1174750"/>
                  <wp:effectExtent l="0" t="0" r="3810" b="635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04" cy="119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283" w14:paraId="57C8DE8F" w14:textId="77777777" w:rsidTr="005C6367">
        <w:trPr>
          <w:trHeight w:val="416"/>
        </w:trPr>
        <w:tc>
          <w:tcPr>
            <w:tcW w:w="815" w:type="dxa"/>
          </w:tcPr>
          <w:p w14:paraId="76BBA6E6" w14:textId="50F0156A" w:rsidR="005B463A" w:rsidRPr="00311AC4" w:rsidRDefault="008333DF" w:rsidP="00A3338B">
            <w:pPr>
              <w:rPr>
                <w:b/>
                <w:bCs/>
              </w:rPr>
            </w:pPr>
            <w:r>
              <w:rPr>
                <w:b/>
                <w:bCs/>
              </w:rPr>
              <w:t>30 sek per side</w:t>
            </w:r>
          </w:p>
        </w:tc>
        <w:tc>
          <w:tcPr>
            <w:tcW w:w="5139" w:type="dxa"/>
          </w:tcPr>
          <w:p w14:paraId="302EB42D" w14:textId="6870096B" w:rsidR="008333DF" w:rsidRPr="008333DF" w:rsidRDefault="008333DF" w:rsidP="008333DF">
            <w:pPr>
              <w:pStyle w:val="Listeavsnitt"/>
              <w:numPr>
                <w:ilvl w:val="0"/>
                <w:numId w:val="21"/>
              </w:numPr>
              <w:rPr>
                <w:b/>
              </w:rPr>
            </w:pPr>
            <w:r w:rsidRPr="008333DF">
              <w:rPr>
                <w:b/>
              </w:rPr>
              <w:t>Fremside lår</w:t>
            </w:r>
          </w:p>
          <w:p w14:paraId="0AC2F4EC" w14:textId="77777777" w:rsidR="008333DF" w:rsidRDefault="008333DF" w:rsidP="008333DF">
            <w:pPr>
              <w:pStyle w:val="Listeavsnitt"/>
              <w:numPr>
                <w:ilvl w:val="0"/>
                <w:numId w:val="21"/>
              </w:numPr>
            </w:pPr>
            <w:r>
              <w:t>Stå på ett ben, ta tak i det andre og bøy det bakover ved å ta tak i foten.</w:t>
            </w:r>
          </w:p>
          <w:p w14:paraId="743ABBA7" w14:textId="77777777" w:rsidR="008333DF" w:rsidRDefault="008333DF" w:rsidP="008333DF">
            <w:pPr>
              <w:pStyle w:val="Listeavsnitt"/>
              <w:numPr>
                <w:ilvl w:val="0"/>
                <w:numId w:val="21"/>
              </w:numPr>
            </w:pPr>
            <w:r>
              <w:t xml:space="preserve">Låret skal peke rett ned mens hælen dras mot setet. </w:t>
            </w:r>
          </w:p>
          <w:p w14:paraId="739C31EE" w14:textId="4CC5E135" w:rsidR="005B463A" w:rsidRPr="005B463A" w:rsidRDefault="005B463A" w:rsidP="005B463A">
            <w:pPr>
              <w:rPr>
                <w:b/>
                <w:bCs/>
              </w:rPr>
            </w:pPr>
          </w:p>
        </w:tc>
        <w:tc>
          <w:tcPr>
            <w:tcW w:w="3402" w:type="dxa"/>
          </w:tcPr>
          <w:p w14:paraId="4A3469BA" w14:textId="13005BA2" w:rsidR="005B463A" w:rsidRDefault="00DE395F" w:rsidP="00A3338B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0FC801FD" wp14:editId="0700F9DD">
                  <wp:extent cx="1176952" cy="1035050"/>
                  <wp:effectExtent l="0" t="0" r="4445" b="0"/>
                  <wp:docPr id="30" name="Bilde 30" descr="Bilderesultater for quad str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ilderesultater for quad stret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7" t="9112" r="14257" b="8222"/>
                          <a:stretch/>
                        </pic:blipFill>
                        <pic:spPr bwMode="auto">
                          <a:xfrm>
                            <a:off x="0" y="0"/>
                            <a:ext cx="1185085" cy="104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D46" w14:paraId="4F754CD7" w14:textId="77777777" w:rsidTr="005C6367">
        <w:trPr>
          <w:trHeight w:val="416"/>
        </w:trPr>
        <w:tc>
          <w:tcPr>
            <w:tcW w:w="815" w:type="dxa"/>
          </w:tcPr>
          <w:p w14:paraId="6B74A565" w14:textId="3FAC28E6" w:rsidR="001D02CD" w:rsidRPr="00607D7B" w:rsidRDefault="00607D7B" w:rsidP="00607D7B">
            <w:pPr>
              <w:rPr>
                <w:b/>
                <w:bCs/>
              </w:rPr>
            </w:pPr>
            <w:r>
              <w:rPr>
                <w:b/>
                <w:bCs/>
              </w:rPr>
              <w:t>30 sek per side</w:t>
            </w:r>
          </w:p>
        </w:tc>
        <w:tc>
          <w:tcPr>
            <w:tcW w:w="5139" w:type="dxa"/>
          </w:tcPr>
          <w:p w14:paraId="68A48F02" w14:textId="65B6B537" w:rsidR="001D02CD" w:rsidRPr="001D02CD" w:rsidRDefault="001D02CD" w:rsidP="001D02CD">
            <w:pPr>
              <w:pStyle w:val="Listeavsnitt"/>
              <w:numPr>
                <w:ilvl w:val="0"/>
                <w:numId w:val="26"/>
              </w:numPr>
              <w:rPr>
                <w:b/>
              </w:rPr>
            </w:pPr>
            <w:r w:rsidRPr="001D02CD">
              <w:rPr>
                <w:b/>
              </w:rPr>
              <w:t xml:space="preserve">Setemuskulatur </w:t>
            </w:r>
          </w:p>
          <w:p w14:paraId="0C0F367E" w14:textId="77777777" w:rsidR="001D02CD" w:rsidRDefault="001D02CD" w:rsidP="001D02CD">
            <w:pPr>
              <w:pStyle w:val="Listeavsnitt"/>
              <w:numPr>
                <w:ilvl w:val="0"/>
                <w:numId w:val="26"/>
              </w:numPr>
            </w:pPr>
            <w:r>
              <w:t xml:space="preserve">Kryss ett ben over det andre fra sittende posisjon. </w:t>
            </w:r>
          </w:p>
          <w:p w14:paraId="3EAA2F6E" w14:textId="77777777" w:rsidR="001D02CD" w:rsidRDefault="001D02CD" w:rsidP="001D02CD">
            <w:pPr>
              <w:pStyle w:val="Listeavsnitt"/>
              <w:numPr>
                <w:ilvl w:val="0"/>
                <w:numId w:val="26"/>
              </w:numPr>
            </w:pPr>
            <w:r>
              <w:t>Plasser foten til benet du krysset over flatt mot underlaget</w:t>
            </w:r>
          </w:p>
          <w:p w14:paraId="21EA5685" w14:textId="77777777" w:rsidR="001D02CD" w:rsidRDefault="001D02CD" w:rsidP="001D02CD">
            <w:pPr>
              <w:pStyle w:val="Listeavsnitt"/>
              <w:numPr>
                <w:ilvl w:val="0"/>
                <w:numId w:val="26"/>
              </w:numPr>
            </w:pPr>
            <w:r>
              <w:t>Bruk motsatt arm til å presse benet du krysset over mot brystet</w:t>
            </w:r>
          </w:p>
          <w:p w14:paraId="74FA01D5" w14:textId="77777777" w:rsidR="001D02CD" w:rsidRPr="001D02CD" w:rsidRDefault="001D02CD" w:rsidP="001D02CD">
            <w:pPr>
              <w:rPr>
                <w:b/>
              </w:rPr>
            </w:pPr>
          </w:p>
        </w:tc>
        <w:tc>
          <w:tcPr>
            <w:tcW w:w="3402" w:type="dxa"/>
          </w:tcPr>
          <w:p w14:paraId="3625492E" w14:textId="3B5BE58A" w:rsidR="001D02CD" w:rsidRDefault="00607D7B" w:rsidP="00A3338B">
            <w:pPr>
              <w:rPr>
                <w:noProof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F81AF75" wp14:editId="498C8C63">
                  <wp:extent cx="1551727" cy="1346200"/>
                  <wp:effectExtent l="0" t="0" r="0" b="6350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5" b="15118"/>
                          <a:stretch/>
                        </pic:blipFill>
                        <pic:spPr bwMode="auto">
                          <a:xfrm>
                            <a:off x="0" y="0"/>
                            <a:ext cx="1576204" cy="13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74F" w14:paraId="4E4B756C" w14:textId="77777777" w:rsidTr="005C6367">
        <w:trPr>
          <w:trHeight w:val="416"/>
        </w:trPr>
        <w:tc>
          <w:tcPr>
            <w:tcW w:w="815" w:type="dxa"/>
          </w:tcPr>
          <w:p w14:paraId="00924B7D" w14:textId="2EE10EE4" w:rsidR="00D63417" w:rsidRDefault="00D63417" w:rsidP="00607D7B">
            <w:pPr>
              <w:rPr>
                <w:b/>
                <w:bCs/>
              </w:rPr>
            </w:pPr>
            <w:r>
              <w:rPr>
                <w:b/>
                <w:bCs/>
              </w:rPr>
              <w:t>30 sek</w:t>
            </w:r>
          </w:p>
        </w:tc>
        <w:tc>
          <w:tcPr>
            <w:tcW w:w="5139" w:type="dxa"/>
          </w:tcPr>
          <w:p w14:paraId="71629AF8" w14:textId="73E9716E" w:rsidR="00D63417" w:rsidRPr="00D63417" w:rsidRDefault="00D63417" w:rsidP="00D63417">
            <w:pPr>
              <w:pStyle w:val="Listeavsnitt"/>
              <w:numPr>
                <w:ilvl w:val="0"/>
                <w:numId w:val="28"/>
              </w:numPr>
              <w:rPr>
                <w:b/>
              </w:rPr>
            </w:pPr>
            <w:r w:rsidRPr="00D63417">
              <w:rPr>
                <w:b/>
              </w:rPr>
              <w:t>Innside hofter</w:t>
            </w:r>
          </w:p>
          <w:p w14:paraId="6EDFFE79" w14:textId="77777777" w:rsidR="00D63417" w:rsidRDefault="00D63417" w:rsidP="00D63417">
            <w:pPr>
              <w:pStyle w:val="Listeavsnitt"/>
              <w:numPr>
                <w:ilvl w:val="0"/>
                <w:numId w:val="2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Sitt på underlaget, og plasser fotsålene mot hverandre. </w:t>
            </w:r>
          </w:p>
          <w:p w14:paraId="223254D4" w14:textId="77777777" w:rsidR="00D63417" w:rsidRDefault="00D63417" w:rsidP="00D63417">
            <w:pPr>
              <w:pStyle w:val="Listeavsnitt"/>
              <w:numPr>
                <w:ilvl w:val="0"/>
                <w:numId w:val="28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Gjerne press knærne ned/bruk albuene for en dypere strekk. </w:t>
            </w:r>
          </w:p>
          <w:p w14:paraId="0766B42F" w14:textId="77777777" w:rsidR="00D63417" w:rsidRPr="00D63417" w:rsidRDefault="00D63417" w:rsidP="00D63417">
            <w:pPr>
              <w:rPr>
                <w:b/>
              </w:rPr>
            </w:pPr>
          </w:p>
        </w:tc>
        <w:tc>
          <w:tcPr>
            <w:tcW w:w="3402" w:type="dxa"/>
          </w:tcPr>
          <w:p w14:paraId="0A1B2447" w14:textId="598D83A4" w:rsidR="00D63417" w:rsidRDefault="00351A27" w:rsidP="00A3338B">
            <w:pPr>
              <w:rPr>
                <w:noProof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250011E8" wp14:editId="4EE177CB">
                  <wp:extent cx="1835150" cy="923148"/>
                  <wp:effectExtent l="0" t="0" r="0" b="0"/>
                  <wp:docPr id="25" name="Bilde 25" descr="Bilderesultater for butterfly str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eresultater for butterfly stret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69"/>
                          <a:stretch/>
                        </pic:blipFill>
                        <pic:spPr bwMode="auto">
                          <a:xfrm>
                            <a:off x="0" y="0"/>
                            <a:ext cx="1860504" cy="93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74F" w14:paraId="542737E7" w14:textId="77777777" w:rsidTr="005C6367">
        <w:trPr>
          <w:trHeight w:val="416"/>
        </w:trPr>
        <w:tc>
          <w:tcPr>
            <w:tcW w:w="815" w:type="dxa"/>
          </w:tcPr>
          <w:p w14:paraId="7273A860" w14:textId="2656BEFF" w:rsidR="002A6463" w:rsidRPr="00607F55" w:rsidRDefault="00607F55" w:rsidP="00607F5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30 sek </w:t>
            </w:r>
          </w:p>
        </w:tc>
        <w:tc>
          <w:tcPr>
            <w:tcW w:w="5139" w:type="dxa"/>
          </w:tcPr>
          <w:p w14:paraId="7DC208F5" w14:textId="767BAB93" w:rsidR="002A6463" w:rsidRPr="00071D46" w:rsidRDefault="00007BBF" w:rsidP="00071D46">
            <w:pPr>
              <w:pStyle w:val="Listeavsnitt"/>
              <w:numPr>
                <w:ilvl w:val="0"/>
                <w:numId w:val="28"/>
              </w:numPr>
              <w:rPr>
                <w:b/>
              </w:rPr>
            </w:pPr>
            <w:r w:rsidRPr="00071D46">
              <w:rPr>
                <w:b/>
              </w:rPr>
              <w:t>D</w:t>
            </w:r>
            <w:r w:rsidR="003F04CF" w:rsidRPr="00071D46">
              <w:rPr>
                <w:b/>
              </w:rPr>
              <w:t>eler av rygg/lår/hofter/ankler</w:t>
            </w:r>
          </w:p>
          <w:p w14:paraId="3A977C9C" w14:textId="77777777" w:rsidR="007C2CC3" w:rsidRPr="00E7433D" w:rsidRDefault="007C2CC3" w:rsidP="00D63417">
            <w:pPr>
              <w:pStyle w:val="Listeavsnitt"/>
              <w:numPr>
                <w:ilvl w:val="0"/>
                <w:numId w:val="28"/>
              </w:numPr>
              <w:rPr>
                <w:b/>
              </w:rPr>
            </w:pPr>
            <w:r>
              <w:rPr>
                <w:bCs/>
              </w:rPr>
              <w:t xml:space="preserve">Sitt på knærne med </w:t>
            </w:r>
            <w:r w:rsidR="00E7433D">
              <w:rPr>
                <w:bCs/>
              </w:rPr>
              <w:t xml:space="preserve">fremsiden av leggene mot underlaget </w:t>
            </w:r>
          </w:p>
          <w:p w14:paraId="5A0F4F5A" w14:textId="11475F8C" w:rsidR="00E7433D" w:rsidRPr="004A6850" w:rsidRDefault="00AC2A87" w:rsidP="00D63417">
            <w:pPr>
              <w:pStyle w:val="Listeavsnitt"/>
              <w:numPr>
                <w:ilvl w:val="0"/>
                <w:numId w:val="28"/>
              </w:numPr>
              <w:rPr>
                <w:bCs/>
              </w:rPr>
            </w:pPr>
            <w:r w:rsidRPr="004A6850">
              <w:rPr>
                <w:bCs/>
              </w:rPr>
              <w:t xml:space="preserve">Len deg over hoftene og strekk armene fremover mens du forsøker å </w:t>
            </w:r>
            <w:r w:rsidR="004A6850" w:rsidRPr="004A6850">
              <w:rPr>
                <w:bCs/>
              </w:rPr>
              <w:t xml:space="preserve">skyve setet og halebenet bak deg. </w:t>
            </w:r>
          </w:p>
        </w:tc>
        <w:tc>
          <w:tcPr>
            <w:tcW w:w="3402" w:type="dxa"/>
          </w:tcPr>
          <w:p w14:paraId="18641FDE" w14:textId="005A8318" w:rsidR="002A6463" w:rsidRDefault="001B1283" w:rsidP="00A3338B">
            <w:pPr>
              <w:rPr>
                <w:noProof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EE3BDD6" wp14:editId="67F10724">
                  <wp:extent cx="2057400" cy="774699"/>
                  <wp:effectExtent l="0" t="0" r="0" b="6985"/>
                  <wp:docPr id="16" name="Bilde 16" descr="Balasana Yoga: Child's Pose | Yoga Pose | G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alasana Yoga: Child's Pose | Yoga Pose | Ga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7" t="35725" r="6310" b="5115"/>
                          <a:stretch/>
                        </pic:blipFill>
                        <pic:spPr bwMode="auto">
                          <a:xfrm>
                            <a:off x="0" y="0"/>
                            <a:ext cx="2112531" cy="79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F1462" w14:textId="77777777" w:rsidR="00C45911" w:rsidRDefault="00C45911" w:rsidP="00B56200">
      <w:pPr>
        <w:rPr>
          <w:b/>
          <w:bCs/>
          <w:color w:val="000000" w:themeColor="text1"/>
        </w:rPr>
      </w:pPr>
    </w:p>
    <w:p w14:paraId="32D0EF66" w14:textId="652055F4" w:rsidR="00583F1C" w:rsidRDefault="00BB5797" w:rsidP="00B56200">
      <w:pPr>
        <w:rPr>
          <w:b/>
          <w:bCs/>
          <w:color w:val="000000" w:themeColor="text1"/>
          <w:sz w:val="24"/>
          <w:szCs w:val="24"/>
        </w:rPr>
      </w:pPr>
      <w:r w:rsidRPr="00BB5797">
        <w:rPr>
          <w:b/>
          <w:bCs/>
          <w:color w:val="000000" w:themeColor="text1"/>
          <w:sz w:val="24"/>
          <w:szCs w:val="24"/>
        </w:rPr>
        <w:t>Individuelle tilpasninger</w:t>
      </w:r>
    </w:p>
    <w:p w14:paraId="248E53E0" w14:textId="4D8AFE26" w:rsidR="00961B03" w:rsidRPr="00DF73E8" w:rsidRDefault="00961B03" w:rsidP="00B56200">
      <w:pPr>
        <w:rPr>
          <w:color w:val="000000" w:themeColor="text1"/>
        </w:rPr>
      </w:pPr>
      <w:r w:rsidRPr="008761CB">
        <w:rPr>
          <w:color w:val="000000" w:themeColor="text1"/>
        </w:rPr>
        <w:t xml:space="preserve">Dersom noen av øvelsene blir for lette eller tunge for deg kan du gjøre noen egne justeringer i økta. </w:t>
      </w:r>
    </w:p>
    <w:p w14:paraId="2685B126" w14:textId="1979E1F1" w:rsidR="002B0C7D" w:rsidRPr="00B418ED" w:rsidRDefault="002B0C7D" w:rsidP="002B0C7D">
      <w:pPr>
        <w:pStyle w:val="Listeavsnitt"/>
        <w:numPr>
          <w:ilvl w:val="0"/>
          <w:numId w:val="13"/>
        </w:numPr>
        <w:rPr>
          <w:b/>
          <w:bCs/>
          <w:color w:val="000000" w:themeColor="text1"/>
        </w:rPr>
      </w:pPr>
      <w:r w:rsidRPr="00B418ED">
        <w:rPr>
          <w:b/>
          <w:bCs/>
          <w:color w:val="000000" w:themeColor="text1"/>
        </w:rPr>
        <w:t>Langintervaller</w:t>
      </w:r>
      <w:r w:rsidR="00961B03" w:rsidRPr="00B418ED">
        <w:rPr>
          <w:b/>
          <w:bCs/>
          <w:color w:val="000000" w:themeColor="text1"/>
        </w:rPr>
        <w:t>- E</w:t>
      </w:r>
      <w:r w:rsidRPr="00B418ED">
        <w:rPr>
          <w:b/>
          <w:bCs/>
          <w:color w:val="000000" w:themeColor="text1"/>
        </w:rPr>
        <w:t>ksempler for regulering av belastning</w:t>
      </w:r>
    </w:p>
    <w:p w14:paraId="7E76C176" w14:textId="12E08FEB" w:rsidR="002B0C7D" w:rsidRPr="00B418ED" w:rsidRDefault="002B0C7D" w:rsidP="002B0C7D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B418ED">
        <w:rPr>
          <w:b/>
          <w:bCs/>
          <w:color w:val="000000" w:themeColor="text1"/>
        </w:rPr>
        <w:t>Tyngre</w:t>
      </w:r>
      <w:r w:rsidR="00814E40" w:rsidRPr="00B418ED">
        <w:rPr>
          <w:b/>
          <w:bCs/>
          <w:color w:val="000000" w:themeColor="text1"/>
        </w:rPr>
        <w:t xml:space="preserve"> alternativer</w:t>
      </w:r>
    </w:p>
    <w:p w14:paraId="01C3103C" w14:textId="4700AC01" w:rsidR="008C043B" w:rsidRPr="00B418ED" w:rsidRDefault="008C043B" w:rsidP="002B0C7D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B418ED">
        <w:rPr>
          <w:color w:val="000000" w:themeColor="text1"/>
        </w:rPr>
        <w:t xml:space="preserve">Øk intensiteten gradvis og forsiktig minutt for minutt i hvert intervall </w:t>
      </w:r>
      <w:r w:rsidR="006C1A67" w:rsidRPr="00B418ED">
        <w:rPr>
          <w:color w:val="000000" w:themeColor="text1"/>
        </w:rPr>
        <w:t xml:space="preserve">eller ta utgangspunkt i høyere intensitet enn beskrevet gjennom intervallene </w:t>
      </w:r>
    </w:p>
    <w:p w14:paraId="30B092FE" w14:textId="3DDEB37D" w:rsidR="006C1A67" w:rsidRPr="00B418ED" w:rsidRDefault="00814E40" w:rsidP="007A0ED8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B418ED">
        <w:rPr>
          <w:color w:val="000000" w:themeColor="text1"/>
        </w:rPr>
        <w:t xml:space="preserve">Reduser pausene </w:t>
      </w:r>
      <w:r w:rsidR="001B0EA5" w:rsidRPr="00B418ED">
        <w:rPr>
          <w:color w:val="000000" w:themeColor="text1"/>
        </w:rPr>
        <w:t xml:space="preserve">med 10-20 sekunder </w:t>
      </w:r>
    </w:p>
    <w:p w14:paraId="23989DF9" w14:textId="77777777" w:rsidR="007A0ED8" w:rsidRPr="00B418ED" w:rsidRDefault="007A0ED8" w:rsidP="007A0ED8">
      <w:pPr>
        <w:pStyle w:val="Listeavsnitt"/>
        <w:rPr>
          <w:b/>
          <w:bCs/>
          <w:color w:val="000000" w:themeColor="text1"/>
        </w:rPr>
      </w:pPr>
    </w:p>
    <w:p w14:paraId="1B93D8D1" w14:textId="56150845" w:rsidR="007A0ED8" w:rsidRPr="00B418ED" w:rsidRDefault="002B0C7D" w:rsidP="007A0ED8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B418ED">
        <w:rPr>
          <w:b/>
          <w:bCs/>
          <w:color w:val="000000" w:themeColor="text1"/>
        </w:rPr>
        <w:lastRenderedPageBreak/>
        <w:t>Letter</w:t>
      </w:r>
      <w:r w:rsidR="007A0ED8" w:rsidRPr="00B418ED">
        <w:rPr>
          <w:b/>
          <w:bCs/>
          <w:color w:val="000000" w:themeColor="text1"/>
        </w:rPr>
        <w:t>e</w:t>
      </w:r>
      <w:r w:rsidR="00C54B45">
        <w:rPr>
          <w:b/>
          <w:bCs/>
          <w:color w:val="000000" w:themeColor="text1"/>
        </w:rPr>
        <w:t xml:space="preserve"> alternative</w:t>
      </w:r>
      <w:r w:rsidR="00D86369">
        <w:rPr>
          <w:b/>
          <w:bCs/>
          <w:color w:val="000000" w:themeColor="text1"/>
        </w:rPr>
        <w:t xml:space="preserve">r </w:t>
      </w:r>
    </w:p>
    <w:p w14:paraId="6F5CC5B0" w14:textId="6844DAA2" w:rsidR="005461FC" w:rsidRPr="00DF73E8" w:rsidRDefault="005461FC" w:rsidP="007A0ED8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B418ED">
        <w:rPr>
          <w:color w:val="000000" w:themeColor="text1"/>
        </w:rPr>
        <w:t xml:space="preserve">Ta utgangspunkt i en lavere intensitet enn beskrevet i </w:t>
      </w:r>
      <w:proofErr w:type="spellStart"/>
      <w:r w:rsidRPr="00B418ED">
        <w:rPr>
          <w:color w:val="000000" w:themeColor="text1"/>
        </w:rPr>
        <w:t>øktplanen</w:t>
      </w:r>
      <w:proofErr w:type="spellEnd"/>
      <w:r w:rsidRPr="00B418ED">
        <w:rPr>
          <w:color w:val="000000" w:themeColor="text1"/>
        </w:rPr>
        <w:t xml:space="preserve">, </w:t>
      </w:r>
      <w:r w:rsidR="001B3A90" w:rsidRPr="00B418ED">
        <w:rPr>
          <w:color w:val="000000" w:themeColor="text1"/>
        </w:rPr>
        <w:t xml:space="preserve">du skal kunne bli andpusten, men helst unngå </w:t>
      </w:r>
      <w:r w:rsidR="000C5FBF" w:rsidRPr="00B418ED">
        <w:rPr>
          <w:color w:val="000000" w:themeColor="text1"/>
        </w:rPr>
        <w:t xml:space="preserve">å løpe så intensivt at </w:t>
      </w:r>
      <w:r w:rsidR="006A5CC7" w:rsidRPr="00B418ED">
        <w:rPr>
          <w:color w:val="000000" w:themeColor="text1"/>
        </w:rPr>
        <w:t>du</w:t>
      </w:r>
      <w:r w:rsidR="007A0ED8" w:rsidRPr="00B418ED">
        <w:rPr>
          <w:color w:val="000000" w:themeColor="text1"/>
        </w:rPr>
        <w:t xml:space="preserve"> kjenner følelsen av melkesyre for mye </w:t>
      </w:r>
    </w:p>
    <w:p w14:paraId="5EC2E59C" w14:textId="68C9F953" w:rsidR="00BC6D44" w:rsidRPr="005064F0" w:rsidRDefault="00DF73E8" w:rsidP="005064F0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>
        <w:rPr>
          <w:color w:val="000000" w:themeColor="text1"/>
        </w:rPr>
        <w:t xml:space="preserve">Kjør for eksempel 3 minutter </w:t>
      </w:r>
      <w:r w:rsidR="00C57E85">
        <w:rPr>
          <w:color w:val="000000" w:themeColor="text1"/>
        </w:rPr>
        <w:t xml:space="preserve">løp og </w:t>
      </w:r>
      <w:r w:rsidR="005064F0">
        <w:rPr>
          <w:color w:val="000000" w:themeColor="text1"/>
        </w:rPr>
        <w:t xml:space="preserve">90 sekunder pause i stedet </w:t>
      </w:r>
    </w:p>
    <w:p w14:paraId="276EE701" w14:textId="77777777" w:rsidR="005064F0" w:rsidRPr="005064F0" w:rsidRDefault="005064F0" w:rsidP="005064F0">
      <w:pPr>
        <w:pStyle w:val="Listeavsnitt"/>
        <w:rPr>
          <w:b/>
          <w:bCs/>
          <w:color w:val="000000" w:themeColor="text1"/>
        </w:rPr>
      </w:pPr>
    </w:p>
    <w:p w14:paraId="5CD83DD8" w14:textId="21962D91" w:rsidR="00961B03" w:rsidRDefault="00961B03" w:rsidP="00961B03">
      <w:pPr>
        <w:pStyle w:val="Listeavsnitt"/>
        <w:numPr>
          <w:ilvl w:val="0"/>
          <w:numId w:val="13"/>
        </w:numPr>
        <w:rPr>
          <w:b/>
          <w:bCs/>
          <w:color w:val="000000" w:themeColor="text1"/>
        </w:rPr>
      </w:pPr>
      <w:r w:rsidRPr="00B418ED">
        <w:rPr>
          <w:b/>
          <w:bCs/>
          <w:color w:val="000000" w:themeColor="text1"/>
        </w:rPr>
        <w:t>Minisirkel styrke- Eksempler for regulering av belastning</w:t>
      </w:r>
    </w:p>
    <w:p w14:paraId="195ED7B7" w14:textId="77777777" w:rsidR="00857B9C" w:rsidRPr="00B418ED" w:rsidRDefault="00857B9C" w:rsidP="00857B9C">
      <w:pPr>
        <w:pStyle w:val="Listeavsnitt"/>
        <w:rPr>
          <w:b/>
          <w:bCs/>
          <w:color w:val="000000" w:themeColor="text1"/>
        </w:rPr>
      </w:pPr>
    </w:p>
    <w:p w14:paraId="681EF298" w14:textId="335D691C" w:rsidR="007B7972" w:rsidRPr="00857B9C" w:rsidRDefault="00961B03" w:rsidP="00857B9C">
      <w:pPr>
        <w:pStyle w:val="Listeavsnitt"/>
        <w:numPr>
          <w:ilvl w:val="0"/>
          <w:numId w:val="31"/>
        </w:numPr>
        <w:rPr>
          <w:b/>
          <w:bCs/>
          <w:color w:val="000000" w:themeColor="text1"/>
        </w:rPr>
      </w:pPr>
      <w:r w:rsidRPr="00B418ED">
        <w:rPr>
          <w:b/>
          <w:bCs/>
          <w:color w:val="000000" w:themeColor="text1"/>
        </w:rPr>
        <w:t>Tyngre</w:t>
      </w:r>
      <w:r w:rsidR="005E6CF8">
        <w:rPr>
          <w:b/>
          <w:bCs/>
          <w:color w:val="000000" w:themeColor="text1"/>
        </w:rPr>
        <w:t>/Mer avansert</w:t>
      </w:r>
    </w:p>
    <w:p w14:paraId="490E9EDF" w14:textId="25464A57" w:rsidR="00EB5A7B" w:rsidRPr="00C54B45" w:rsidRDefault="002035E8" w:rsidP="00EB5A7B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B418ED">
        <w:rPr>
          <w:b/>
          <w:bCs/>
          <w:color w:val="000000" w:themeColor="text1"/>
        </w:rPr>
        <w:t xml:space="preserve">Push </w:t>
      </w:r>
      <w:proofErr w:type="spellStart"/>
      <w:r w:rsidRPr="00B418ED">
        <w:rPr>
          <w:b/>
          <w:bCs/>
          <w:color w:val="000000" w:themeColor="text1"/>
        </w:rPr>
        <w:t>ups</w:t>
      </w:r>
      <w:proofErr w:type="spellEnd"/>
      <w:r w:rsidR="000724E6">
        <w:rPr>
          <w:b/>
          <w:bCs/>
          <w:color w:val="000000" w:themeColor="text1"/>
        </w:rPr>
        <w:t xml:space="preserve">: </w:t>
      </w:r>
      <w:r w:rsidR="00E850C4">
        <w:t xml:space="preserve">Velg et høyere trinn for å </w:t>
      </w:r>
      <w:r w:rsidR="00D20B88">
        <w:t xml:space="preserve">få mer vekt </w:t>
      </w:r>
      <w:r w:rsidR="00890CF7">
        <w:t xml:space="preserve">mot overkroppen, slik at </w:t>
      </w:r>
      <w:r w:rsidR="00E850C4">
        <w:t xml:space="preserve">øvelsen </w:t>
      </w:r>
      <w:r w:rsidR="00890CF7">
        <w:t xml:space="preserve">blir </w:t>
      </w:r>
      <w:r w:rsidR="00E850C4">
        <w:t xml:space="preserve">tyngre for blant annet </w:t>
      </w:r>
      <w:r w:rsidR="000724E6">
        <w:t>bryst, skuldre</w:t>
      </w:r>
      <w:r w:rsidR="00F722B8">
        <w:t xml:space="preserve"> og </w:t>
      </w:r>
      <w:r w:rsidR="000724E6">
        <w:t>armer</w:t>
      </w:r>
      <w:r w:rsidR="00E850C4">
        <w:t xml:space="preserve">. </w:t>
      </w:r>
    </w:p>
    <w:p w14:paraId="149EAD8C" w14:textId="77777777" w:rsidR="00C54B45" w:rsidRPr="00EB5A7B" w:rsidRDefault="00C54B45" w:rsidP="00C54B45">
      <w:pPr>
        <w:pStyle w:val="Listeavsnitt"/>
        <w:rPr>
          <w:b/>
          <w:bCs/>
          <w:color w:val="000000" w:themeColor="text1"/>
        </w:rPr>
      </w:pPr>
    </w:p>
    <w:p w14:paraId="087ADE2B" w14:textId="26748158" w:rsidR="002035E8" w:rsidRPr="00C54B45" w:rsidRDefault="002035E8" w:rsidP="00961B03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B418ED">
        <w:rPr>
          <w:b/>
          <w:bCs/>
          <w:color w:val="000000" w:themeColor="text1"/>
        </w:rPr>
        <w:t>Knebøyhopp i trapp</w:t>
      </w:r>
      <w:r w:rsidR="00CC5560">
        <w:rPr>
          <w:b/>
          <w:bCs/>
          <w:color w:val="000000" w:themeColor="text1"/>
        </w:rPr>
        <w:t xml:space="preserve">, laterale hink: </w:t>
      </w:r>
      <w:r w:rsidR="00A86C8F">
        <w:rPr>
          <w:color w:val="000000" w:themeColor="text1"/>
        </w:rPr>
        <w:t xml:space="preserve">Forsøk å </w:t>
      </w:r>
      <w:r w:rsidR="00797150">
        <w:rPr>
          <w:color w:val="000000" w:themeColor="text1"/>
        </w:rPr>
        <w:t xml:space="preserve">hoppe ett trinn høyere per hopp enn </w:t>
      </w:r>
      <w:r w:rsidR="00D03D15">
        <w:rPr>
          <w:color w:val="000000" w:themeColor="text1"/>
        </w:rPr>
        <w:t xml:space="preserve">du i utgangspunktet begynte med. Eller legg til ett hopp </w:t>
      </w:r>
      <w:r w:rsidR="006A0974">
        <w:rPr>
          <w:color w:val="000000" w:themeColor="text1"/>
        </w:rPr>
        <w:t>per serie</w:t>
      </w:r>
      <w:r w:rsidR="00B418F4">
        <w:rPr>
          <w:color w:val="000000" w:themeColor="text1"/>
        </w:rPr>
        <w:t xml:space="preserve">, fra 5 x 3 til 6 x 3 for eksempel. </w:t>
      </w:r>
    </w:p>
    <w:p w14:paraId="40663625" w14:textId="77777777" w:rsidR="00C54B45" w:rsidRPr="00C54B45" w:rsidRDefault="00C54B45" w:rsidP="00C54B45">
      <w:pPr>
        <w:pStyle w:val="Listeavsnitt"/>
        <w:rPr>
          <w:b/>
          <w:bCs/>
          <w:color w:val="000000" w:themeColor="text1"/>
        </w:rPr>
      </w:pPr>
    </w:p>
    <w:p w14:paraId="5E92CA42" w14:textId="77777777" w:rsidR="00C54B45" w:rsidRPr="00B418ED" w:rsidRDefault="00C54B45" w:rsidP="00C54B45">
      <w:pPr>
        <w:pStyle w:val="Listeavsnitt"/>
        <w:rPr>
          <w:b/>
          <w:bCs/>
          <w:color w:val="000000" w:themeColor="text1"/>
        </w:rPr>
      </w:pPr>
    </w:p>
    <w:p w14:paraId="527E8B9A" w14:textId="41790C0A" w:rsidR="002035E8" w:rsidRPr="000D3B34" w:rsidRDefault="002035E8" w:rsidP="00961B03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6541AB">
        <w:rPr>
          <w:b/>
          <w:bCs/>
          <w:color w:val="000000" w:themeColor="text1"/>
        </w:rPr>
        <w:t>V-</w:t>
      </w:r>
      <w:proofErr w:type="spellStart"/>
      <w:r w:rsidRPr="006541AB">
        <w:rPr>
          <w:b/>
          <w:bCs/>
          <w:color w:val="000000" w:themeColor="text1"/>
        </w:rPr>
        <w:t>sit</w:t>
      </w:r>
      <w:proofErr w:type="spellEnd"/>
      <w:r w:rsidRPr="006541AB">
        <w:rPr>
          <w:b/>
          <w:bCs/>
          <w:color w:val="000000" w:themeColor="text1"/>
        </w:rPr>
        <w:t xml:space="preserve"> m twist</w:t>
      </w:r>
      <w:r w:rsidR="00E52409" w:rsidRPr="006541AB">
        <w:rPr>
          <w:b/>
          <w:bCs/>
          <w:color w:val="000000" w:themeColor="text1"/>
        </w:rPr>
        <w:t xml:space="preserve">: </w:t>
      </w:r>
      <w:r w:rsidR="006541AB" w:rsidRPr="006541AB">
        <w:rPr>
          <w:color w:val="000000" w:themeColor="text1"/>
        </w:rPr>
        <w:t xml:space="preserve">I stedet for å </w:t>
      </w:r>
      <w:r w:rsidR="0052217D">
        <w:rPr>
          <w:color w:val="000000" w:themeColor="text1"/>
        </w:rPr>
        <w:t>sitte stille mens du twister armene side til side</w:t>
      </w:r>
      <w:r w:rsidR="00766E75">
        <w:rPr>
          <w:color w:val="000000" w:themeColor="text1"/>
        </w:rPr>
        <w:t>,</w:t>
      </w:r>
      <w:r w:rsidR="0052217D">
        <w:rPr>
          <w:color w:val="000000" w:themeColor="text1"/>
        </w:rPr>
        <w:t xml:space="preserve"> kan du gå </w:t>
      </w:r>
      <w:r w:rsidR="000F2D5D">
        <w:rPr>
          <w:color w:val="000000" w:themeColor="text1"/>
        </w:rPr>
        <w:t xml:space="preserve">kontrollert </w:t>
      </w:r>
      <w:r w:rsidR="003F2D58">
        <w:rPr>
          <w:color w:val="000000" w:themeColor="text1"/>
        </w:rPr>
        <w:t>ned mot underlaget</w:t>
      </w:r>
      <w:r w:rsidR="00405A64">
        <w:rPr>
          <w:color w:val="000000" w:themeColor="text1"/>
        </w:rPr>
        <w:t xml:space="preserve"> </w:t>
      </w:r>
      <w:r w:rsidR="00766E75">
        <w:rPr>
          <w:color w:val="000000" w:themeColor="text1"/>
        </w:rPr>
        <w:t>med strake armer og be</w:t>
      </w:r>
      <w:r w:rsidR="00405A64">
        <w:rPr>
          <w:color w:val="000000" w:themeColor="text1"/>
        </w:rPr>
        <w:t>n</w:t>
      </w:r>
      <w:r w:rsidR="00766E75">
        <w:rPr>
          <w:color w:val="000000" w:themeColor="text1"/>
        </w:rPr>
        <w:t xml:space="preserve">. Trekk deg selv opp igjen </w:t>
      </w:r>
      <w:r w:rsidR="00802A14">
        <w:rPr>
          <w:color w:val="000000" w:themeColor="text1"/>
        </w:rPr>
        <w:t>til en v form</w:t>
      </w:r>
      <w:r w:rsidR="00766E75">
        <w:rPr>
          <w:color w:val="000000" w:themeColor="text1"/>
        </w:rPr>
        <w:t>,</w:t>
      </w:r>
      <w:r w:rsidR="005C62D2">
        <w:rPr>
          <w:color w:val="000000" w:themeColor="text1"/>
        </w:rPr>
        <w:t xml:space="preserve"> deretter twist armene fra side til side. </w:t>
      </w:r>
    </w:p>
    <w:p w14:paraId="4545A3C3" w14:textId="3378A5E2" w:rsidR="000D3B34" w:rsidRPr="006541AB" w:rsidRDefault="000D3B34" w:rsidP="000D3B34">
      <w:pPr>
        <w:pStyle w:val="Listeavsnitt"/>
        <w:rPr>
          <w:b/>
          <w:bCs/>
          <w:color w:val="000000" w:themeColor="text1"/>
        </w:rPr>
      </w:pPr>
      <w:r>
        <w:rPr>
          <w:noProof/>
          <w:lang w:eastAsia="nb-NO"/>
        </w:rPr>
        <w:drawing>
          <wp:inline distT="0" distB="0" distL="0" distR="0" wp14:anchorId="0A4E925C" wp14:editId="2F214F0A">
            <wp:extent cx="1301750" cy="1312795"/>
            <wp:effectExtent l="0" t="0" r="0" b="1905"/>
            <wp:docPr id="27" name="Bilde 27" descr="How To Do V-Ups - Get Healthy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Do V-Ups - Get Healthy U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57" cy="13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3680A618" wp14:editId="0070BC24">
            <wp:extent cx="1472974" cy="1092200"/>
            <wp:effectExtent l="0" t="0" r="0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3705" t="61454" r="23776" b="22043"/>
                    <a:stretch/>
                  </pic:blipFill>
                  <pic:spPr bwMode="auto">
                    <a:xfrm>
                      <a:off x="0" y="0"/>
                      <a:ext cx="1486758" cy="110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FF3DB" w14:textId="77777777" w:rsidR="00C54B45" w:rsidRPr="006541AB" w:rsidRDefault="00C54B45" w:rsidP="00C54B45">
      <w:pPr>
        <w:pStyle w:val="Listeavsnitt"/>
        <w:rPr>
          <w:b/>
          <w:bCs/>
          <w:color w:val="000000" w:themeColor="text1"/>
        </w:rPr>
      </w:pPr>
    </w:p>
    <w:p w14:paraId="783633F4" w14:textId="71BE4617" w:rsidR="00EB5A7B" w:rsidRDefault="002035E8" w:rsidP="007B7972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proofErr w:type="spellStart"/>
      <w:r w:rsidRPr="00D84469">
        <w:rPr>
          <w:b/>
          <w:bCs/>
          <w:color w:val="000000" w:themeColor="text1"/>
        </w:rPr>
        <w:t>Plankegange</w:t>
      </w:r>
      <w:proofErr w:type="spellEnd"/>
      <w:r w:rsidRPr="00D84469">
        <w:rPr>
          <w:b/>
          <w:bCs/>
          <w:color w:val="000000" w:themeColor="text1"/>
        </w:rPr>
        <w:t xml:space="preserve"> i trapp</w:t>
      </w:r>
      <w:r w:rsidR="00D84469" w:rsidRPr="00D84469">
        <w:rPr>
          <w:b/>
          <w:bCs/>
          <w:color w:val="000000" w:themeColor="text1"/>
        </w:rPr>
        <w:t xml:space="preserve">: </w:t>
      </w:r>
      <w:r w:rsidR="00EC7FA2" w:rsidRPr="00AB3D2D">
        <w:rPr>
          <w:color w:val="000000" w:themeColor="text1"/>
        </w:rPr>
        <w:t xml:space="preserve">Start fra albuene ved hvert trinn før du går opp </w:t>
      </w:r>
      <w:r w:rsidR="00504B84" w:rsidRPr="00AB3D2D">
        <w:rPr>
          <w:color w:val="000000" w:themeColor="text1"/>
        </w:rPr>
        <w:t>på strake armer og flytter deg sideveis oppover i trappen.</w:t>
      </w:r>
      <w:r w:rsidR="00504B84">
        <w:rPr>
          <w:b/>
          <w:bCs/>
          <w:color w:val="000000" w:themeColor="text1"/>
        </w:rPr>
        <w:t xml:space="preserve"> </w:t>
      </w:r>
    </w:p>
    <w:p w14:paraId="6356FCE7" w14:textId="77777777" w:rsidR="007B7972" w:rsidRPr="007B7972" w:rsidRDefault="007B7972" w:rsidP="007B7972">
      <w:pPr>
        <w:pStyle w:val="Listeavsnitt"/>
        <w:rPr>
          <w:b/>
          <w:bCs/>
          <w:color w:val="000000" w:themeColor="text1"/>
        </w:rPr>
      </w:pPr>
    </w:p>
    <w:p w14:paraId="2B93E222" w14:textId="77777777" w:rsidR="007B7972" w:rsidRPr="007B7972" w:rsidRDefault="007B7972" w:rsidP="007B7972">
      <w:pPr>
        <w:pStyle w:val="Listeavsnitt"/>
        <w:rPr>
          <w:b/>
          <w:bCs/>
          <w:color w:val="000000" w:themeColor="text1"/>
        </w:rPr>
      </w:pPr>
    </w:p>
    <w:p w14:paraId="6D34D28F" w14:textId="2AF47F16" w:rsidR="007B7972" w:rsidRPr="007B7972" w:rsidRDefault="00961B03" w:rsidP="007B7972">
      <w:pPr>
        <w:pStyle w:val="Listeavsnitt"/>
        <w:numPr>
          <w:ilvl w:val="0"/>
          <w:numId w:val="13"/>
        </w:numPr>
        <w:rPr>
          <w:b/>
          <w:bCs/>
          <w:color w:val="000000" w:themeColor="text1"/>
        </w:rPr>
      </w:pPr>
      <w:r w:rsidRPr="007B7972">
        <w:rPr>
          <w:b/>
          <w:bCs/>
          <w:color w:val="000000" w:themeColor="text1"/>
        </w:rPr>
        <w:t>Lettere</w:t>
      </w:r>
      <w:r w:rsidR="005E6CF8" w:rsidRPr="007B7972">
        <w:rPr>
          <w:b/>
          <w:bCs/>
          <w:color w:val="000000" w:themeColor="text1"/>
        </w:rPr>
        <w:t>/Mindre avansert</w:t>
      </w:r>
    </w:p>
    <w:p w14:paraId="0B358BA3" w14:textId="3DBB0102" w:rsidR="00AB3D2D" w:rsidRPr="00C54B45" w:rsidRDefault="00AB3D2D" w:rsidP="00961B03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6C3A1E">
        <w:rPr>
          <w:b/>
          <w:bCs/>
          <w:color w:val="000000" w:themeColor="text1"/>
        </w:rPr>
        <w:t xml:space="preserve">Push </w:t>
      </w:r>
      <w:proofErr w:type="spellStart"/>
      <w:r w:rsidRPr="006C3A1E">
        <w:rPr>
          <w:b/>
          <w:bCs/>
          <w:color w:val="000000" w:themeColor="text1"/>
        </w:rPr>
        <w:t>ups</w:t>
      </w:r>
      <w:proofErr w:type="spellEnd"/>
      <w:r w:rsidRPr="006C3A1E">
        <w:rPr>
          <w:b/>
          <w:bCs/>
          <w:color w:val="000000" w:themeColor="text1"/>
        </w:rPr>
        <w:t xml:space="preserve">: </w:t>
      </w:r>
      <w:r w:rsidR="006C3A1E" w:rsidRPr="006C3A1E">
        <w:rPr>
          <w:color w:val="000000" w:themeColor="text1"/>
        </w:rPr>
        <w:t xml:space="preserve">Ta vanlige push </w:t>
      </w:r>
      <w:proofErr w:type="spellStart"/>
      <w:r w:rsidR="006C3A1E" w:rsidRPr="006C3A1E">
        <w:rPr>
          <w:color w:val="000000" w:themeColor="text1"/>
        </w:rPr>
        <w:t>ups</w:t>
      </w:r>
      <w:proofErr w:type="spellEnd"/>
      <w:r w:rsidR="006C3A1E" w:rsidRPr="006C3A1E">
        <w:rPr>
          <w:color w:val="000000" w:themeColor="text1"/>
        </w:rPr>
        <w:t xml:space="preserve"> i stedet (uten å plassere ben</w:t>
      </w:r>
      <w:r w:rsidR="006C3A1E">
        <w:rPr>
          <w:color w:val="000000" w:themeColor="text1"/>
        </w:rPr>
        <w:t>a høyere enn overkroppen)</w:t>
      </w:r>
      <w:r w:rsidR="006C3A1E" w:rsidRPr="006C3A1E">
        <w:rPr>
          <w:color w:val="000000" w:themeColor="text1"/>
        </w:rPr>
        <w:t xml:space="preserve">, evt. </w:t>
      </w:r>
      <w:r w:rsidR="006C3A1E">
        <w:rPr>
          <w:color w:val="000000" w:themeColor="text1"/>
        </w:rPr>
        <w:t>f</w:t>
      </w:r>
      <w:r w:rsidR="006C3A1E" w:rsidRPr="006C3A1E">
        <w:rPr>
          <w:color w:val="000000" w:themeColor="text1"/>
        </w:rPr>
        <w:t>ra knærne.</w:t>
      </w:r>
      <w:r w:rsidR="006C3A1E">
        <w:rPr>
          <w:color w:val="000000" w:themeColor="text1"/>
        </w:rPr>
        <w:t xml:space="preserve"> </w:t>
      </w:r>
    </w:p>
    <w:p w14:paraId="4A228BA8" w14:textId="77777777" w:rsidR="00C54B45" w:rsidRPr="006C3A1E" w:rsidRDefault="00C54B45" w:rsidP="00C54B45">
      <w:pPr>
        <w:pStyle w:val="Listeavsnitt"/>
        <w:rPr>
          <w:b/>
          <w:bCs/>
          <w:color w:val="000000" w:themeColor="text1"/>
        </w:rPr>
      </w:pPr>
    </w:p>
    <w:p w14:paraId="30E5AD92" w14:textId="77777777" w:rsidR="005E6CF8" w:rsidRPr="005E6CF8" w:rsidRDefault="006C3A1E" w:rsidP="00961B03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Knebøyhopp i trapp, laterale hink: </w:t>
      </w:r>
      <w:r w:rsidR="0032065A">
        <w:rPr>
          <w:color w:val="000000" w:themeColor="text1"/>
        </w:rPr>
        <w:t xml:space="preserve">Forsøk å regulere hvor mange trinn du hopper over per hopp. </w:t>
      </w:r>
    </w:p>
    <w:p w14:paraId="23D3A505" w14:textId="0073D3E8" w:rsidR="00237B82" w:rsidRPr="006714C7" w:rsidRDefault="0032065A" w:rsidP="006714C7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>
        <w:rPr>
          <w:color w:val="000000" w:themeColor="text1"/>
        </w:rPr>
        <w:t xml:space="preserve">Dersom det fremdeles er for tungt kan du teste ut å gjennomføre øvelsene direkte </w:t>
      </w:r>
      <w:r w:rsidR="00B01BEE">
        <w:rPr>
          <w:color w:val="000000" w:themeColor="text1"/>
        </w:rPr>
        <w:t xml:space="preserve">på bakken, </w:t>
      </w:r>
      <w:r w:rsidR="005E6CF8">
        <w:rPr>
          <w:color w:val="000000" w:themeColor="text1"/>
        </w:rPr>
        <w:t xml:space="preserve">hopp </w:t>
      </w:r>
      <w:r w:rsidR="00B01BEE">
        <w:rPr>
          <w:color w:val="000000" w:themeColor="text1"/>
        </w:rPr>
        <w:t xml:space="preserve">for eksempel enten langt eller høyt i stedet for </w:t>
      </w:r>
      <w:r w:rsidR="005E6CF8">
        <w:rPr>
          <w:color w:val="000000" w:themeColor="text1"/>
        </w:rPr>
        <w:t>å fokusere på begge deler samtidig.</w:t>
      </w:r>
    </w:p>
    <w:p w14:paraId="76952366" w14:textId="77777777" w:rsidR="006714C7" w:rsidRPr="006714C7" w:rsidRDefault="006714C7" w:rsidP="006714C7">
      <w:pPr>
        <w:pStyle w:val="Listeavsnitt"/>
        <w:rPr>
          <w:b/>
          <w:bCs/>
          <w:color w:val="000000" w:themeColor="text1"/>
        </w:rPr>
      </w:pPr>
    </w:p>
    <w:p w14:paraId="65328CAD" w14:textId="4EDBEF88" w:rsidR="006714C7" w:rsidRPr="006714C7" w:rsidRDefault="00894FD7" w:rsidP="006714C7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894FD7">
        <w:rPr>
          <w:b/>
          <w:bCs/>
          <w:color w:val="000000" w:themeColor="text1"/>
        </w:rPr>
        <w:t>V-</w:t>
      </w:r>
      <w:proofErr w:type="spellStart"/>
      <w:r w:rsidRPr="00894FD7">
        <w:rPr>
          <w:b/>
          <w:bCs/>
          <w:color w:val="000000" w:themeColor="text1"/>
        </w:rPr>
        <w:t>sit</w:t>
      </w:r>
      <w:proofErr w:type="spellEnd"/>
      <w:r w:rsidRPr="00894FD7">
        <w:rPr>
          <w:b/>
          <w:bCs/>
          <w:color w:val="000000" w:themeColor="text1"/>
        </w:rPr>
        <w:t xml:space="preserve"> m twist: </w:t>
      </w:r>
      <w:r w:rsidRPr="00894FD7">
        <w:rPr>
          <w:color w:val="000000" w:themeColor="text1"/>
        </w:rPr>
        <w:t>Gjenn</w:t>
      </w:r>
      <w:r>
        <w:rPr>
          <w:color w:val="000000" w:themeColor="text1"/>
        </w:rPr>
        <w:t xml:space="preserve">omfør øvelsen med </w:t>
      </w:r>
      <w:r w:rsidR="00CF442D">
        <w:rPr>
          <w:color w:val="000000" w:themeColor="text1"/>
        </w:rPr>
        <w:t>knærne bøyd i stedet</w:t>
      </w:r>
      <w:r w:rsidR="00A44B3D">
        <w:rPr>
          <w:color w:val="000000" w:themeColor="text1"/>
        </w:rPr>
        <w:t>, pass på at du fremdeles opprettholder kro</w:t>
      </w:r>
      <w:r w:rsidR="00423AB4">
        <w:rPr>
          <w:color w:val="000000" w:themeColor="text1"/>
        </w:rPr>
        <w:t xml:space="preserve">ppen fra knærne til brystet formet som en </w:t>
      </w:r>
      <w:r w:rsidR="00237B82">
        <w:rPr>
          <w:color w:val="000000" w:themeColor="text1"/>
        </w:rPr>
        <w:t xml:space="preserve">v. </w:t>
      </w:r>
    </w:p>
    <w:p w14:paraId="668110F1" w14:textId="77777777" w:rsidR="006714C7" w:rsidRPr="006714C7" w:rsidRDefault="006714C7" w:rsidP="006714C7">
      <w:pPr>
        <w:pStyle w:val="Listeavsnitt"/>
        <w:rPr>
          <w:b/>
          <w:bCs/>
          <w:color w:val="000000" w:themeColor="text1"/>
        </w:rPr>
      </w:pPr>
    </w:p>
    <w:p w14:paraId="36890869" w14:textId="752CF1C7" w:rsidR="00237B82" w:rsidRPr="00894FD7" w:rsidRDefault="00237B82" w:rsidP="00894FD7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Plankegange</w:t>
      </w:r>
      <w:proofErr w:type="spellEnd"/>
      <w:r>
        <w:rPr>
          <w:b/>
          <w:bCs/>
          <w:color w:val="000000" w:themeColor="text1"/>
        </w:rPr>
        <w:t xml:space="preserve"> i trapp</w:t>
      </w:r>
      <w:r w:rsidR="000C211A">
        <w:rPr>
          <w:b/>
          <w:bCs/>
          <w:color w:val="000000" w:themeColor="text1"/>
        </w:rPr>
        <w:t xml:space="preserve">: </w:t>
      </w:r>
      <w:r w:rsidR="0082606F">
        <w:rPr>
          <w:color w:val="000000" w:themeColor="text1"/>
        </w:rPr>
        <w:t xml:space="preserve">Her kan du veksle mellom å gå ett trinn opp og ned kontinuerlig i stedet for å gå flere trinn oppover og nedover rett etter hverandre. </w:t>
      </w:r>
    </w:p>
    <w:p w14:paraId="351DE4F4" w14:textId="3EA88E43" w:rsidR="00961B03" w:rsidRDefault="00961B03" w:rsidP="00961B03">
      <w:pPr>
        <w:pStyle w:val="Listeavsnitt"/>
        <w:rPr>
          <w:b/>
          <w:bCs/>
          <w:color w:val="000000" w:themeColor="text1"/>
        </w:rPr>
      </w:pPr>
    </w:p>
    <w:p w14:paraId="63666CEA" w14:textId="77777777" w:rsidR="00FA3E8C" w:rsidRPr="00894FD7" w:rsidRDefault="00FA3E8C" w:rsidP="00961B03">
      <w:pPr>
        <w:pStyle w:val="Listeavsnitt"/>
        <w:rPr>
          <w:b/>
          <w:bCs/>
          <w:color w:val="000000" w:themeColor="text1"/>
        </w:rPr>
      </w:pPr>
    </w:p>
    <w:p w14:paraId="06ABC175" w14:textId="4D9F7498" w:rsidR="002D4BA8" w:rsidRPr="006B4DAE" w:rsidRDefault="001F10B6" w:rsidP="006B4DAE">
      <w:pPr>
        <w:pStyle w:val="Listeavsnitt"/>
        <w:numPr>
          <w:ilvl w:val="0"/>
          <w:numId w:val="13"/>
        </w:numPr>
        <w:rPr>
          <w:b/>
          <w:bCs/>
          <w:color w:val="000000" w:themeColor="text1"/>
        </w:rPr>
      </w:pPr>
      <w:r w:rsidRPr="00B418ED">
        <w:rPr>
          <w:b/>
          <w:bCs/>
          <w:color w:val="000000" w:themeColor="text1"/>
        </w:rPr>
        <w:lastRenderedPageBreak/>
        <w:t xml:space="preserve">Mangler du </w:t>
      </w:r>
      <w:r w:rsidR="00D86369">
        <w:rPr>
          <w:b/>
          <w:bCs/>
          <w:color w:val="000000" w:themeColor="text1"/>
        </w:rPr>
        <w:t xml:space="preserve">passende </w:t>
      </w:r>
      <w:r w:rsidRPr="00B418ED">
        <w:rPr>
          <w:b/>
          <w:bCs/>
          <w:color w:val="000000" w:themeColor="text1"/>
        </w:rPr>
        <w:t>trapp til styrkeøvelsene?</w:t>
      </w:r>
    </w:p>
    <w:p w14:paraId="25FDDAD0" w14:textId="3FCE3EA0" w:rsidR="00777194" w:rsidRPr="002D4BA8" w:rsidRDefault="00777194" w:rsidP="00777194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FA1D2A">
        <w:rPr>
          <w:b/>
          <w:bCs/>
          <w:color w:val="000000" w:themeColor="text1"/>
        </w:rPr>
        <w:t xml:space="preserve">Push </w:t>
      </w:r>
      <w:proofErr w:type="spellStart"/>
      <w:r w:rsidRPr="00FA1D2A">
        <w:rPr>
          <w:b/>
          <w:bCs/>
          <w:color w:val="000000" w:themeColor="text1"/>
        </w:rPr>
        <w:t>ups</w:t>
      </w:r>
      <w:proofErr w:type="spellEnd"/>
      <w:r w:rsidR="00FA1D2A" w:rsidRPr="00FA1D2A">
        <w:rPr>
          <w:b/>
          <w:bCs/>
          <w:color w:val="000000" w:themeColor="text1"/>
        </w:rPr>
        <w:t xml:space="preserve">: </w:t>
      </w:r>
      <w:r w:rsidR="00FA1D2A" w:rsidRPr="00FA1D2A">
        <w:rPr>
          <w:color w:val="000000" w:themeColor="text1"/>
        </w:rPr>
        <w:t xml:space="preserve">Push </w:t>
      </w:r>
      <w:proofErr w:type="spellStart"/>
      <w:r w:rsidR="00FA1D2A" w:rsidRPr="00FA1D2A">
        <w:rPr>
          <w:color w:val="000000" w:themeColor="text1"/>
        </w:rPr>
        <w:t>ups</w:t>
      </w:r>
      <w:proofErr w:type="spellEnd"/>
      <w:r w:rsidR="00FA1D2A" w:rsidRPr="00FA1D2A">
        <w:rPr>
          <w:color w:val="000000" w:themeColor="text1"/>
        </w:rPr>
        <w:t xml:space="preserve"> kan gjenn</w:t>
      </w:r>
      <w:r w:rsidR="00FA1D2A">
        <w:rPr>
          <w:color w:val="000000" w:themeColor="text1"/>
        </w:rPr>
        <w:t>omføres uten å heve bena, men du kan også finne en vegg</w:t>
      </w:r>
      <w:r w:rsidR="009C5184">
        <w:rPr>
          <w:color w:val="000000" w:themeColor="text1"/>
        </w:rPr>
        <w:t xml:space="preserve"> du kan sette tærne eller fotsålene mot</w:t>
      </w:r>
      <w:r w:rsidR="002D4BA8">
        <w:rPr>
          <w:color w:val="000000" w:themeColor="text1"/>
        </w:rPr>
        <w:t xml:space="preserve"> i stedet. </w:t>
      </w:r>
    </w:p>
    <w:p w14:paraId="66456739" w14:textId="77777777" w:rsidR="002D4BA8" w:rsidRPr="00FA1D2A" w:rsidRDefault="002D4BA8" w:rsidP="002D4BA8">
      <w:pPr>
        <w:pStyle w:val="Listeavsnitt"/>
        <w:rPr>
          <w:b/>
          <w:bCs/>
          <w:color w:val="000000" w:themeColor="text1"/>
        </w:rPr>
      </w:pPr>
    </w:p>
    <w:p w14:paraId="2F6D4A36" w14:textId="53DBDEDD" w:rsidR="00DB5C54" w:rsidRPr="00C54B45" w:rsidRDefault="00C95546" w:rsidP="00DB5C54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B418ED">
        <w:rPr>
          <w:b/>
          <w:bCs/>
          <w:color w:val="000000" w:themeColor="text1"/>
        </w:rPr>
        <w:t xml:space="preserve">Knebøyhopp i trapp, </w:t>
      </w:r>
      <w:r w:rsidR="000255DE">
        <w:rPr>
          <w:b/>
          <w:bCs/>
          <w:color w:val="000000" w:themeColor="text1"/>
        </w:rPr>
        <w:t xml:space="preserve">laterale hink: </w:t>
      </w:r>
      <w:r w:rsidR="00202DC9">
        <w:rPr>
          <w:color w:val="000000" w:themeColor="text1"/>
        </w:rPr>
        <w:t xml:space="preserve">Hopp </w:t>
      </w:r>
      <w:r w:rsidR="00F12ECE">
        <w:rPr>
          <w:color w:val="000000" w:themeColor="text1"/>
        </w:rPr>
        <w:t>så høyt opp</w:t>
      </w:r>
      <w:r w:rsidR="00F34C1A">
        <w:rPr>
          <w:color w:val="000000" w:themeColor="text1"/>
        </w:rPr>
        <w:t xml:space="preserve"> eller så langt frem du klarer i knebøyhoppene</w:t>
      </w:r>
      <w:r w:rsidR="00F12ECE">
        <w:rPr>
          <w:color w:val="000000" w:themeColor="text1"/>
        </w:rPr>
        <w:t xml:space="preserve"> fra bakken</w:t>
      </w:r>
      <w:r w:rsidR="00F34C1A">
        <w:rPr>
          <w:color w:val="000000" w:themeColor="text1"/>
        </w:rPr>
        <w:t xml:space="preserve">. </w:t>
      </w:r>
      <w:r w:rsidR="003F246F">
        <w:rPr>
          <w:color w:val="000000" w:themeColor="text1"/>
        </w:rPr>
        <w:t xml:space="preserve">I øvelsen med laterale hink kan du </w:t>
      </w:r>
      <w:r w:rsidR="00DB5C54">
        <w:rPr>
          <w:color w:val="000000" w:themeColor="text1"/>
        </w:rPr>
        <w:t xml:space="preserve">forøke </w:t>
      </w:r>
      <w:proofErr w:type="gramStart"/>
      <w:r w:rsidR="00DB5C54">
        <w:rPr>
          <w:color w:val="000000" w:themeColor="text1"/>
        </w:rPr>
        <w:t>å</w:t>
      </w:r>
      <w:proofErr w:type="gramEnd"/>
      <w:r w:rsidR="00DB5C54">
        <w:rPr>
          <w:color w:val="000000" w:themeColor="text1"/>
        </w:rPr>
        <w:t xml:space="preserve"> hopp så langt ut til siden fremover uten å miste balansen. </w:t>
      </w:r>
    </w:p>
    <w:p w14:paraId="672F8676" w14:textId="77777777" w:rsidR="00C54B45" w:rsidRPr="00DB5C54" w:rsidRDefault="00C54B45" w:rsidP="00C54B45">
      <w:pPr>
        <w:pStyle w:val="Listeavsnitt"/>
        <w:rPr>
          <w:b/>
          <w:bCs/>
          <w:color w:val="000000" w:themeColor="text1"/>
        </w:rPr>
      </w:pPr>
    </w:p>
    <w:p w14:paraId="66BA029D" w14:textId="4E983024" w:rsidR="00DB5C54" w:rsidRPr="00C54B45" w:rsidRDefault="00C95546" w:rsidP="00F95445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 w:rsidRPr="005E0846">
        <w:rPr>
          <w:b/>
          <w:bCs/>
          <w:color w:val="000000" w:themeColor="text1"/>
        </w:rPr>
        <w:t>V-</w:t>
      </w:r>
      <w:proofErr w:type="spellStart"/>
      <w:r w:rsidRPr="005E0846">
        <w:rPr>
          <w:b/>
          <w:bCs/>
          <w:color w:val="000000" w:themeColor="text1"/>
        </w:rPr>
        <w:t>sit</w:t>
      </w:r>
      <w:proofErr w:type="spellEnd"/>
      <w:r w:rsidRPr="005E0846">
        <w:rPr>
          <w:b/>
          <w:bCs/>
          <w:color w:val="000000" w:themeColor="text1"/>
        </w:rPr>
        <w:t xml:space="preserve"> m twist</w:t>
      </w:r>
      <w:r w:rsidR="005E0846" w:rsidRPr="005E0846">
        <w:rPr>
          <w:b/>
          <w:bCs/>
          <w:color w:val="000000" w:themeColor="text1"/>
        </w:rPr>
        <w:t xml:space="preserve">: </w:t>
      </w:r>
      <w:r w:rsidR="005E0846" w:rsidRPr="005E0846">
        <w:rPr>
          <w:color w:val="000000" w:themeColor="text1"/>
        </w:rPr>
        <w:t>Øvelsen kan gjenn</w:t>
      </w:r>
      <w:r w:rsidR="005E0846">
        <w:rPr>
          <w:color w:val="000000" w:themeColor="text1"/>
        </w:rPr>
        <w:t xml:space="preserve">omføres på </w:t>
      </w:r>
      <w:r w:rsidR="00F95445">
        <w:rPr>
          <w:color w:val="000000" w:themeColor="text1"/>
        </w:rPr>
        <w:t xml:space="preserve">samme måte på bakken. </w:t>
      </w:r>
    </w:p>
    <w:p w14:paraId="3F7BAD7E" w14:textId="77777777" w:rsidR="00C54B45" w:rsidRPr="00F95445" w:rsidRDefault="00C54B45" w:rsidP="00DD7487">
      <w:pPr>
        <w:pStyle w:val="Listeavsnitt"/>
        <w:jc w:val="center"/>
        <w:rPr>
          <w:b/>
          <w:bCs/>
          <w:color w:val="000000" w:themeColor="text1"/>
        </w:rPr>
      </w:pPr>
    </w:p>
    <w:p w14:paraId="5634CBCC" w14:textId="6AE3BE88" w:rsidR="00A41F34" w:rsidRPr="00C6645F" w:rsidRDefault="00A41F34" w:rsidP="00777194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proofErr w:type="spellStart"/>
      <w:r w:rsidRPr="00B418ED">
        <w:rPr>
          <w:b/>
          <w:bCs/>
          <w:color w:val="000000" w:themeColor="text1"/>
        </w:rPr>
        <w:t>Plankegange</w:t>
      </w:r>
      <w:proofErr w:type="spellEnd"/>
      <w:r w:rsidR="009C056A">
        <w:rPr>
          <w:b/>
          <w:bCs/>
          <w:color w:val="000000" w:themeColor="text1"/>
        </w:rPr>
        <w:t xml:space="preserve"> i trapp</w:t>
      </w:r>
      <w:r w:rsidR="00F95445">
        <w:rPr>
          <w:b/>
          <w:bCs/>
          <w:color w:val="000000" w:themeColor="text1"/>
        </w:rPr>
        <w:t xml:space="preserve">: </w:t>
      </w:r>
      <w:r w:rsidR="00F95445">
        <w:rPr>
          <w:color w:val="000000" w:themeColor="text1"/>
        </w:rPr>
        <w:t xml:space="preserve">Her kan du for eksempel finne en relativt slak oppoverbakke og gå sideveis oppover i </w:t>
      </w:r>
      <w:r w:rsidR="00C6645F">
        <w:rPr>
          <w:color w:val="000000" w:themeColor="text1"/>
        </w:rPr>
        <w:t xml:space="preserve">stående planke. </w:t>
      </w:r>
    </w:p>
    <w:p w14:paraId="6343EF9A" w14:textId="2F1F110B" w:rsidR="00C6645F" w:rsidRPr="00B222A0" w:rsidRDefault="00C6645F" w:rsidP="00777194">
      <w:pPr>
        <w:pStyle w:val="Listeavsnitt"/>
        <w:numPr>
          <w:ilvl w:val="0"/>
          <w:numId w:val="28"/>
        </w:numPr>
        <w:rPr>
          <w:b/>
          <w:bCs/>
          <w:color w:val="000000" w:themeColor="text1"/>
        </w:rPr>
      </w:pPr>
      <w:r>
        <w:rPr>
          <w:color w:val="000000" w:themeColor="text1"/>
        </w:rPr>
        <w:t>Ell</w:t>
      </w:r>
      <w:r w:rsidR="007C5972">
        <w:rPr>
          <w:color w:val="000000" w:themeColor="text1"/>
        </w:rPr>
        <w:t xml:space="preserve">er gjøre en øvelse på stedet, </w:t>
      </w:r>
      <w:r>
        <w:rPr>
          <w:color w:val="000000" w:themeColor="text1"/>
        </w:rPr>
        <w:t xml:space="preserve">starte på albuene, gå derfra direkte opp til stående planke og ned på albuene igjen. </w:t>
      </w:r>
    </w:p>
    <w:p w14:paraId="55DDA7E4" w14:textId="5839E6E4" w:rsidR="00B222A0" w:rsidRPr="00B222A0" w:rsidRDefault="00B222A0" w:rsidP="00B222A0">
      <w:pPr>
        <w:ind w:left="360"/>
        <w:rPr>
          <w:b/>
          <w:bCs/>
          <w:color w:val="000000" w:themeColor="text1"/>
        </w:rPr>
      </w:pPr>
      <w:r>
        <w:rPr>
          <w:noProof/>
          <w:lang w:eastAsia="nb-NO"/>
        </w:rPr>
        <w:drawing>
          <wp:inline distT="0" distB="0" distL="0" distR="0" wp14:anchorId="30BBC85B" wp14:editId="5E153D09">
            <wp:extent cx="1917700" cy="1278467"/>
            <wp:effectExtent l="0" t="0" r="6350" b="0"/>
            <wp:docPr id="32" name="Bilde 32" descr="Plank to Push-Up / Pushups / Walking Plank Up-Downs Up Down Plank, Workout Days, Workout Guide, 6 Week Challenge, Do Exercise, Physical Exercise, Printable Workouts, Strength Training Workouts, Exerc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nk to Push-Up / Pushups / Walking Plank Up-Downs Up Down Plank, Workout Days, Workout Guide, 6 Week Challenge, Do Exercise, Physical Exercise, Printable Workouts, Strength Training Workouts, Exercise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15" cy="129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4263C" w14:textId="77777777" w:rsidR="00593827" w:rsidRPr="00C95546" w:rsidRDefault="00593827" w:rsidP="00B56200">
      <w:pPr>
        <w:rPr>
          <w:color w:val="000000" w:themeColor="text1"/>
        </w:rPr>
      </w:pPr>
    </w:p>
    <w:p w14:paraId="59482B7E" w14:textId="77777777" w:rsidR="008951A3" w:rsidRPr="00C95546" w:rsidRDefault="008951A3" w:rsidP="00BD55C8">
      <w:pPr>
        <w:rPr>
          <w:b/>
          <w:bCs/>
          <w:color w:val="000000" w:themeColor="text1"/>
        </w:rPr>
      </w:pPr>
    </w:p>
    <w:p w14:paraId="10D20F5C" w14:textId="6CDAB213" w:rsidR="008471C5" w:rsidRPr="00C95546" w:rsidRDefault="008471C5" w:rsidP="008D083C">
      <w:pPr>
        <w:ind w:left="360"/>
        <w:rPr>
          <w:b/>
          <w:bCs/>
          <w:color w:val="000000" w:themeColor="text1"/>
        </w:rPr>
      </w:pPr>
    </w:p>
    <w:p w14:paraId="5EE4DDC5" w14:textId="09DF507C" w:rsidR="00040A26" w:rsidRPr="0076157E" w:rsidRDefault="005B463A" w:rsidP="00B56200">
      <w:pPr>
        <w:rPr>
          <w:b/>
          <w:bCs/>
        </w:rPr>
      </w:pPr>
      <w:r w:rsidRPr="0076157E">
        <w:rPr>
          <w:b/>
          <w:bCs/>
        </w:rPr>
        <w:t>Bilder hentet fra:</w:t>
      </w:r>
    </w:p>
    <w:p w14:paraId="218C1767" w14:textId="4FEE7433" w:rsidR="00040A26" w:rsidRPr="0076157E" w:rsidRDefault="00B16B8F" w:rsidP="00B56200">
      <w:pPr>
        <w:rPr>
          <w:rStyle w:val="Hyperkobling"/>
          <w:color w:val="1F4E79" w:themeColor="accent5" w:themeShade="80"/>
          <w:sz w:val="18"/>
          <w:szCs w:val="18"/>
        </w:rPr>
      </w:pPr>
      <w:hyperlink r:id="rId30" w:history="1">
        <w:r w:rsidR="00040A26" w:rsidRPr="0076157E">
          <w:rPr>
            <w:rStyle w:val="Hyperkobling"/>
            <w:color w:val="1F4E79" w:themeColor="accent5" w:themeShade="80"/>
            <w:sz w:val="18"/>
            <w:szCs w:val="18"/>
          </w:rPr>
          <w:t>https://gearuptofit.com/how-to-get-started-with-the-incline-bench-press/</w:t>
        </w:r>
      </w:hyperlink>
    </w:p>
    <w:p w14:paraId="09ECB1F4" w14:textId="4ADB9E54" w:rsidR="001667F4" w:rsidRPr="00AB414F" w:rsidRDefault="00B16B8F" w:rsidP="00B56200">
      <w:pPr>
        <w:rPr>
          <w:color w:val="1F4E79" w:themeColor="accent5" w:themeShade="80"/>
          <w:sz w:val="18"/>
          <w:szCs w:val="18"/>
        </w:rPr>
      </w:pPr>
      <w:hyperlink r:id="rId31" w:history="1">
        <w:r w:rsidR="001667F4" w:rsidRPr="00AB414F">
          <w:rPr>
            <w:rStyle w:val="Hyperkobling"/>
            <w:color w:val="1F4E79" w:themeColor="accent5" w:themeShade="80"/>
            <w:sz w:val="18"/>
            <w:szCs w:val="18"/>
          </w:rPr>
          <w:t>https://darebee.com/ab-exercises.html</w:t>
        </w:r>
      </w:hyperlink>
    </w:p>
    <w:p w14:paraId="6655DC6C" w14:textId="578100CC" w:rsidR="002215CB" w:rsidRPr="00AB414F" w:rsidRDefault="00B16B8F" w:rsidP="00B56200">
      <w:pPr>
        <w:rPr>
          <w:color w:val="1F4E79" w:themeColor="accent5" w:themeShade="80"/>
          <w:sz w:val="18"/>
          <w:szCs w:val="18"/>
        </w:rPr>
      </w:pPr>
      <w:hyperlink r:id="rId32" w:history="1">
        <w:r w:rsidR="002215CB" w:rsidRPr="00AB414F">
          <w:rPr>
            <w:rStyle w:val="Hyperkobling"/>
            <w:color w:val="1F4E79" w:themeColor="accent5" w:themeShade="80"/>
            <w:sz w:val="18"/>
            <w:szCs w:val="18"/>
          </w:rPr>
          <w:t>https://www.exer-pedia.com/2019/03/16/high-plank/</w:t>
        </w:r>
      </w:hyperlink>
    </w:p>
    <w:p w14:paraId="0B0882CE" w14:textId="54953DC7" w:rsidR="000D565C" w:rsidRPr="00AB414F" w:rsidRDefault="00B16B8F" w:rsidP="00B56200">
      <w:pPr>
        <w:rPr>
          <w:color w:val="1F4E79" w:themeColor="accent5" w:themeShade="80"/>
          <w:sz w:val="18"/>
          <w:szCs w:val="18"/>
        </w:rPr>
      </w:pPr>
      <w:hyperlink r:id="rId33" w:history="1">
        <w:r w:rsidR="000D565C" w:rsidRPr="00AB414F">
          <w:rPr>
            <w:rStyle w:val="Hyperkobling"/>
            <w:color w:val="1F4E79" w:themeColor="accent5" w:themeShade="80"/>
            <w:sz w:val="18"/>
            <w:szCs w:val="18"/>
          </w:rPr>
          <w:t>http://seek4fitness.net/no/Workout/Exercises/Hinke.9011f4d6-c979-102c-b939-001f29cc93fa.html</w:t>
        </w:r>
      </w:hyperlink>
    </w:p>
    <w:p w14:paraId="6D7ABB0B" w14:textId="416265DF" w:rsidR="00615E93" w:rsidRPr="00AB414F" w:rsidRDefault="00B16B8F" w:rsidP="00615E93">
      <w:pPr>
        <w:rPr>
          <w:rStyle w:val="Hyperkobling"/>
          <w:color w:val="1F4E79" w:themeColor="accent5" w:themeShade="80"/>
          <w:sz w:val="18"/>
          <w:szCs w:val="18"/>
        </w:rPr>
      </w:pPr>
      <w:hyperlink r:id="rId34" w:history="1">
        <w:r w:rsidR="00615E93" w:rsidRPr="00AB414F">
          <w:rPr>
            <w:rStyle w:val="Hyperkobling"/>
            <w:color w:val="1F4E79" w:themeColor="accent5" w:themeShade="80"/>
            <w:sz w:val="18"/>
            <w:szCs w:val="18"/>
          </w:rPr>
          <w:t>https://www.ekhartyoga.com/resources/yin-poses/seal-pose</w:t>
        </w:r>
      </w:hyperlink>
    </w:p>
    <w:p w14:paraId="2E4E24B9" w14:textId="77777777" w:rsidR="008F5400" w:rsidRPr="00AB414F" w:rsidRDefault="00B16B8F" w:rsidP="008F5400">
      <w:pPr>
        <w:rPr>
          <w:color w:val="1F4E79" w:themeColor="accent5" w:themeShade="80"/>
          <w:sz w:val="18"/>
          <w:szCs w:val="18"/>
        </w:rPr>
      </w:pPr>
      <w:hyperlink r:id="rId35" w:history="1">
        <w:r w:rsidR="008F5400" w:rsidRPr="00AB414F">
          <w:rPr>
            <w:rStyle w:val="Hyperkobling"/>
            <w:color w:val="1F4E79" w:themeColor="accent5" w:themeShade="80"/>
            <w:sz w:val="18"/>
            <w:szCs w:val="18"/>
          </w:rPr>
          <w:t>https://celebrateyoga.org/7-simple-flexibility-exercises/</w:t>
        </w:r>
      </w:hyperlink>
    </w:p>
    <w:p w14:paraId="06E39AE9" w14:textId="77777777" w:rsidR="008F5400" w:rsidRPr="00AB414F" w:rsidRDefault="00B16B8F" w:rsidP="008F5400">
      <w:pPr>
        <w:rPr>
          <w:color w:val="1F4E79" w:themeColor="accent5" w:themeShade="80"/>
          <w:sz w:val="18"/>
          <w:szCs w:val="18"/>
        </w:rPr>
      </w:pPr>
      <w:hyperlink r:id="rId36" w:history="1">
        <w:r w:rsidR="008F5400" w:rsidRPr="00AB414F">
          <w:rPr>
            <w:rStyle w:val="Hyperkobling"/>
            <w:color w:val="1F4E79" w:themeColor="accent5" w:themeShade="80"/>
            <w:sz w:val="18"/>
            <w:szCs w:val="18"/>
          </w:rPr>
          <w:t>https://www.gaia.com/article/child-pose-balasana</w:t>
        </w:r>
      </w:hyperlink>
    </w:p>
    <w:p w14:paraId="76EAF1E0" w14:textId="23006501" w:rsidR="008F5400" w:rsidRPr="00AB414F" w:rsidRDefault="00B16B8F" w:rsidP="00615E93">
      <w:pPr>
        <w:rPr>
          <w:color w:val="1F4E79" w:themeColor="accent5" w:themeShade="80"/>
          <w:sz w:val="18"/>
          <w:szCs w:val="18"/>
        </w:rPr>
      </w:pPr>
      <w:hyperlink r:id="rId37" w:history="1">
        <w:r w:rsidR="002F6CC5" w:rsidRPr="00AB414F">
          <w:rPr>
            <w:rStyle w:val="Hyperkobling"/>
            <w:color w:val="1F4E79" w:themeColor="accent5" w:themeShade="80"/>
            <w:sz w:val="18"/>
            <w:szCs w:val="18"/>
          </w:rPr>
          <w:t>https://nhi.no/trening/videoer/toyningsovelser-bilder/bakside-lar-ovelse-2/</w:t>
        </w:r>
      </w:hyperlink>
    </w:p>
    <w:p w14:paraId="7C6FF0ED" w14:textId="5FAEF13A" w:rsidR="00615E93" w:rsidRDefault="00B16B8F" w:rsidP="00B56200">
      <w:pPr>
        <w:rPr>
          <w:color w:val="1F4E79" w:themeColor="accent5" w:themeShade="80"/>
          <w:sz w:val="18"/>
          <w:szCs w:val="18"/>
        </w:rPr>
      </w:pPr>
      <w:hyperlink r:id="rId38" w:history="1">
        <w:r w:rsidR="00AB414F" w:rsidRPr="00AB414F">
          <w:rPr>
            <w:rStyle w:val="Hyperkobling"/>
            <w:color w:val="1F4E79" w:themeColor="accent5" w:themeShade="80"/>
            <w:sz w:val="18"/>
            <w:szCs w:val="18"/>
          </w:rPr>
          <w:t>https://gethealthyu.com/exercise/v-up/</w:t>
        </w:r>
      </w:hyperlink>
    </w:p>
    <w:p w14:paraId="3FCC2905" w14:textId="77777777" w:rsidR="00ED1F6E" w:rsidRPr="006F1C7C" w:rsidRDefault="00B16B8F" w:rsidP="00ED1F6E">
      <w:pPr>
        <w:rPr>
          <w:color w:val="002060"/>
          <w:sz w:val="18"/>
          <w:szCs w:val="18"/>
        </w:rPr>
      </w:pPr>
      <w:hyperlink r:id="rId39" w:history="1">
        <w:r w:rsidR="00ED1F6E" w:rsidRPr="006F1C7C">
          <w:rPr>
            <w:rStyle w:val="Hyperkobling"/>
            <w:color w:val="002060"/>
            <w:sz w:val="18"/>
            <w:szCs w:val="18"/>
          </w:rPr>
          <w:t>https://www.klikk.no/helse/trening/guide/noen-ekstra-minutter-maksimerer-treningseffekten-2497450</w:t>
        </w:r>
      </w:hyperlink>
    </w:p>
    <w:p w14:paraId="6803FA75" w14:textId="77777777" w:rsidR="00DB105D" w:rsidRPr="006F1C7C" w:rsidRDefault="00B16B8F" w:rsidP="00DB105D">
      <w:pPr>
        <w:rPr>
          <w:color w:val="002060"/>
          <w:sz w:val="18"/>
          <w:szCs w:val="18"/>
        </w:rPr>
      </w:pPr>
      <w:hyperlink r:id="rId40" w:history="1">
        <w:r w:rsidR="00DB105D" w:rsidRPr="006F1C7C">
          <w:rPr>
            <w:rStyle w:val="Hyperkobling"/>
            <w:color w:val="002060"/>
            <w:sz w:val="18"/>
            <w:szCs w:val="18"/>
          </w:rPr>
          <w:t>https://onestepfaster.com/lauftraining-laengere-schritte-durch-verbesserung-der-beinstreckung-und-hueftstreckung</w:t>
        </w:r>
      </w:hyperlink>
    </w:p>
    <w:p w14:paraId="7BAC4E57" w14:textId="77777777" w:rsidR="00DB105D" w:rsidRPr="006F1C7C" w:rsidRDefault="00B16B8F" w:rsidP="00DB105D">
      <w:pPr>
        <w:rPr>
          <w:color w:val="002060"/>
          <w:sz w:val="18"/>
          <w:szCs w:val="18"/>
        </w:rPr>
      </w:pPr>
      <w:hyperlink r:id="rId41" w:history="1">
        <w:r w:rsidR="00DB105D" w:rsidRPr="006F1C7C">
          <w:rPr>
            <w:rStyle w:val="Hyperkobling"/>
            <w:color w:val="002060"/>
            <w:sz w:val="18"/>
            <w:szCs w:val="18"/>
          </w:rPr>
          <w:t>http://www.220triathlon.com/training/plyometric-exercises-for-triathletes/10240.html</w:t>
        </w:r>
      </w:hyperlink>
    </w:p>
    <w:p w14:paraId="1C4658C4" w14:textId="165BC8A0" w:rsidR="00DB105D" w:rsidRPr="00E063BF" w:rsidRDefault="00B16B8F" w:rsidP="00DB105D">
      <w:pPr>
        <w:rPr>
          <w:rStyle w:val="Hyperkobling"/>
          <w:color w:val="1F4E79" w:themeColor="accent5" w:themeShade="80"/>
          <w:sz w:val="14"/>
          <w:szCs w:val="14"/>
        </w:rPr>
      </w:pPr>
      <w:hyperlink r:id="rId42" w:history="1">
        <w:r w:rsidR="00DB105D" w:rsidRPr="006F1C7C">
          <w:rPr>
            <w:rStyle w:val="Hyperkobling"/>
            <w:color w:val="002060"/>
            <w:sz w:val="18"/>
            <w:szCs w:val="18"/>
          </w:rPr>
          <w:t>https://coop.no/aktiv/loping/slik-far-du-bedre-lopeteknikk/</w:t>
        </w:r>
      </w:hyperlink>
    </w:p>
    <w:p w14:paraId="5A2C53BA" w14:textId="7BA4DBE4" w:rsidR="00CB1713" w:rsidRPr="00E063BF" w:rsidRDefault="00B16B8F" w:rsidP="00DB105D">
      <w:pPr>
        <w:rPr>
          <w:color w:val="1F4E79" w:themeColor="accent5" w:themeShade="80"/>
          <w:sz w:val="18"/>
          <w:szCs w:val="18"/>
        </w:rPr>
      </w:pPr>
      <w:hyperlink r:id="rId43" w:history="1">
        <w:r w:rsidR="00CB1713" w:rsidRPr="00E063BF">
          <w:rPr>
            <w:rStyle w:val="Hyperkobling"/>
            <w:color w:val="1F4E79" w:themeColor="accent5" w:themeShade="80"/>
            <w:sz w:val="18"/>
            <w:szCs w:val="18"/>
          </w:rPr>
          <w:t>https://www.healthline.com/nutrition/what-to-eat-after-running</w:t>
        </w:r>
      </w:hyperlink>
    </w:p>
    <w:p w14:paraId="71F39477" w14:textId="2578F162" w:rsidR="00E063BF" w:rsidRDefault="00B16B8F" w:rsidP="00E063BF">
      <w:pPr>
        <w:rPr>
          <w:rStyle w:val="Hyperkobling"/>
          <w:color w:val="002060"/>
          <w:sz w:val="18"/>
          <w:szCs w:val="18"/>
        </w:rPr>
      </w:pPr>
      <w:hyperlink r:id="rId44" w:history="1">
        <w:r w:rsidR="00E063BF" w:rsidRPr="003D32E1">
          <w:rPr>
            <w:rStyle w:val="Hyperkobling"/>
            <w:color w:val="002060"/>
            <w:sz w:val="18"/>
            <w:szCs w:val="18"/>
          </w:rPr>
          <w:t>http://dailyburn.com/not_allowed_message</w:t>
        </w:r>
      </w:hyperlink>
    </w:p>
    <w:p w14:paraId="2BD10AE7" w14:textId="7FB3717E" w:rsidR="00F25D90" w:rsidRPr="00E5216D" w:rsidRDefault="00B16B8F" w:rsidP="00E063BF">
      <w:pPr>
        <w:rPr>
          <w:color w:val="1F4E79" w:themeColor="accent5" w:themeShade="80"/>
          <w:sz w:val="18"/>
          <w:szCs w:val="18"/>
        </w:rPr>
      </w:pPr>
      <w:hyperlink r:id="rId45" w:history="1">
        <w:r w:rsidR="00F25D90" w:rsidRPr="00E5216D">
          <w:rPr>
            <w:rStyle w:val="Hyperkobling"/>
            <w:color w:val="1F4E79" w:themeColor="accent5" w:themeShade="80"/>
            <w:sz w:val="18"/>
            <w:szCs w:val="18"/>
          </w:rPr>
          <w:t>https://www.pinterest.at/pin/712413234774609166/</w:t>
        </w:r>
      </w:hyperlink>
    </w:p>
    <w:p w14:paraId="7E94A3FF" w14:textId="77777777" w:rsidR="00CB1713" w:rsidRPr="006F1C7C" w:rsidRDefault="00CB1713" w:rsidP="00DB105D">
      <w:pPr>
        <w:rPr>
          <w:color w:val="002060"/>
          <w:sz w:val="18"/>
          <w:szCs w:val="18"/>
        </w:rPr>
      </w:pPr>
    </w:p>
    <w:p w14:paraId="556932BC" w14:textId="77777777" w:rsidR="00ED1F6E" w:rsidRPr="00AB414F" w:rsidRDefault="00ED1F6E" w:rsidP="00B56200">
      <w:pPr>
        <w:rPr>
          <w:b/>
          <w:bCs/>
          <w:color w:val="1F4E79" w:themeColor="accent5" w:themeShade="80"/>
          <w:sz w:val="18"/>
          <w:szCs w:val="18"/>
        </w:rPr>
      </w:pPr>
    </w:p>
    <w:sectPr w:rsidR="00ED1F6E" w:rsidRPr="00AB414F" w:rsidSect="0073474F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299F4" w14:textId="77777777" w:rsidR="00A62252" w:rsidRDefault="00A62252" w:rsidP="00A62252">
      <w:pPr>
        <w:spacing w:after="0" w:line="240" w:lineRule="auto"/>
      </w:pPr>
      <w:r>
        <w:separator/>
      </w:r>
    </w:p>
  </w:endnote>
  <w:endnote w:type="continuationSeparator" w:id="0">
    <w:p w14:paraId="58FAA5F6" w14:textId="77777777" w:rsidR="00A62252" w:rsidRDefault="00A62252" w:rsidP="00A62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D6742" w14:textId="77777777" w:rsidR="00BD55C8" w:rsidRDefault="00BD55C8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0A66C" w14:textId="77777777" w:rsidR="00BD55C8" w:rsidRDefault="00BD55C8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F4F29" w14:textId="77777777" w:rsidR="00BD55C8" w:rsidRDefault="00BD55C8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EB182" w14:textId="77777777" w:rsidR="00A62252" w:rsidRDefault="00A62252" w:rsidP="00A62252">
      <w:pPr>
        <w:spacing w:after="0" w:line="240" w:lineRule="auto"/>
      </w:pPr>
      <w:r>
        <w:separator/>
      </w:r>
    </w:p>
  </w:footnote>
  <w:footnote w:type="continuationSeparator" w:id="0">
    <w:p w14:paraId="02769DCA" w14:textId="77777777" w:rsidR="00A62252" w:rsidRDefault="00A62252" w:rsidP="00A62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A5162" w14:textId="77777777" w:rsidR="00BD55C8" w:rsidRDefault="00BD55C8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5CD06" w14:textId="6A753AD7" w:rsidR="00A62252" w:rsidRDefault="008F2856">
    <w:pPr>
      <w:pStyle w:val="Topptekst"/>
    </w:pPr>
    <w:r>
      <w:t>15</w:t>
    </w:r>
    <w:r w:rsidR="00A62252">
      <w:t>.0</w:t>
    </w:r>
    <w:r>
      <w:t>4</w:t>
    </w:r>
    <w:r w:rsidR="00A62252">
      <w:t>.20</w:t>
    </w:r>
    <w:r w:rsidR="00A62252">
      <w:ptab w:relativeTo="margin" w:alignment="center" w:leader="none"/>
    </w:r>
    <w:r w:rsidR="00A62252">
      <w:t>OUS BIL</w:t>
    </w:r>
    <w:r w:rsidR="00A62252">
      <w:ptab w:relativeTo="margin" w:alignment="right" w:leader="none"/>
    </w:r>
    <w:r w:rsidR="00A62252">
      <w:t xml:space="preserve">Pia </w:t>
    </w:r>
    <w:proofErr w:type="spellStart"/>
    <w:r w:rsidR="00A62252">
      <w:t>Widin</w:t>
    </w:r>
    <w:r w:rsidR="00EE297F">
      <w:t>g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19789" w14:textId="77777777" w:rsidR="00BD55C8" w:rsidRDefault="00BD55C8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540"/>
    <w:multiLevelType w:val="hybridMultilevel"/>
    <w:tmpl w:val="4B30D372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84E57"/>
    <w:multiLevelType w:val="hybridMultilevel"/>
    <w:tmpl w:val="20222482"/>
    <w:lvl w:ilvl="0" w:tplc="2CAAE41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44DA0"/>
    <w:multiLevelType w:val="hybridMultilevel"/>
    <w:tmpl w:val="63E48A36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263B0"/>
    <w:multiLevelType w:val="hybridMultilevel"/>
    <w:tmpl w:val="E79AAD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75DDD"/>
    <w:multiLevelType w:val="hybridMultilevel"/>
    <w:tmpl w:val="518CDDB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9603408"/>
    <w:multiLevelType w:val="hybridMultilevel"/>
    <w:tmpl w:val="3CC228EC"/>
    <w:lvl w:ilvl="0" w:tplc="B3E0099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6B244B"/>
    <w:multiLevelType w:val="hybridMultilevel"/>
    <w:tmpl w:val="9B6E74A8"/>
    <w:lvl w:ilvl="0" w:tplc="71CC0552">
      <w:start w:val="30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91159"/>
    <w:multiLevelType w:val="hybridMultilevel"/>
    <w:tmpl w:val="8B28E8E6"/>
    <w:lvl w:ilvl="0" w:tplc="5700EC5E">
      <w:start w:val="30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B844D4"/>
    <w:multiLevelType w:val="hybridMultilevel"/>
    <w:tmpl w:val="9DA8CBE8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00999"/>
    <w:multiLevelType w:val="hybridMultilevel"/>
    <w:tmpl w:val="E01C43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71659"/>
    <w:multiLevelType w:val="hybridMultilevel"/>
    <w:tmpl w:val="1500EDC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7053E7"/>
    <w:multiLevelType w:val="hybridMultilevel"/>
    <w:tmpl w:val="0E5410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0322B"/>
    <w:multiLevelType w:val="hybridMultilevel"/>
    <w:tmpl w:val="7D1AE03E"/>
    <w:lvl w:ilvl="0" w:tplc="777AE76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72CB4"/>
    <w:multiLevelType w:val="hybridMultilevel"/>
    <w:tmpl w:val="71F0669A"/>
    <w:lvl w:ilvl="0" w:tplc="3C90ECA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BC12E1"/>
    <w:multiLevelType w:val="hybridMultilevel"/>
    <w:tmpl w:val="E6B8C4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F931C0"/>
    <w:multiLevelType w:val="hybridMultilevel"/>
    <w:tmpl w:val="ACE67512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F74695"/>
    <w:multiLevelType w:val="hybridMultilevel"/>
    <w:tmpl w:val="82C41F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7D25C2"/>
    <w:multiLevelType w:val="hybridMultilevel"/>
    <w:tmpl w:val="D9ECC636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691DB8"/>
    <w:multiLevelType w:val="hybridMultilevel"/>
    <w:tmpl w:val="889C35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440848"/>
    <w:multiLevelType w:val="hybridMultilevel"/>
    <w:tmpl w:val="C4488C4A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870778"/>
    <w:multiLevelType w:val="hybridMultilevel"/>
    <w:tmpl w:val="0DFCFE96"/>
    <w:lvl w:ilvl="0" w:tplc="F5BA9874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BB232E"/>
    <w:multiLevelType w:val="hybridMultilevel"/>
    <w:tmpl w:val="96A26C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773336"/>
    <w:multiLevelType w:val="hybridMultilevel"/>
    <w:tmpl w:val="E3F4BF24"/>
    <w:lvl w:ilvl="0" w:tplc="8128512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77711A"/>
    <w:multiLevelType w:val="hybridMultilevel"/>
    <w:tmpl w:val="A420040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735BA7"/>
    <w:multiLevelType w:val="hybridMultilevel"/>
    <w:tmpl w:val="D70454CE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622868"/>
    <w:multiLevelType w:val="hybridMultilevel"/>
    <w:tmpl w:val="5584071C"/>
    <w:lvl w:ilvl="0" w:tplc="B93EF9D0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DD68C6"/>
    <w:multiLevelType w:val="hybridMultilevel"/>
    <w:tmpl w:val="D25A67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C63F2"/>
    <w:multiLevelType w:val="hybridMultilevel"/>
    <w:tmpl w:val="78AE479C"/>
    <w:lvl w:ilvl="0" w:tplc="AB521D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96750E"/>
    <w:multiLevelType w:val="hybridMultilevel"/>
    <w:tmpl w:val="F4BA47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D76BE4"/>
    <w:multiLevelType w:val="hybridMultilevel"/>
    <w:tmpl w:val="AD82EC2C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5810B6"/>
    <w:multiLevelType w:val="hybridMultilevel"/>
    <w:tmpl w:val="AF12DE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25"/>
  </w:num>
  <w:num w:numId="4">
    <w:abstractNumId w:val="22"/>
  </w:num>
  <w:num w:numId="5">
    <w:abstractNumId w:val="27"/>
  </w:num>
  <w:num w:numId="6">
    <w:abstractNumId w:val="20"/>
  </w:num>
  <w:num w:numId="7">
    <w:abstractNumId w:val="26"/>
  </w:num>
  <w:num w:numId="8">
    <w:abstractNumId w:val="3"/>
  </w:num>
  <w:num w:numId="9">
    <w:abstractNumId w:val="30"/>
  </w:num>
  <w:num w:numId="10">
    <w:abstractNumId w:val="1"/>
  </w:num>
  <w:num w:numId="11">
    <w:abstractNumId w:val="5"/>
  </w:num>
  <w:num w:numId="12">
    <w:abstractNumId w:val="28"/>
  </w:num>
  <w:num w:numId="13">
    <w:abstractNumId w:val="16"/>
  </w:num>
  <w:num w:numId="14">
    <w:abstractNumId w:val="10"/>
  </w:num>
  <w:num w:numId="15">
    <w:abstractNumId w:val="2"/>
  </w:num>
  <w:num w:numId="16">
    <w:abstractNumId w:val="23"/>
  </w:num>
  <w:num w:numId="17">
    <w:abstractNumId w:val="21"/>
  </w:num>
  <w:num w:numId="18">
    <w:abstractNumId w:val="15"/>
  </w:num>
  <w:num w:numId="19">
    <w:abstractNumId w:val="0"/>
  </w:num>
  <w:num w:numId="20">
    <w:abstractNumId w:val="29"/>
  </w:num>
  <w:num w:numId="21">
    <w:abstractNumId w:val="17"/>
  </w:num>
  <w:num w:numId="22">
    <w:abstractNumId w:val="9"/>
  </w:num>
  <w:num w:numId="23">
    <w:abstractNumId w:val="7"/>
  </w:num>
  <w:num w:numId="24">
    <w:abstractNumId w:val="6"/>
  </w:num>
  <w:num w:numId="25">
    <w:abstractNumId w:val="4"/>
  </w:num>
  <w:num w:numId="26">
    <w:abstractNumId w:val="19"/>
  </w:num>
  <w:num w:numId="27">
    <w:abstractNumId w:val="13"/>
  </w:num>
  <w:num w:numId="28">
    <w:abstractNumId w:val="24"/>
  </w:num>
  <w:num w:numId="29">
    <w:abstractNumId w:val="12"/>
  </w:num>
  <w:num w:numId="30">
    <w:abstractNumId w:val="8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252"/>
    <w:rsid w:val="00007BBF"/>
    <w:rsid w:val="00012519"/>
    <w:rsid w:val="00012764"/>
    <w:rsid w:val="00024F6A"/>
    <w:rsid w:val="000255DE"/>
    <w:rsid w:val="00032EC4"/>
    <w:rsid w:val="00040A26"/>
    <w:rsid w:val="00041EE8"/>
    <w:rsid w:val="00043E54"/>
    <w:rsid w:val="0004413C"/>
    <w:rsid w:val="00044F46"/>
    <w:rsid w:val="000468CA"/>
    <w:rsid w:val="0005203D"/>
    <w:rsid w:val="00065939"/>
    <w:rsid w:val="00067088"/>
    <w:rsid w:val="00071D46"/>
    <w:rsid w:val="000724E6"/>
    <w:rsid w:val="00074735"/>
    <w:rsid w:val="00082399"/>
    <w:rsid w:val="00090C34"/>
    <w:rsid w:val="00091F4C"/>
    <w:rsid w:val="00092509"/>
    <w:rsid w:val="0009383C"/>
    <w:rsid w:val="000A17BE"/>
    <w:rsid w:val="000A3B25"/>
    <w:rsid w:val="000A7620"/>
    <w:rsid w:val="000B674B"/>
    <w:rsid w:val="000B683F"/>
    <w:rsid w:val="000C0572"/>
    <w:rsid w:val="000C211A"/>
    <w:rsid w:val="000C5FBF"/>
    <w:rsid w:val="000D26EC"/>
    <w:rsid w:val="000D3B34"/>
    <w:rsid w:val="000D4EA5"/>
    <w:rsid w:val="000D565C"/>
    <w:rsid w:val="000E23E9"/>
    <w:rsid w:val="000F0F1F"/>
    <w:rsid w:val="000F2D5D"/>
    <w:rsid w:val="000F33D5"/>
    <w:rsid w:val="000F3C5A"/>
    <w:rsid w:val="001039D2"/>
    <w:rsid w:val="00121FBB"/>
    <w:rsid w:val="0013199D"/>
    <w:rsid w:val="00131D89"/>
    <w:rsid w:val="00133592"/>
    <w:rsid w:val="00154953"/>
    <w:rsid w:val="00157FB2"/>
    <w:rsid w:val="00163F5C"/>
    <w:rsid w:val="001667F4"/>
    <w:rsid w:val="001674E6"/>
    <w:rsid w:val="00184EC9"/>
    <w:rsid w:val="00192E92"/>
    <w:rsid w:val="0019419F"/>
    <w:rsid w:val="001A1446"/>
    <w:rsid w:val="001A47D8"/>
    <w:rsid w:val="001A52CE"/>
    <w:rsid w:val="001A5615"/>
    <w:rsid w:val="001B0EA5"/>
    <w:rsid w:val="001B1283"/>
    <w:rsid w:val="001B3A90"/>
    <w:rsid w:val="001B3B99"/>
    <w:rsid w:val="001C09D5"/>
    <w:rsid w:val="001D02CD"/>
    <w:rsid w:val="001D6F8A"/>
    <w:rsid w:val="001E0BD0"/>
    <w:rsid w:val="001E18C2"/>
    <w:rsid w:val="001F10B6"/>
    <w:rsid w:val="001F192C"/>
    <w:rsid w:val="00201290"/>
    <w:rsid w:val="002019D3"/>
    <w:rsid w:val="00202DC9"/>
    <w:rsid w:val="002035E8"/>
    <w:rsid w:val="002167E1"/>
    <w:rsid w:val="002215CB"/>
    <w:rsid w:val="00221B19"/>
    <w:rsid w:val="00224886"/>
    <w:rsid w:val="00230230"/>
    <w:rsid w:val="0023113D"/>
    <w:rsid w:val="00237B82"/>
    <w:rsid w:val="00245D73"/>
    <w:rsid w:val="002537AC"/>
    <w:rsid w:val="00263FAB"/>
    <w:rsid w:val="00271D47"/>
    <w:rsid w:val="00277235"/>
    <w:rsid w:val="002815A0"/>
    <w:rsid w:val="002863E9"/>
    <w:rsid w:val="00287F9B"/>
    <w:rsid w:val="002A301E"/>
    <w:rsid w:val="002A6463"/>
    <w:rsid w:val="002B0C7D"/>
    <w:rsid w:val="002D4BA8"/>
    <w:rsid w:val="002F6CC5"/>
    <w:rsid w:val="002F7BA5"/>
    <w:rsid w:val="00301DCA"/>
    <w:rsid w:val="00311AC4"/>
    <w:rsid w:val="0032065A"/>
    <w:rsid w:val="00320736"/>
    <w:rsid w:val="00323472"/>
    <w:rsid w:val="00324AD8"/>
    <w:rsid w:val="00325115"/>
    <w:rsid w:val="00326D71"/>
    <w:rsid w:val="00336858"/>
    <w:rsid w:val="00344B2E"/>
    <w:rsid w:val="00351A27"/>
    <w:rsid w:val="0035428F"/>
    <w:rsid w:val="00355A9D"/>
    <w:rsid w:val="00356952"/>
    <w:rsid w:val="00365509"/>
    <w:rsid w:val="00372812"/>
    <w:rsid w:val="00376124"/>
    <w:rsid w:val="00385460"/>
    <w:rsid w:val="003959E3"/>
    <w:rsid w:val="003A0752"/>
    <w:rsid w:val="003A11F1"/>
    <w:rsid w:val="003A1EB7"/>
    <w:rsid w:val="003A53E8"/>
    <w:rsid w:val="003A74CF"/>
    <w:rsid w:val="003B2DB4"/>
    <w:rsid w:val="003B55F7"/>
    <w:rsid w:val="003C7755"/>
    <w:rsid w:val="003D32E1"/>
    <w:rsid w:val="003D51B2"/>
    <w:rsid w:val="003F04CF"/>
    <w:rsid w:val="003F10F3"/>
    <w:rsid w:val="003F246F"/>
    <w:rsid w:val="003F2D58"/>
    <w:rsid w:val="004037C5"/>
    <w:rsid w:val="00405A64"/>
    <w:rsid w:val="0041228A"/>
    <w:rsid w:val="004127CE"/>
    <w:rsid w:val="004145AB"/>
    <w:rsid w:val="00420721"/>
    <w:rsid w:val="00423AB4"/>
    <w:rsid w:val="00430562"/>
    <w:rsid w:val="00432A3A"/>
    <w:rsid w:val="00454764"/>
    <w:rsid w:val="00460D06"/>
    <w:rsid w:val="00474347"/>
    <w:rsid w:val="004762F9"/>
    <w:rsid w:val="00477486"/>
    <w:rsid w:val="004818E1"/>
    <w:rsid w:val="0048640D"/>
    <w:rsid w:val="00490ACA"/>
    <w:rsid w:val="004A6850"/>
    <w:rsid w:val="004B3976"/>
    <w:rsid w:val="004B3AE5"/>
    <w:rsid w:val="004B7A41"/>
    <w:rsid w:val="004C52F7"/>
    <w:rsid w:val="004D3092"/>
    <w:rsid w:val="004D39BF"/>
    <w:rsid w:val="004E18BE"/>
    <w:rsid w:val="004E5172"/>
    <w:rsid w:val="004E5935"/>
    <w:rsid w:val="004E6579"/>
    <w:rsid w:val="004E65E1"/>
    <w:rsid w:val="004F6D40"/>
    <w:rsid w:val="00503AB7"/>
    <w:rsid w:val="00504B84"/>
    <w:rsid w:val="00505280"/>
    <w:rsid w:val="005064F0"/>
    <w:rsid w:val="00507C7F"/>
    <w:rsid w:val="0052217D"/>
    <w:rsid w:val="00522C1E"/>
    <w:rsid w:val="00534DBB"/>
    <w:rsid w:val="00535740"/>
    <w:rsid w:val="00535E1A"/>
    <w:rsid w:val="005401A5"/>
    <w:rsid w:val="00541850"/>
    <w:rsid w:val="00542786"/>
    <w:rsid w:val="00543652"/>
    <w:rsid w:val="005461FC"/>
    <w:rsid w:val="00551A0C"/>
    <w:rsid w:val="00552E2C"/>
    <w:rsid w:val="00557E6E"/>
    <w:rsid w:val="00576416"/>
    <w:rsid w:val="00581DF9"/>
    <w:rsid w:val="00583F1C"/>
    <w:rsid w:val="005857D6"/>
    <w:rsid w:val="00593827"/>
    <w:rsid w:val="005B0B83"/>
    <w:rsid w:val="005B463A"/>
    <w:rsid w:val="005B5C16"/>
    <w:rsid w:val="005C5E18"/>
    <w:rsid w:val="005C62D2"/>
    <w:rsid w:val="005C6367"/>
    <w:rsid w:val="005E0846"/>
    <w:rsid w:val="005E528B"/>
    <w:rsid w:val="005E6CF8"/>
    <w:rsid w:val="005F116A"/>
    <w:rsid w:val="005F6449"/>
    <w:rsid w:val="00600A86"/>
    <w:rsid w:val="00607D7B"/>
    <w:rsid w:val="00607F55"/>
    <w:rsid w:val="00614830"/>
    <w:rsid w:val="00615E93"/>
    <w:rsid w:val="006168CC"/>
    <w:rsid w:val="00621247"/>
    <w:rsid w:val="00641541"/>
    <w:rsid w:val="00642191"/>
    <w:rsid w:val="00647C66"/>
    <w:rsid w:val="006541AB"/>
    <w:rsid w:val="006577FC"/>
    <w:rsid w:val="00670D38"/>
    <w:rsid w:val="006714C7"/>
    <w:rsid w:val="006762DC"/>
    <w:rsid w:val="00692B48"/>
    <w:rsid w:val="006A0974"/>
    <w:rsid w:val="006A1C2A"/>
    <w:rsid w:val="006A1E7C"/>
    <w:rsid w:val="006A5CC7"/>
    <w:rsid w:val="006B39EF"/>
    <w:rsid w:val="006B4DAE"/>
    <w:rsid w:val="006B7C1C"/>
    <w:rsid w:val="006C0814"/>
    <w:rsid w:val="006C1A67"/>
    <w:rsid w:val="006C3A1E"/>
    <w:rsid w:val="006C6043"/>
    <w:rsid w:val="006E06D7"/>
    <w:rsid w:val="006E5301"/>
    <w:rsid w:val="006E706C"/>
    <w:rsid w:val="006F1C7C"/>
    <w:rsid w:val="00703F2F"/>
    <w:rsid w:val="00721F2B"/>
    <w:rsid w:val="00723EA0"/>
    <w:rsid w:val="00733702"/>
    <w:rsid w:val="0073474F"/>
    <w:rsid w:val="00734BA0"/>
    <w:rsid w:val="0073636F"/>
    <w:rsid w:val="0075028A"/>
    <w:rsid w:val="007532C0"/>
    <w:rsid w:val="0076157E"/>
    <w:rsid w:val="00763EBF"/>
    <w:rsid w:val="00766E75"/>
    <w:rsid w:val="00766EBE"/>
    <w:rsid w:val="00767175"/>
    <w:rsid w:val="00771626"/>
    <w:rsid w:val="00777194"/>
    <w:rsid w:val="007834CB"/>
    <w:rsid w:val="00785B03"/>
    <w:rsid w:val="007958E1"/>
    <w:rsid w:val="00797150"/>
    <w:rsid w:val="007A0ED8"/>
    <w:rsid w:val="007A103B"/>
    <w:rsid w:val="007A16F2"/>
    <w:rsid w:val="007A22C4"/>
    <w:rsid w:val="007A450C"/>
    <w:rsid w:val="007B17C6"/>
    <w:rsid w:val="007B365A"/>
    <w:rsid w:val="007B7972"/>
    <w:rsid w:val="007C17FA"/>
    <w:rsid w:val="007C1FCE"/>
    <w:rsid w:val="007C255D"/>
    <w:rsid w:val="007C2CC3"/>
    <w:rsid w:val="007C5383"/>
    <w:rsid w:val="007C5972"/>
    <w:rsid w:val="007E021F"/>
    <w:rsid w:val="007E22E0"/>
    <w:rsid w:val="007F4F78"/>
    <w:rsid w:val="00802A14"/>
    <w:rsid w:val="00803AFB"/>
    <w:rsid w:val="008053AA"/>
    <w:rsid w:val="008056C9"/>
    <w:rsid w:val="0080586D"/>
    <w:rsid w:val="00810FD2"/>
    <w:rsid w:val="008142C7"/>
    <w:rsid w:val="00814E40"/>
    <w:rsid w:val="00822F22"/>
    <w:rsid w:val="00823E86"/>
    <w:rsid w:val="0082606F"/>
    <w:rsid w:val="008333DF"/>
    <w:rsid w:val="00834BDD"/>
    <w:rsid w:val="00841533"/>
    <w:rsid w:val="00845005"/>
    <w:rsid w:val="008471C5"/>
    <w:rsid w:val="00850E03"/>
    <w:rsid w:val="00857B9C"/>
    <w:rsid w:val="00863F04"/>
    <w:rsid w:val="00870556"/>
    <w:rsid w:val="00870CDD"/>
    <w:rsid w:val="008761CB"/>
    <w:rsid w:val="00890CCC"/>
    <w:rsid w:val="00890CF7"/>
    <w:rsid w:val="00894459"/>
    <w:rsid w:val="00894FD7"/>
    <w:rsid w:val="008951A3"/>
    <w:rsid w:val="008A2F63"/>
    <w:rsid w:val="008A6761"/>
    <w:rsid w:val="008B2A9C"/>
    <w:rsid w:val="008B7F49"/>
    <w:rsid w:val="008C043B"/>
    <w:rsid w:val="008D083C"/>
    <w:rsid w:val="008D09D2"/>
    <w:rsid w:val="008D351F"/>
    <w:rsid w:val="008D3573"/>
    <w:rsid w:val="008D7386"/>
    <w:rsid w:val="008E68A2"/>
    <w:rsid w:val="008F2856"/>
    <w:rsid w:val="008F346A"/>
    <w:rsid w:val="008F5400"/>
    <w:rsid w:val="00917F8A"/>
    <w:rsid w:val="009234D3"/>
    <w:rsid w:val="00932B16"/>
    <w:rsid w:val="00932E8F"/>
    <w:rsid w:val="009422F5"/>
    <w:rsid w:val="00942A80"/>
    <w:rsid w:val="00942AB1"/>
    <w:rsid w:val="00946FA8"/>
    <w:rsid w:val="009611D1"/>
    <w:rsid w:val="00961B03"/>
    <w:rsid w:val="00965B8B"/>
    <w:rsid w:val="0098045E"/>
    <w:rsid w:val="00980542"/>
    <w:rsid w:val="0098508A"/>
    <w:rsid w:val="00990C24"/>
    <w:rsid w:val="009976DA"/>
    <w:rsid w:val="009A5638"/>
    <w:rsid w:val="009A6E78"/>
    <w:rsid w:val="009B23CA"/>
    <w:rsid w:val="009B50D6"/>
    <w:rsid w:val="009C056A"/>
    <w:rsid w:val="009C5184"/>
    <w:rsid w:val="009D522A"/>
    <w:rsid w:val="009D5A1B"/>
    <w:rsid w:val="009D6E23"/>
    <w:rsid w:val="009D7684"/>
    <w:rsid w:val="009E0689"/>
    <w:rsid w:val="009E4E8B"/>
    <w:rsid w:val="009F22C1"/>
    <w:rsid w:val="009F7D82"/>
    <w:rsid w:val="00A04EDF"/>
    <w:rsid w:val="00A16AB2"/>
    <w:rsid w:val="00A22320"/>
    <w:rsid w:val="00A325C9"/>
    <w:rsid w:val="00A41F34"/>
    <w:rsid w:val="00A436E0"/>
    <w:rsid w:val="00A44B3D"/>
    <w:rsid w:val="00A62252"/>
    <w:rsid w:val="00A6387C"/>
    <w:rsid w:val="00A67399"/>
    <w:rsid w:val="00A8245C"/>
    <w:rsid w:val="00A86C8F"/>
    <w:rsid w:val="00A92EF2"/>
    <w:rsid w:val="00A94325"/>
    <w:rsid w:val="00AA00C3"/>
    <w:rsid w:val="00AA0C84"/>
    <w:rsid w:val="00AA4885"/>
    <w:rsid w:val="00AB3D2D"/>
    <w:rsid w:val="00AB414F"/>
    <w:rsid w:val="00AC2A87"/>
    <w:rsid w:val="00AE61DC"/>
    <w:rsid w:val="00AF5427"/>
    <w:rsid w:val="00B01BEE"/>
    <w:rsid w:val="00B03A09"/>
    <w:rsid w:val="00B075AE"/>
    <w:rsid w:val="00B16B8F"/>
    <w:rsid w:val="00B222A0"/>
    <w:rsid w:val="00B25601"/>
    <w:rsid w:val="00B30D02"/>
    <w:rsid w:val="00B34A17"/>
    <w:rsid w:val="00B36D02"/>
    <w:rsid w:val="00B418ED"/>
    <w:rsid w:val="00B418F4"/>
    <w:rsid w:val="00B4219C"/>
    <w:rsid w:val="00B42BDC"/>
    <w:rsid w:val="00B4766D"/>
    <w:rsid w:val="00B514F4"/>
    <w:rsid w:val="00B53FC9"/>
    <w:rsid w:val="00B5490F"/>
    <w:rsid w:val="00B56200"/>
    <w:rsid w:val="00B620D3"/>
    <w:rsid w:val="00B63820"/>
    <w:rsid w:val="00B65714"/>
    <w:rsid w:val="00B85435"/>
    <w:rsid w:val="00B9351E"/>
    <w:rsid w:val="00B96802"/>
    <w:rsid w:val="00B979C3"/>
    <w:rsid w:val="00BA05F8"/>
    <w:rsid w:val="00BA0811"/>
    <w:rsid w:val="00BB1713"/>
    <w:rsid w:val="00BB5797"/>
    <w:rsid w:val="00BC4F77"/>
    <w:rsid w:val="00BC6D44"/>
    <w:rsid w:val="00BC7ED6"/>
    <w:rsid w:val="00BD0D4B"/>
    <w:rsid w:val="00BD39A2"/>
    <w:rsid w:val="00BD3BA7"/>
    <w:rsid w:val="00BD55C8"/>
    <w:rsid w:val="00BE3A26"/>
    <w:rsid w:val="00BF02A5"/>
    <w:rsid w:val="00C4567D"/>
    <w:rsid w:val="00C45911"/>
    <w:rsid w:val="00C46D65"/>
    <w:rsid w:val="00C531B9"/>
    <w:rsid w:val="00C54B45"/>
    <w:rsid w:val="00C57E85"/>
    <w:rsid w:val="00C6097D"/>
    <w:rsid w:val="00C6645F"/>
    <w:rsid w:val="00C72BB3"/>
    <w:rsid w:val="00C760C5"/>
    <w:rsid w:val="00C93955"/>
    <w:rsid w:val="00C95546"/>
    <w:rsid w:val="00CA50B1"/>
    <w:rsid w:val="00CA6E9D"/>
    <w:rsid w:val="00CB1713"/>
    <w:rsid w:val="00CB4261"/>
    <w:rsid w:val="00CC03B2"/>
    <w:rsid w:val="00CC1815"/>
    <w:rsid w:val="00CC222A"/>
    <w:rsid w:val="00CC2379"/>
    <w:rsid w:val="00CC51F0"/>
    <w:rsid w:val="00CC5560"/>
    <w:rsid w:val="00CD615B"/>
    <w:rsid w:val="00CE4AC8"/>
    <w:rsid w:val="00CF108D"/>
    <w:rsid w:val="00CF442D"/>
    <w:rsid w:val="00D02179"/>
    <w:rsid w:val="00D03D15"/>
    <w:rsid w:val="00D05A4D"/>
    <w:rsid w:val="00D11685"/>
    <w:rsid w:val="00D20B88"/>
    <w:rsid w:val="00D2122D"/>
    <w:rsid w:val="00D265F5"/>
    <w:rsid w:val="00D26909"/>
    <w:rsid w:val="00D35BDE"/>
    <w:rsid w:val="00D472BA"/>
    <w:rsid w:val="00D51028"/>
    <w:rsid w:val="00D63417"/>
    <w:rsid w:val="00D703E7"/>
    <w:rsid w:val="00D74E9A"/>
    <w:rsid w:val="00D75D57"/>
    <w:rsid w:val="00D8017D"/>
    <w:rsid w:val="00D808FB"/>
    <w:rsid w:val="00D84469"/>
    <w:rsid w:val="00D86369"/>
    <w:rsid w:val="00D91EF2"/>
    <w:rsid w:val="00DB105D"/>
    <w:rsid w:val="00DB5C54"/>
    <w:rsid w:val="00DC1D62"/>
    <w:rsid w:val="00DC2692"/>
    <w:rsid w:val="00DC6060"/>
    <w:rsid w:val="00DD2465"/>
    <w:rsid w:val="00DD2577"/>
    <w:rsid w:val="00DD2921"/>
    <w:rsid w:val="00DD3712"/>
    <w:rsid w:val="00DD7487"/>
    <w:rsid w:val="00DE395F"/>
    <w:rsid w:val="00DF3261"/>
    <w:rsid w:val="00DF38C6"/>
    <w:rsid w:val="00DF5356"/>
    <w:rsid w:val="00DF73E8"/>
    <w:rsid w:val="00E063BF"/>
    <w:rsid w:val="00E12448"/>
    <w:rsid w:val="00E2493F"/>
    <w:rsid w:val="00E27A62"/>
    <w:rsid w:val="00E309B0"/>
    <w:rsid w:val="00E33FB1"/>
    <w:rsid w:val="00E43BAA"/>
    <w:rsid w:val="00E47B20"/>
    <w:rsid w:val="00E5216D"/>
    <w:rsid w:val="00E52409"/>
    <w:rsid w:val="00E57E32"/>
    <w:rsid w:val="00E7433D"/>
    <w:rsid w:val="00E7568C"/>
    <w:rsid w:val="00E76178"/>
    <w:rsid w:val="00E77622"/>
    <w:rsid w:val="00E80222"/>
    <w:rsid w:val="00E82F1B"/>
    <w:rsid w:val="00E850C4"/>
    <w:rsid w:val="00E85C81"/>
    <w:rsid w:val="00E9009A"/>
    <w:rsid w:val="00EA0086"/>
    <w:rsid w:val="00EA1A4D"/>
    <w:rsid w:val="00EB29D0"/>
    <w:rsid w:val="00EB5A7B"/>
    <w:rsid w:val="00EB702B"/>
    <w:rsid w:val="00EC7FA2"/>
    <w:rsid w:val="00ED1F6E"/>
    <w:rsid w:val="00ED3D98"/>
    <w:rsid w:val="00EE297F"/>
    <w:rsid w:val="00EE5075"/>
    <w:rsid w:val="00F0087F"/>
    <w:rsid w:val="00F11EAD"/>
    <w:rsid w:val="00F12ECE"/>
    <w:rsid w:val="00F25D90"/>
    <w:rsid w:val="00F30EC5"/>
    <w:rsid w:val="00F34C1A"/>
    <w:rsid w:val="00F37C99"/>
    <w:rsid w:val="00F40B3E"/>
    <w:rsid w:val="00F42DE5"/>
    <w:rsid w:val="00F70677"/>
    <w:rsid w:val="00F722B8"/>
    <w:rsid w:val="00F74034"/>
    <w:rsid w:val="00F7431E"/>
    <w:rsid w:val="00F77D46"/>
    <w:rsid w:val="00F9096F"/>
    <w:rsid w:val="00F92817"/>
    <w:rsid w:val="00F9346B"/>
    <w:rsid w:val="00F9453D"/>
    <w:rsid w:val="00F95445"/>
    <w:rsid w:val="00F959FF"/>
    <w:rsid w:val="00FA1D2A"/>
    <w:rsid w:val="00FA3E8C"/>
    <w:rsid w:val="00FB57C6"/>
    <w:rsid w:val="00FD6C18"/>
    <w:rsid w:val="00FE0AAD"/>
    <w:rsid w:val="00FE181B"/>
    <w:rsid w:val="00FE3634"/>
    <w:rsid w:val="00FF1B75"/>
    <w:rsid w:val="00FF4847"/>
    <w:rsid w:val="00FF68F6"/>
    <w:rsid w:val="00FF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65A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62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62252"/>
  </w:style>
  <w:style w:type="paragraph" w:styleId="Bunntekst">
    <w:name w:val="footer"/>
    <w:basedOn w:val="Normal"/>
    <w:link w:val="BunntekstTegn"/>
    <w:uiPriority w:val="99"/>
    <w:unhideWhenUsed/>
    <w:rsid w:val="00A62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62252"/>
  </w:style>
  <w:style w:type="paragraph" w:styleId="Listeavsnitt">
    <w:name w:val="List Paragraph"/>
    <w:basedOn w:val="Normal"/>
    <w:uiPriority w:val="34"/>
    <w:qFormat/>
    <w:rsid w:val="00A62252"/>
    <w:pPr>
      <w:ind w:left="720"/>
      <w:contextualSpacing/>
    </w:pPr>
  </w:style>
  <w:style w:type="table" w:styleId="Tabellrutenett">
    <w:name w:val="Table Grid"/>
    <w:basedOn w:val="Vanligtabell"/>
    <w:uiPriority w:val="39"/>
    <w:rsid w:val="00657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F92817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1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16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62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62252"/>
  </w:style>
  <w:style w:type="paragraph" w:styleId="Bunntekst">
    <w:name w:val="footer"/>
    <w:basedOn w:val="Normal"/>
    <w:link w:val="BunntekstTegn"/>
    <w:uiPriority w:val="99"/>
    <w:unhideWhenUsed/>
    <w:rsid w:val="00A62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62252"/>
  </w:style>
  <w:style w:type="paragraph" w:styleId="Listeavsnitt">
    <w:name w:val="List Paragraph"/>
    <w:basedOn w:val="Normal"/>
    <w:uiPriority w:val="34"/>
    <w:qFormat/>
    <w:rsid w:val="00A62252"/>
    <w:pPr>
      <w:ind w:left="720"/>
      <w:contextualSpacing/>
    </w:pPr>
  </w:style>
  <w:style w:type="table" w:styleId="Tabellrutenett">
    <w:name w:val="Table Grid"/>
    <w:basedOn w:val="Vanligtabell"/>
    <w:uiPriority w:val="39"/>
    <w:rsid w:val="00657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F92817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16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16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0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www.klikk.no/helse/trening/guide/noen-ekstra-minutter-maksimerer-treningseffekten-249745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s://www.ekhartyoga.com/resources/yin-poses/seal-pose" TargetMode="External"/><Relationship Id="rId42" Type="http://schemas.openxmlformats.org/officeDocument/2006/relationships/hyperlink" Target="https://coop.no/aktiv/loping/slik-far-du-bedre-lopeteknikk/" TargetMode="External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0.jpeg"/><Relationship Id="rId25" Type="http://schemas.openxmlformats.org/officeDocument/2006/relationships/image" Target="media/image17.jpeg"/><Relationship Id="rId33" Type="http://schemas.openxmlformats.org/officeDocument/2006/relationships/hyperlink" Target="http://seek4fitness.net/no/Workout/Exercises/Hinke.9011f4d6-c979-102c-b939-001f29cc93fa.html" TargetMode="External"/><Relationship Id="rId38" Type="http://schemas.openxmlformats.org/officeDocument/2006/relationships/hyperlink" Target="https://gethealthyu.com/exercise/v-up/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hyperlink" Target="http://www.220triathlon.com/training/plyometric-exercises-for-triathletes/10240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www.exer-pedia.com/2019/03/16/high-plank/" TargetMode="External"/><Relationship Id="rId37" Type="http://schemas.openxmlformats.org/officeDocument/2006/relationships/hyperlink" Target="https://nhi.no/trening/videoer/toyningsovelser-bilder/bakside-lar-ovelse-2/" TargetMode="External"/><Relationship Id="rId40" Type="http://schemas.openxmlformats.org/officeDocument/2006/relationships/hyperlink" Target="https://onestepfaster.com/lauftraining-laengere-schritte-durch-verbesserung-der-beinstreckung-und-hueftstreckung" TargetMode="External"/><Relationship Id="rId45" Type="http://schemas.openxmlformats.org/officeDocument/2006/relationships/hyperlink" Target="https://www.pinterest.at/pin/712413234774609166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www.gaia.com/article/child-pose-balasana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https://darebee.com/ab-exercises.html" TargetMode="External"/><Relationship Id="rId44" Type="http://schemas.openxmlformats.org/officeDocument/2006/relationships/hyperlink" Target="http://dailyburn.com/not_allowed_message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gearuptofit.com/how-to-get-started-with-the-incline-bench-press/" TargetMode="External"/><Relationship Id="rId35" Type="http://schemas.openxmlformats.org/officeDocument/2006/relationships/hyperlink" Target="https://celebrateyoga.org/7-simple-flexibility-exercises/" TargetMode="External"/><Relationship Id="rId43" Type="http://schemas.openxmlformats.org/officeDocument/2006/relationships/hyperlink" Target="https://www.healthline.com/nutrition/what-to-eat-after-running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47AD345</Template>
  <TotalTime>0</TotalTime>
  <Pages>7</Pages>
  <Words>1615</Words>
  <Characters>8564</Characters>
  <Application>Microsoft Office Word</Application>
  <DocSecurity>4</DocSecurity>
  <Lines>71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universitetssykehus</Company>
  <LinksUpToDate>false</LinksUpToDate>
  <CharactersWithSpaces>10159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Widing</dc:creator>
  <cp:lastModifiedBy>Lillian Ruud</cp:lastModifiedBy>
  <cp:revision>2</cp:revision>
  <dcterms:created xsi:type="dcterms:W3CDTF">2020-04-15T11:59:00Z</dcterms:created>
  <dcterms:modified xsi:type="dcterms:W3CDTF">2020-04-15T11:59:00Z</dcterms:modified>
</cp:coreProperties>
</file>