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0759C6" w14:textId="3F50A414" w:rsidR="00905875" w:rsidRPr="00511410" w:rsidRDefault="004358D9" w:rsidP="00905875">
      <w:pPr>
        <w:jc w:val="center"/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 xml:space="preserve"> </w:t>
      </w:r>
      <w:r w:rsidR="00905875" w:rsidRPr="00511410">
        <w:rPr>
          <w:b/>
          <w:sz w:val="26"/>
          <w:szCs w:val="26"/>
        </w:rPr>
        <w:t xml:space="preserve">Skadeforebyggende Basistrening- Alternativ </w:t>
      </w:r>
      <w:proofErr w:type="spellStart"/>
      <w:r w:rsidR="00905875" w:rsidRPr="00511410">
        <w:rPr>
          <w:b/>
          <w:sz w:val="26"/>
          <w:szCs w:val="26"/>
        </w:rPr>
        <w:t>Hjemmetrening</w:t>
      </w:r>
      <w:proofErr w:type="spellEnd"/>
      <w:r w:rsidR="00E714B0" w:rsidRPr="00511410">
        <w:rPr>
          <w:b/>
          <w:sz w:val="26"/>
          <w:szCs w:val="26"/>
        </w:rPr>
        <w:t>, ca. 60 min</w:t>
      </w:r>
      <w:r w:rsidR="008F345F">
        <w:rPr>
          <w:b/>
          <w:sz w:val="26"/>
          <w:szCs w:val="26"/>
        </w:rPr>
        <w:t xml:space="preserve"> </w:t>
      </w:r>
    </w:p>
    <w:p w14:paraId="750BC7A9" w14:textId="173BCAFE" w:rsidR="00905875" w:rsidRDefault="00B3145F" w:rsidP="00905875">
      <w:r>
        <w:t xml:space="preserve">Økten kombinerer </w:t>
      </w:r>
      <w:r w:rsidR="00871806">
        <w:t>utholden</w:t>
      </w:r>
      <w:r w:rsidR="004F11E0">
        <w:t>de</w:t>
      </w:r>
      <w:r w:rsidR="00871806">
        <w:t xml:space="preserve"> s</w:t>
      </w:r>
      <w:r>
        <w:t xml:space="preserve">tyrke, mobilitet og stabilitet </w:t>
      </w:r>
      <w:r w:rsidR="00D0344C">
        <w:t xml:space="preserve">med hensikt om å bygge opp et basisgrunnlag for </w:t>
      </w:r>
      <w:r w:rsidR="00BC3DB7">
        <w:t xml:space="preserve">generell </w:t>
      </w:r>
      <w:r w:rsidR="00D0344C">
        <w:t>trening og fysisk aktivitet.</w:t>
      </w:r>
      <w:r w:rsidR="00DF1E75">
        <w:t xml:space="preserve"> </w:t>
      </w:r>
      <w:r w:rsidR="00A340A9">
        <w:t xml:space="preserve">Dersom </w:t>
      </w:r>
      <w:r w:rsidR="00DD5AB2">
        <w:t>hoveddels</w:t>
      </w:r>
      <w:r w:rsidR="00A340A9">
        <w:t>øvelsen</w:t>
      </w:r>
      <w:r w:rsidR="00CA356D">
        <w:t>e blir f</w:t>
      </w:r>
      <w:r w:rsidR="00846517">
        <w:t xml:space="preserve">or </w:t>
      </w:r>
      <w:r w:rsidR="00CA356D">
        <w:t>lette</w:t>
      </w:r>
      <w:r w:rsidR="00091298">
        <w:t xml:space="preserve"> eller t</w:t>
      </w:r>
      <w:r w:rsidR="00CA356D">
        <w:t xml:space="preserve">unge, kan du </w:t>
      </w:r>
      <w:r w:rsidR="00577D38">
        <w:t xml:space="preserve">for eksempel </w:t>
      </w:r>
      <w:r w:rsidR="00846517">
        <w:t xml:space="preserve">redusere eller øke tiden med 5 sek av gangen. </w:t>
      </w:r>
      <w:r w:rsidR="000B27B5">
        <w:t xml:space="preserve">Planke/push up-øvelser kan tas fra knærne. </w:t>
      </w:r>
    </w:p>
    <w:p w14:paraId="4B9F8F3D" w14:textId="635B9AAF" w:rsidR="0059324F" w:rsidRPr="00A34412" w:rsidRDefault="0059324F" w:rsidP="00905875">
      <w:pPr>
        <w:rPr>
          <w:b/>
          <w:bCs/>
          <w:color w:val="000000" w:themeColor="text1"/>
        </w:rPr>
      </w:pPr>
      <w:r w:rsidRPr="005C236C">
        <w:rPr>
          <w:b/>
        </w:rPr>
        <w:t>Utstyr:</w:t>
      </w:r>
      <w:r>
        <w:t xml:space="preserve"> </w:t>
      </w:r>
      <w:proofErr w:type="spellStart"/>
      <w:r>
        <w:t>Cat</w:t>
      </w:r>
      <w:proofErr w:type="spellEnd"/>
      <w:r>
        <w:t xml:space="preserve"> slide/</w:t>
      </w:r>
      <w:r w:rsidR="000B00D7">
        <w:t xml:space="preserve">tjukke </w:t>
      </w:r>
      <w:r w:rsidR="00CD2846">
        <w:t>ullsokker</w:t>
      </w:r>
      <w:r>
        <w:t>/teppe</w:t>
      </w:r>
      <w:r w:rsidR="0044267D">
        <w:t xml:space="preserve">, </w:t>
      </w:r>
      <w:r w:rsidR="001C3A36">
        <w:t>annen glideflate</w:t>
      </w:r>
      <w:r w:rsidR="00E15074" w:rsidRPr="00A27255">
        <w:rPr>
          <w:rFonts w:cstheme="minorHAnsi"/>
          <w:b/>
          <w:bCs/>
        </w:rPr>
        <w:t>|</w:t>
      </w:r>
      <w:r w:rsidR="008E39C5">
        <w:rPr>
          <w:rFonts w:cstheme="minorHAnsi"/>
        </w:rPr>
        <w:t xml:space="preserve"> </w:t>
      </w:r>
      <w:r w:rsidR="00353C8B">
        <w:t>treningsmatte/tynt teppe/annet underlag</w:t>
      </w:r>
      <w:r w:rsidR="008E39C5" w:rsidRPr="00A27255">
        <w:rPr>
          <w:rFonts w:cstheme="minorHAnsi"/>
          <w:b/>
          <w:bCs/>
        </w:rPr>
        <w:t>|</w:t>
      </w:r>
    </w:p>
    <w:p w14:paraId="307211E1" w14:textId="081322A6" w:rsidR="005C236C" w:rsidRPr="00EA6E1C" w:rsidRDefault="005C236C" w:rsidP="00905875">
      <w:pPr>
        <w:rPr>
          <w:color w:val="FF0000"/>
        </w:rPr>
      </w:pPr>
      <w:r w:rsidRPr="005C236C">
        <w:rPr>
          <w:b/>
          <w:color w:val="000000" w:themeColor="text1"/>
        </w:rPr>
        <w:t xml:space="preserve">Anbefalt pause </w:t>
      </w:r>
      <w:r w:rsidR="005E02BA">
        <w:rPr>
          <w:b/>
          <w:color w:val="000000" w:themeColor="text1"/>
        </w:rPr>
        <w:t xml:space="preserve">mellom </w:t>
      </w:r>
      <w:r w:rsidRPr="005C236C">
        <w:rPr>
          <w:b/>
          <w:color w:val="000000" w:themeColor="text1"/>
        </w:rPr>
        <w:t>oppvarmingsøvelser:</w:t>
      </w:r>
      <w:r>
        <w:rPr>
          <w:color w:val="000000" w:themeColor="text1"/>
        </w:rPr>
        <w:t xml:space="preserve"> 10 sek, evt.</w:t>
      </w:r>
      <w:r w:rsidR="005E02BA">
        <w:rPr>
          <w:color w:val="000000" w:themeColor="text1"/>
        </w:rPr>
        <w:t xml:space="preserve"> riste løs </w:t>
      </w:r>
      <w:r w:rsidR="005E02BA">
        <w:rPr>
          <w:color w:val="000000" w:themeColor="text1"/>
        </w:rPr>
        <w:tab/>
      </w:r>
      <w:r w:rsidR="005E02BA">
        <w:rPr>
          <w:color w:val="000000" w:themeColor="text1"/>
        </w:rPr>
        <w:tab/>
      </w:r>
      <w:r w:rsidR="005E02BA" w:rsidRPr="005C236C">
        <w:rPr>
          <w:b/>
          <w:color w:val="000000" w:themeColor="text1"/>
        </w:rPr>
        <w:t xml:space="preserve">Anbefalt pause </w:t>
      </w:r>
      <w:r w:rsidR="005E02BA">
        <w:rPr>
          <w:b/>
          <w:color w:val="000000" w:themeColor="text1"/>
        </w:rPr>
        <w:t xml:space="preserve">mellom </w:t>
      </w:r>
      <w:r w:rsidR="005E02BA" w:rsidRPr="005C236C">
        <w:rPr>
          <w:b/>
          <w:color w:val="000000" w:themeColor="text1"/>
        </w:rPr>
        <w:t>hoveddel</w:t>
      </w:r>
      <w:r w:rsidR="005E02BA">
        <w:rPr>
          <w:b/>
          <w:color w:val="000000" w:themeColor="text1"/>
        </w:rPr>
        <w:t>søvelser</w:t>
      </w:r>
      <w:r w:rsidR="005E02BA" w:rsidRPr="005C236C">
        <w:rPr>
          <w:b/>
          <w:color w:val="000000" w:themeColor="text1"/>
        </w:rPr>
        <w:t>:</w:t>
      </w:r>
      <w:r w:rsidR="005E02BA">
        <w:rPr>
          <w:color w:val="000000" w:themeColor="text1"/>
        </w:rPr>
        <w:t xml:space="preserve"> 15-25 sekunder, evt. med lett strekk</w:t>
      </w:r>
    </w:p>
    <w:tbl>
      <w:tblPr>
        <w:tblStyle w:val="Tabellrutenett"/>
        <w:tblpPr w:leftFromText="141" w:rightFromText="141" w:vertAnchor="text" w:horzAnchor="margin" w:tblpXSpec="center" w:tblpY="145"/>
        <w:tblW w:w="15552" w:type="dxa"/>
        <w:tblLook w:val="04A0" w:firstRow="1" w:lastRow="0" w:firstColumn="1" w:lastColumn="0" w:noHBand="0" w:noVBand="1"/>
      </w:tblPr>
      <w:tblGrid>
        <w:gridCol w:w="7498"/>
        <w:gridCol w:w="8046"/>
        <w:gridCol w:w="8"/>
      </w:tblGrid>
      <w:tr w:rsidR="00F1754B" w14:paraId="0D47F3F2" w14:textId="77777777" w:rsidTr="00541FA0">
        <w:trPr>
          <w:trHeight w:val="283"/>
        </w:trPr>
        <w:tc>
          <w:tcPr>
            <w:tcW w:w="15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A14E5B" w14:textId="77777777" w:rsidR="00F1754B" w:rsidRPr="00CD19BC" w:rsidRDefault="00F1754B" w:rsidP="00F1754B">
            <w:pPr>
              <w:rPr>
                <w:rFonts w:cstheme="minorHAnsi"/>
                <w:b/>
                <w:sz w:val="26"/>
                <w:szCs w:val="26"/>
              </w:rPr>
            </w:pPr>
            <w:r w:rsidRPr="00CD19BC">
              <w:rPr>
                <w:rFonts w:cstheme="minorHAnsi"/>
                <w:b/>
                <w:sz w:val="26"/>
                <w:szCs w:val="26"/>
              </w:rPr>
              <w:t xml:space="preserve">Oppvarming, dynamisk tøying </w:t>
            </w:r>
          </w:p>
        </w:tc>
      </w:tr>
      <w:tr w:rsidR="00555822" w14:paraId="7F603382" w14:textId="77777777" w:rsidTr="00541FA0">
        <w:trPr>
          <w:gridAfter w:val="1"/>
          <w:wAfter w:w="8" w:type="dxa"/>
          <w:trHeight w:val="293"/>
        </w:trPr>
        <w:tc>
          <w:tcPr>
            <w:tcW w:w="7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63A32" w14:textId="77777777" w:rsidR="00F1754B" w:rsidRPr="003D3E5D" w:rsidRDefault="00F1754B" w:rsidP="00F1754B">
            <w:pPr>
              <w:rPr>
                <w:rFonts w:cstheme="minorHAnsi"/>
                <w:b/>
                <w:sz w:val="24"/>
                <w:szCs w:val="24"/>
              </w:rPr>
            </w:pPr>
            <w:r w:rsidRPr="003D3E5D">
              <w:rPr>
                <w:rFonts w:cstheme="minorHAnsi"/>
                <w:b/>
                <w:sz w:val="24"/>
                <w:szCs w:val="24"/>
              </w:rPr>
              <w:t>Veiledningspunkter</w:t>
            </w:r>
          </w:p>
        </w:tc>
        <w:tc>
          <w:tcPr>
            <w:tcW w:w="8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D35B3F" w14:textId="77777777" w:rsidR="00F1754B" w:rsidRPr="003D3E5D" w:rsidRDefault="00F1754B" w:rsidP="00F17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Øvingsbilder</w:t>
            </w:r>
          </w:p>
        </w:tc>
      </w:tr>
      <w:tr w:rsidR="00555822" w14:paraId="360D3A0A" w14:textId="77777777" w:rsidTr="00541FA0">
        <w:trPr>
          <w:gridAfter w:val="1"/>
          <w:wAfter w:w="8" w:type="dxa"/>
          <w:trHeight w:val="2131"/>
        </w:trPr>
        <w:tc>
          <w:tcPr>
            <w:tcW w:w="7498" w:type="dxa"/>
            <w:tcBorders>
              <w:top w:val="single" w:sz="12" w:space="0" w:color="auto"/>
              <w:left w:val="single" w:sz="12" w:space="0" w:color="auto"/>
            </w:tcBorders>
          </w:tcPr>
          <w:p w14:paraId="28A50833" w14:textId="1CE67F66" w:rsidR="00F1754B" w:rsidRPr="008273D4" w:rsidRDefault="00F1754B" w:rsidP="00F175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8273D4">
              <w:rPr>
                <w:b/>
              </w:rPr>
              <w:t>Fremside hofte, skuld</w:t>
            </w:r>
            <w:r w:rsidR="00154230">
              <w:rPr>
                <w:b/>
              </w:rPr>
              <w:t>er og</w:t>
            </w:r>
            <w:r w:rsidRPr="008273D4">
              <w:rPr>
                <w:b/>
              </w:rPr>
              <w:t xml:space="preserve"> rygg </w:t>
            </w:r>
          </w:p>
          <w:p w14:paraId="5E385DAC" w14:textId="77777777" w:rsidR="00F1754B" w:rsidRPr="008273D4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 xml:space="preserve">Begynn m. ett ben foran deg, slik at kneet er bøyd og hælen ca. parallell m kneet. </w:t>
            </w:r>
          </w:p>
          <w:p w14:paraId="336E84D3" w14:textId="77777777" w:rsidR="00F1754B" w:rsidRPr="008273D4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 xml:space="preserve">Plasser andre ben utstrakt bak deg, tærne mot underlaget. </w:t>
            </w:r>
          </w:p>
          <w:p w14:paraId="31EA575D" w14:textId="77777777" w:rsidR="00F1754B" w:rsidRPr="008273D4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>Start med håndflatene mot underlaget.</w:t>
            </w:r>
          </w:p>
          <w:p w14:paraId="062653EB" w14:textId="77777777" w:rsidR="00F1754B" w:rsidRPr="00DA3A93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 xml:space="preserve">Vend overkroppen til samme side som fremste ben og strekk armen opp. </w:t>
            </w:r>
          </w:p>
          <w:p w14:paraId="264D70E2" w14:textId="6FD0EE0E" w:rsidR="00F1754B" w:rsidRPr="0076750F" w:rsidRDefault="00F1754B" w:rsidP="00F1754B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>1</w:t>
            </w:r>
            <w:r w:rsidR="00CC4627">
              <w:t>5</w:t>
            </w:r>
            <w:r>
              <w:t xml:space="preserve"> repetisjoner per side </w:t>
            </w:r>
          </w:p>
        </w:tc>
        <w:tc>
          <w:tcPr>
            <w:tcW w:w="8046" w:type="dxa"/>
            <w:tcBorders>
              <w:top w:val="single" w:sz="12" w:space="0" w:color="auto"/>
              <w:right w:val="single" w:sz="12" w:space="0" w:color="auto"/>
            </w:tcBorders>
          </w:tcPr>
          <w:p w14:paraId="03F05583" w14:textId="68D5654D" w:rsidR="00F1754B" w:rsidRDefault="0076750F" w:rsidP="00F1754B">
            <w:r>
              <w:rPr>
                <w:noProof/>
                <w:lang w:eastAsia="nb-NO"/>
              </w:rPr>
              <w:drawing>
                <wp:inline distT="0" distB="0" distL="0" distR="0" wp14:anchorId="13F00866" wp14:editId="3FCCE9B8">
                  <wp:extent cx="2168144" cy="1270000"/>
                  <wp:effectExtent l="0" t="0" r="3810" b="6350"/>
                  <wp:docPr id="2" name="Bilde 2" descr="ginacaputohighlungepos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nacaputohighlungepos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13" cy="131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7FD6FC4C" wp14:editId="1AC6A18B">
                  <wp:extent cx="1647003" cy="1295400"/>
                  <wp:effectExtent l="0" t="0" r="0" b="0"/>
                  <wp:docPr id="1" name="Bilde 1" descr="How to do: Lunge With Spinal Twist - Ste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do: Lunge With Spinal Twist - Step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22"/>
                          <a:stretch/>
                        </pic:blipFill>
                        <pic:spPr bwMode="auto">
                          <a:xfrm>
                            <a:off x="0" y="0"/>
                            <a:ext cx="1659979" cy="130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22" w14:paraId="2873A8BA" w14:textId="77777777" w:rsidTr="00541FA0">
        <w:trPr>
          <w:gridAfter w:val="1"/>
          <w:wAfter w:w="8" w:type="dxa"/>
          <w:trHeight w:val="1834"/>
        </w:trPr>
        <w:tc>
          <w:tcPr>
            <w:tcW w:w="7498" w:type="dxa"/>
            <w:tcBorders>
              <w:left w:val="single" w:sz="12" w:space="0" w:color="auto"/>
            </w:tcBorders>
          </w:tcPr>
          <w:p w14:paraId="347854FF" w14:textId="77777777" w:rsidR="00F1754B" w:rsidRDefault="00F1754B" w:rsidP="00F175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037589">
              <w:rPr>
                <w:b/>
              </w:rPr>
              <w:t>Innside hofter</w:t>
            </w:r>
          </w:p>
          <w:p w14:paraId="76CFFA49" w14:textId="77777777" w:rsidR="00B61E35" w:rsidRDefault="00F1754B" w:rsidP="00B61E35">
            <w:pPr>
              <w:pStyle w:val="Listeavsnitt"/>
              <w:numPr>
                <w:ilvl w:val="0"/>
                <w:numId w:val="2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Stå </w:t>
            </w:r>
            <w:r w:rsidRPr="00037589">
              <w:rPr>
                <w:color w:val="000000" w:themeColor="text1"/>
              </w:rPr>
              <w:t>m</w:t>
            </w:r>
            <w:r>
              <w:rPr>
                <w:color w:val="000000" w:themeColor="text1"/>
              </w:rPr>
              <w:t>ed god avstand mellom bena (minst bredere enn skulderbredde)</w:t>
            </w:r>
          </w:p>
          <w:p w14:paraId="53CAE022" w14:textId="77777777" w:rsidR="00F1754B" w:rsidRDefault="00F1754B" w:rsidP="00747F9D">
            <w:pPr>
              <w:pStyle w:val="Listeavsnitt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037589">
              <w:rPr>
                <w:color w:val="000000" w:themeColor="text1"/>
              </w:rPr>
              <w:t>Forskyv vekten rolig over til en side, slik at du kjenner en strekk langs innsiden av hofta- og derette</w:t>
            </w:r>
            <w:r>
              <w:rPr>
                <w:color w:val="000000" w:themeColor="text1"/>
              </w:rPr>
              <w:t>r andre siden.</w:t>
            </w:r>
          </w:p>
          <w:p w14:paraId="290558C9" w14:textId="4361AB9E" w:rsidR="00F1754B" w:rsidRPr="00037589" w:rsidRDefault="00F1754B" w:rsidP="00747F9D">
            <w:pPr>
              <w:pStyle w:val="Listeavsnitt"/>
              <w:numPr>
                <w:ilvl w:val="0"/>
                <w:numId w:val="2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951264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repetisjoner per side</w:t>
            </w:r>
          </w:p>
        </w:tc>
        <w:tc>
          <w:tcPr>
            <w:tcW w:w="8046" w:type="dxa"/>
            <w:tcBorders>
              <w:right w:val="single" w:sz="12" w:space="0" w:color="auto"/>
            </w:tcBorders>
          </w:tcPr>
          <w:p w14:paraId="4D2BE817" w14:textId="6BB3FDB8" w:rsidR="00F1754B" w:rsidRDefault="003871DE" w:rsidP="00F1754B">
            <w:r>
              <w:rPr>
                <w:noProof/>
                <w:lang w:eastAsia="nb-NO"/>
              </w:rPr>
              <w:drawing>
                <wp:inline distT="0" distB="0" distL="0" distR="0" wp14:anchorId="1E757F1C" wp14:editId="195613AA">
                  <wp:extent cx="1188490" cy="1143000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8848" t="26845" r="9128" b="4031"/>
                          <a:stretch/>
                        </pic:blipFill>
                        <pic:spPr bwMode="auto">
                          <a:xfrm>
                            <a:off x="0" y="0"/>
                            <a:ext cx="1203287" cy="1157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73197C0B" wp14:editId="3653D891">
                  <wp:extent cx="1320004" cy="11303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296" t="42571" r="9927"/>
                          <a:stretch/>
                        </pic:blipFill>
                        <pic:spPr bwMode="auto">
                          <a:xfrm>
                            <a:off x="0" y="0"/>
                            <a:ext cx="1332248" cy="114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22" w14:paraId="402169E7" w14:textId="77777777" w:rsidTr="00541FA0">
        <w:trPr>
          <w:gridAfter w:val="1"/>
          <w:wAfter w:w="8" w:type="dxa"/>
          <w:trHeight w:val="2402"/>
        </w:trPr>
        <w:tc>
          <w:tcPr>
            <w:tcW w:w="7498" w:type="dxa"/>
            <w:tcBorders>
              <w:left w:val="single" w:sz="12" w:space="0" w:color="auto"/>
            </w:tcBorders>
          </w:tcPr>
          <w:p w14:paraId="781CB066" w14:textId="77777777" w:rsidR="00F1754B" w:rsidRDefault="00F1754B" w:rsidP="00F175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6E7643">
              <w:rPr>
                <w:b/>
              </w:rPr>
              <w:t>Rygg</w:t>
            </w:r>
          </w:p>
          <w:p w14:paraId="7FA8282B" w14:textId="77777777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>Stå på alle fire med knærne og håndflatene mot underlaget.</w:t>
            </w:r>
          </w:p>
          <w:p w14:paraId="711A0835" w14:textId="77777777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 xml:space="preserve">Skuldre omtrent parallelle m. håndledd, knær ca. parallelle m. hofter. </w:t>
            </w:r>
          </w:p>
          <w:p w14:paraId="0EB9CC92" w14:textId="77777777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 xml:space="preserve">Svai ryggen mens du ser opp mot taket, før du krummer ryggen og ser ned mot gulvet. </w:t>
            </w:r>
          </w:p>
          <w:p w14:paraId="08E9C580" w14:textId="1DBF8FA9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>1</w:t>
            </w:r>
            <w:r w:rsidR="002E49D6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repetisjoner</w:t>
            </w:r>
          </w:p>
        </w:tc>
        <w:tc>
          <w:tcPr>
            <w:tcW w:w="8046" w:type="dxa"/>
            <w:tcBorders>
              <w:right w:val="single" w:sz="12" w:space="0" w:color="auto"/>
            </w:tcBorders>
          </w:tcPr>
          <w:p w14:paraId="0B4A656B" w14:textId="52ADA574" w:rsidR="00F1754B" w:rsidRDefault="003871DE" w:rsidP="00F1754B">
            <w:r>
              <w:rPr>
                <w:noProof/>
                <w:lang w:eastAsia="nb-NO"/>
              </w:rPr>
              <w:drawing>
                <wp:inline distT="0" distB="0" distL="0" distR="0" wp14:anchorId="6AB136A5" wp14:editId="68FB5CD9">
                  <wp:extent cx="2534336" cy="1113504"/>
                  <wp:effectExtent l="0" t="0" r="0" b="0"/>
                  <wp:docPr id="7" name="Bilde 7" descr="http://www.mooreperformance.com.au/wp-content/uploads/2018/12/201504-yjmag-cat-cow-p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ooreperformance.com.au/wp-content/uploads/2018/12/201504-yjmag-cat-cow-po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15" r="5079" b="5079"/>
                          <a:stretch/>
                        </pic:blipFill>
                        <pic:spPr bwMode="auto">
                          <a:xfrm>
                            <a:off x="0" y="0"/>
                            <a:ext cx="2576057" cy="113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22" w14:paraId="35717ED5" w14:textId="77777777" w:rsidTr="00541FA0">
        <w:trPr>
          <w:gridAfter w:val="1"/>
          <w:wAfter w:w="8" w:type="dxa"/>
          <w:trHeight w:val="1408"/>
        </w:trPr>
        <w:tc>
          <w:tcPr>
            <w:tcW w:w="7498" w:type="dxa"/>
            <w:tcBorders>
              <w:left w:val="single" w:sz="12" w:space="0" w:color="auto"/>
            </w:tcBorders>
          </w:tcPr>
          <w:p w14:paraId="5CE886F4" w14:textId="77777777" w:rsidR="00F1754B" w:rsidRPr="00B2134F" w:rsidRDefault="00F1754B" w:rsidP="00F1754B">
            <w:pPr>
              <w:pStyle w:val="Listeavsnitt"/>
              <w:numPr>
                <w:ilvl w:val="0"/>
                <w:numId w:val="17"/>
              </w:numPr>
            </w:pPr>
            <w:r>
              <w:rPr>
                <w:b/>
              </w:rPr>
              <w:lastRenderedPageBreak/>
              <w:t xml:space="preserve">Bakside lår </w:t>
            </w:r>
          </w:p>
          <w:p w14:paraId="5F8E15C8" w14:textId="77777777" w:rsidR="00F1754B" w:rsidRDefault="00F1754B" w:rsidP="006D7B5B">
            <w:pPr>
              <w:pStyle w:val="Listeavsnitt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B2134F">
              <w:rPr>
                <w:color w:val="000000" w:themeColor="text1"/>
              </w:rPr>
              <w:t xml:space="preserve">Stå på ett ben og bøy overkroppen over fra hofteleddet ned mot gulvet, før du går rolig opp igjen. </w:t>
            </w:r>
          </w:p>
          <w:p w14:paraId="68E67D02" w14:textId="77777777" w:rsidR="00F1754B" w:rsidRDefault="00F1754B" w:rsidP="006D7B5B">
            <w:pPr>
              <w:pStyle w:val="Listeavsnitt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B2134F">
              <w:rPr>
                <w:color w:val="000000" w:themeColor="text1"/>
              </w:rPr>
              <w:t xml:space="preserve">Forsøk </w:t>
            </w:r>
            <w:r>
              <w:rPr>
                <w:color w:val="000000" w:themeColor="text1"/>
              </w:rPr>
              <w:t xml:space="preserve">å holde bena strake hele veien. </w:t>
            </w:r>
          </w:p>
          <w:p w14:paraId="6D56B062" w14:textId="34C654DA" w:rsidR="00F1754B" w:rsidRPr="00B2134F" w:rsidRDefault="00F1754B" w:rsidP="006D7B5B">
            <w:pPr>
              <w:pStyle w:val="Listeavsnitt"/>
              <w:numPr>
                <w:ilvl w:val="0"/>
                <w:numId w:val="2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808CC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repetisjoner per side</w:t>
            </w:r>
          </w:p>
        </w:tc>
        <w:tc>
          <w:tcPr>
            <w:tcW w:w="8046" w:type="dxa"/>
            <w:tcBorders>
              <w:right w:val="single" w:sz="12" w:space="0" w:color="auto"/>
            </w:tcBorders>
          </w:tcPr>
          <w:p w14:paraId="31B986B4" w14:textId="77B70E41" w:rsidR="00F1754B" w:rsidRDefault="004D376B" w:rsidP="00F1754B">
            <w:r>
              <w:rPr>
                <w:noProof/>
                <w:lang w:eastAsia="nb-NO"/>
              </w:rPr>
              <w:drawing>
                <wp:inline distT="0" distB="0" distL="0" distR="0" wp14:anchorId="44AAD131" wp14:editId="1221BCAC">
                  <wp:extent cx="1587500" cy="927191"/>
                  <wp:effectExtent l="0" t="0" r="0" b="6350"/>
                  <wp:docPr id="9" name="Bilde 9" descr="Bilderesultater for dynamic hamstring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ilderesultater for dynamic hamstring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7" b="4154"/>
                          <a:stretch/>
                        </pic:blipFill>
                        <pic:spPr bwMode="auto">
                          <a:xfrm>
                            <a:off x="0" y="0"/>
                            <a:ext cx="1623211" cy="94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4B" w14:paraId="61FA71EF" w14:textId="77777777" w:rsidTr="00541FA0">
        <w:trPr>
          <w:gridAfter w:val="1"/>
          <w:wAfter w:w="8" w:type="dxa"/>
          <w:trHeight w:val="1642"/>
        </w:trPr>
        <w:tc>
          <w:tcPr>
            <w:tcW w:w="7498" w:type="dxa"/>
            <w:tcBorders>
              <w:left w:val="single" w:sz="12" w:space="0" w:color="auto"/>
              <w:bottom w:val="single" w:sz="12" w:space="0" w:color="auto"/>
            </w:tcBorders>
          </w:tcPr>
          <w:p w14:paraId="5E1B8A3E" w14:textId="77777777" w:rsidR="00F1754B" w:rsidRPr="005315C4" w:rsidRDefault="00F1754B" w:rsidP="00F1754B">
            <w:pPr>
              <w:pStyle w:val="Listeavsnitt"/>
              <w:numPr>
                <w:ilvl w:val="0"/>
                <w:numId w:val="17"/>
              </w:numPr>
            </w:pPr>
            <w:r>
              <w:rPr>
                <w:b/>
              </w:rPr>
              <w:t xml:space="preserve">Skuldre </w:t>
            </w:r>
          </w:p>
          <w:p w14:paraId="619356B2" w14:textId="77777777" w:rsidR="00F1754B" w:rsidRDefault="00F1754B" w:rsidP="00D82199">
            <w:pPr>
              <w:pStyle w:val="Listeavsnitt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5315C4">
              <w:rPr>
                <w:color w:val="000000" w:themeColor="text1"/>
              </w:rPr>
              <w:t>Begynn med armene utstrakt diagonalt nedover.</w:t>
            </w:r>
          </w:p>
          <w:p w14:paraId="6C71D343" w14:textId="77777777" w:rsidR="00F1754B" w:rsidRPr="005315C4" w:rsidRDefault="00F1754B" w:rsidP="00D82199">
            <w:pPr>
              <w:pStyle w:val="Listeavsnitt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5315C4">
              <w:rPr>
                <w:color w:val="000000" w:themeColor="text1"/>
              </w:rPr>
              <w:t>Rull skuldrene, og trekk armene forsiktig bakover, før du beveger skuldrene og armene f</w:t>
            </w:r>
            <w:r>
              <w:rPr>
                <w:color w:val="000000" w:themeColor="text1"/>
              </w:rPr>
              <w:t xml:space="preserve">remover igjen. </w:t>
            </w:r>
          </w:p>
          <w:p w14:paraId="65C2A10E" w14:textId="7B440D7A" w:rsidR="00F1754B" w:rsidRDefault="00F1754B" w:rsidP="00D82199">
            <w:pPr>
              <w:pStyle w:val="Listeavsnitt"/>
              <w:numPr>
                <w:ilvl w:val="0"/>
                <w:numId w:val="26"/>
              </w:numPr>
            </w:pPr>
            <w:r w:rsidRPr="005315C4">
              <w:t>Repeter 1</w:t>
            </w:r>
            <w:r w:rsidR="00FF3FD5">
              <w:t>5</w:t>
            </w:r>
            <w:r w:rsidRPr="005315C4">
              <w:t xml:space="preserve"> ganger</w:t>
            </w:r>
          </w:p>
        </w:tc>
        <w:tc>
          <w:tcPr>
            <w:tcW w:w="8046" w:type="dxa"/>
            <w:tcBorders>
              <w:bottom w:val="single" w:sz="12" w:space="0" w:color="auto"/>
              <w:right w:val="single" w:sz="12" w:space="0" w:color="auto"/>
            </w:tcBorders>
          </w:tcPr>
          <w:p w14:paraId="76A98FB1" w14:textId="6824F7A6" w:rsidR="00F1754B" w:rsidRDefault="002C6443" w:rsidP="00F1754B">
            <w:r>
              <w:rPr>
                <w:noProof/>
                <w:lang w:eastAsia="nb-NO"/>
              </w:rPr>
              <w:drawing>
                <wp:inline distT="0" distB="0" distL="0" distR="0" wp14:anchorId="0F049467" wp14:editId="445CDE0A">
                  <wp:extent cx="1682750" cy="1085805"/>
                  <wp:effectExtent l="0" t="0" r="0" b="635"/>
                  <wp:docPr id="10" name="Bilde 10" descr="mfp_mustdostretches_illustration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fp_mustdostretches_illustrations-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7" r="5234"/>
                          <a:stretch/>
                        </pic:blipFill>
                        <pic:spPr bwMode="auto">
                          <a:xfrm>
                            <a:off x="0" y="0"/>
                            <a:ext cx="1707518" cy="110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773B2">
              <w:rPr>
                <w:noProof/>
                <w:lang w:eastAsia="nb-NO"/>
              </w:rPr>
              <w:drawing>
                <wp:inline distT="0" distB="0" distL="0" distR="0" wp14:anchorId="30641549" wp14:editId="312CD865">
                  <wp:extent cx="1828800" cy="1082424"/>
                  <wp:effectExtent l="0" t="0" r="0" b="3810"/>
                  <wp:docPr id="17" name="Bilde 17" descr="C:\Users\pia20\AppData\Local\Microsoft\Windows\INetCacheContent.Word\Stretchleif[380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a20\AppData\Local\Microsoft\Windows\INetCacheContent.Word\Stretchleif[380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88" cy="110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FA2BA" w14:textId="2B29ACA7" w:rsidR="009C562D" w:rsidRPr="009C562D" w:rsidRDefault="009C562D" w:rsidP="009C562D">
      <w:pPr>
        <w:rPr>
          <w:b/>
          <w:color w:val="000000" w:themeColor="text1"/>
        </w:rPr>
      </w:pPr>
    </w:p>
    <w:tbl>
      <w:tblPr>
        <w:tblStyle w:val="Tabellrutenett"/>
        <w:tblW w:w="15294" w:type="dxa"/>
        <w:tblLook w:val="04A0" w:firstRow="1" w:lastRow="0" w:firstColumn="1" w:lastColumn="0" w:noHBand="0" w:noVBand="1"/>
      </w:tblPr>
      <w:tblGrid>
        <w:gridCol w:w="6506"/>
        <w:gridCol w:w="8788"/>
      </w:tblGrid>
      <w:tr w:rsidR="00691762" w14:paraId="473E7719" w14:textId="77777777" w:rsidTr="005318D7">
        <w:tc>
          <w:tcPr>
            <w:tcW w:w="15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3B1FC5" w14:textId="0CFC8D6B" w:rsidR="00691762" w:rsidRPr="00511410" w:rsidRDefault="00511410" w:rsidP="0090587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Styrke- M</w:t>
            </w:r>
            <w:r w:rsidRPr="00511410">
              <w:rPr>
                <w:b/>
                <w:sz w:val="26"/>
                <w:szCs w:val="26"/>
              </w:rPr>
              <w:t xml:space="preserve">uskulær utholdenhet med stabilitet og mobilitet </w:t>
            </w:r>
          </w:p>
        </w:tc>
      </w:tr>
      <w:tr w:rsidR="00E4174D" w14:paraId="39D40F93" w14:textId="77777777" w:rsidTr="00E6510B">
        <w:tc>
          <w:tcPr>
            <w:tcW w:w="6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28D1E6" w14:textId="61856075" w:rsidR="00E4174D" w:rsidRPr="003D3E5D" w:rsidRDefault="00E4174D" w:rsidP="00E4174D">
            <w:pPr>
              <w:rPr>
                <w:rFonts w:cstheme="minorHAnsi"/>
                <w:b/>
                <w:sz w:val="24"/>
                <w:szCs w:val="24"/>
              </w:rPr>
            </w:pPr>
            <w:r w:rsidRPr="003D3E5D">
              <w:rPr>
                <w:rFonts w:cstheme="minorHAnsi"/>
                <w:b/>
                <w:sz w:val="24"/>
                <w:szCs w:val="24"/>
              </w:rPr>
              <w:t>Veiledningspunkter</w:t>
            </w:r>
          </w:p>
        </w:tc>
        <w:tc>
          <w:tcPr>
            <w:tcW w:w="87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9321B" w14:textId="1CA9C967" w:rsidR="00E4174D" w:rsidRPr="003D3E5D" w:rsidRDefault="003D3E5D" w:rsidP="009058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Øvingsbilde</w:t>
            </w:r>
            <w:r w:rsidR="00E714B0">
              <w:rPr>
                <w:b/>
                <w:sz w:val="24"/>
                <w:szCs w:val="24"/>
              </w:rPr>
              <w:t>r</w:t>
            </w:r>
          </w:p>
        </w:tc>
      </w:tr>
      <w:tr w:rsidR="00E4174D" w14:paraId="4E10E9A4" w14:textId="77777777" w:rsidTr="00E6510B">
        <w:tc>
          <w:tcPr>
            <w:tcW w:w="6506" w:type="dxa"/>
            <w:tcBorders>
              <w:top w:val="single" w:sz="12" w:space="0" w:color="auto"/>
              <w:left w:val="single" w:sz="12" w:space="0" w:color="auto"/>
            </w:tcBorders>
          </w:tcPr>
          <w:p w14:paraId="7362B010" w14:textId="6829A100" w:rsidR="008D2A48" w:rsidRDefault="00AF0B76" w:rsidP="008D2A48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T- push up</w:t>
            </w:r>
          </w:p>
          <w:p w14:paraId="43CC983D" w14:textId="6C122BAA" w:rsidR="00174782" w:rsidRDefault="000B1098" w:rsidP="00694064">
            <w:pPr>
              <w:pStyle w:val="Listeavsnitt"/>
              <w:numPr>
                <w:ilvl w:val="0"/>
                <w:numId w:val="27"/>
              </w:numPr>
            </w:pPr>
            <w:r>
              <w:t xml:space="preserve">Begynn med å utføre vanlig push </w:t>
            </w:r>
            <w:r w:rsidR="00DA4721">
              <w:t>up. Hold</w:t>
            </w:r>
            <w:r>
              <w:t xml:space="preserve"> overkroppen </w:t>
            </w:r>
            <w:r w:rsidR="008A0578">
              <w:t xml:space="preserve">rett, mens du hever og senker deg selv </w:t>
            </w:r>
            <w:r w:rsidR="00884A18">
              <w:t xml:space="preserve">med armene. </w:t>
            </w:r>
          </w:p>
          <w:p w14:paraId="6C60193C" w14:textId="77777777" w:rsidR="00D44DFD" w:rsidRDefault="00743F31" w:rsidP="00694064">
            <w:pPr>
              <w:pStyle w:val="Listeavsnitt"/>
              <w:numPr>
                <w:ilvl w:val="0"/>
                <w:numId w:val="27"/>
              </w:numPr>
            </w:pPr>
            <w:r>
              <w:t>Etter hver push up, gå direkte over i sideplanke</w:t>
            </w:r>
            <w:r w:rsidR="003D5701">
              <w:t xml:space="preserve"> og finn balansen</w:t>
            </w:r>
            <w:r w:rsidR="0088621B">
              <w:t xml:space="preserve">, før du går ned til push up og deretter sideplanke på andre siden. </w:t>
            </w:r>
          </w:p>
          <w:p w14:paraId="1766451C" w14:textId="78DB7DFE" w:rsidR="00DA4721" w:rsidRPr="00174782" w:rsidRDefault="00DA4721" w:rsidP="00694064">
            <w:pPr>
              <w:pStyle w:val="Listeavsnitt"/>
              <w:numPr>
                <w:ilvl w:val="0"/>
                <w:numId w:val="27"/>
              </w:numPr>
            </w:pPr>
            <w:r>
              <w:t>50 sek</w:t>
            </w:r>
          </w:p>
        </w:tc>
        <w:tc>
          <w:tcPr>
            <w:tcW w:w="8788" w:type="dxa"/>
            <w:tcBorders>
              <w:top w:val="single" w:sz="12" w:space="0" w:color="auto"/>
              <w:right w:val="single" w:sz="12" w:space="0" w:color="auto"/>
            </w:tcBorders>
          </w:tcPr>
          <w:p w14:paraId="4975FA52" w14:textId="7401115A" w:rsidR="00E4174D" w:rsidRDefault="00BC0A91" w:rsidP="00534E7A">
            <w:pPr>
              <w:tabs>
                <w:tab w:val="left" w:pos="9140"/>
              </w:tabs>
            </w:pPr>
            <w:r>
              <w:rPr>
                <w:noProof/>
                <w:lang w:eastAsia="nb-NO"/>
              </w:rPr>
              <w:drawing>
                <wp:inline distT="0" distB="0" distL="0" distR="0" wp14:anchorId="168A0D4A" wp14:editId="5C090C47">
                  <wp:extent cx="1940110" cy="1162050"/>
                  <wp:effectExtent l="0" t="0" r="3175" b="0"/>
                  <wp:docPr id="3" name="Bilde 3" descr="Bilderesultater for t push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t push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1" r="48926" b="42517"/>
                          <a:stretch/>
                        </pic:blipFill>
                        <pic:spPr bwMode="auto">
                          <a:xfrm>
                            <a:off x="0" y="0"/>
                            <a:ext cx="2020094" cy="120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7D84C16A" wp14:editId="4D78CE32">
                  <wp:extent cx="1869055" cy="1155700"/>
                  <wp:effectExtent l="0" t="0" r="0" b="6350"/>
                  <wp:docPr id="14" name="Bilde 14" descr="Bilderesultater for t push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t push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" t="58447" r="48574" b="3019"/>
                          <a:stretch/>
                        </pic:blipFill>
                        <pic:spPr bwMode="auto">
                          <a:xfrm>
                            <a:off x="0" y="0"/>
                            <a:ext cx="1955579" cy="12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6803978A" wp14:editId="1500BE34">
                  <wp:extent cx="1391343" cy="1181100"/>
                  <wp:effectExtent l="0" t="0" r="0" b="0"/>
                  <wp:docPr id="15" name="Bilde 15" descr="Bilderesultater for t push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t push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5" t="33535" r="-1092" b="14275"/>
                          <a:stretch/>
                        </pic:blipFill>
                        <pic:spPr bwMode="auto">
                          <a:xfrm>
                            <a:off x="0" y="0"/>
                            <a:ext cx="1493638" cy="12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0C68AF61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2C55D5BE" w14:textId="6574A7A6" w:rsidR="00E4174D" w:rsidRDefault="000146FC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Supermann</w:t>
            </w:r>
          </w:p>
          <w:p w14:paraId="1BA15481" w14:textId="77777777" w:rsidR="0044667D" w:rsidRDefault="000146FC" w:rsidP="00694064">
            <w:pPr>
              <w:pStyle w:val="Listeavsnitt"/>
              <w:numPr>
                <w:ilvl w:val="0"/>
                <w:numId w:val="28"/>
              </w:numPr>
            </w:pPr>
            <w:r>
              <w:t xml:space="preserve">Begynn liggende </w:t>
            </w:r>
            <w:r w:rsidR="00931EB0">
              <w:t>på magen</w:t>
            </w:r>
          </w:p>
          <w:p w14:paraId="3A731BD9" w14:textId="2E8A7FDD" w:rsidR="00782C50" w:rsidRDefault="006B622C" w:rsidP="00694064">
            <w:pPr>
              <w:pStyle w:val="Listeavsnitt"/>
              <w:numPr>
                <w:ilvl w:val="0"/>
                <w:numId w:val="28"/>
              </w:numPr>
            </w:pPr>
            <w:r>
              <w:t>Bruk</w:t>
            </w:r>
            <w:r w:rsidR="00E62235">
              <w:t xml:space="preserve"> armene, ryggen og bena </w:t>
            </w:r>
            <w:r w:rsidR="00782C50">
              <w:t>til å heve</w:t>
            </w:r>
            <w:r w:rsidR="00C27EB2">
              <w:t>/</w:t>
            </w:r>
            <w:r w:rsidR="00782C50">
              <w:t xml:space="preserve">senke kroppen </w:t>
            </w:r>
            <w:r w:rsidR="0075213A">
              <w:t xml:space="preserve">rolig </w:t>
            </w:r>
            <w:r w:rsidR="00782C50">
              <w:t>fra matten</w:t>
            </w:r>
          </w:p>
          <w:p w14:paraId="57A57CD9" w14:textId="77777777" w:rsidR="003F19C9" w:rsidRDefault="00782C50" w:rsidP="00694064">
            <w:pPr>
              <w:pStyle w:val="Listeavsnitt"/>
              <w:numPr>
                <w:ilvl w:val="0"/>
                <w:numId w:val="28"/>
              </w:numPr>
            </w:pPr>
            <w:r>
              <w:t>Forsøk</w:t>
            </w:r>
            <w:r w:rsidR="004F63E0">
              <w:t xml:space="preserve"> å </w:t>
            </w:r>
            <w:r>
              <w:t xml:space="preserve">ikke </w:t>
            </w:r>
            <w:r w:rsidR="004F63E0">
              <w:t>la ho</w:t>
            </w:r>
            <w:r w:rsidR="006B622C">
              <w:t>ftene og nedre del av magen lette fra underlaget</w:t>
            </w:r>
          </w:p>
          <w:p w14:paraId="79E007D9" w14:textId="29321FA1" w:rsidR="00C27EB2" w:rsidRPr="0044667D" w:rsidRDefault="00C558F6" w:rsidP="00694064">
            <w:pPr>
              <w:pStyle w:val="Listeavsnitt"/>
              <w:numPr>
                <w:ilvl w:val="0"/>
                <w:numId w:val="28"/>
              </w:numPr>
            </w:pPr>
            <w:r>
              <w:t>45 sek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229A16C8" w14:textId="0C215985" w:rsidR="00E4174D" w:rsidRDefault="00A01F87" w:rsidP="00905875">
            <w:r>
              <w:rPr>
                <w:noProof/>
                <w:lang w:eastAsia="nb-NO"/>
              </w:rPr>
              <w:drawing>
                <wp:inline distT="0" distB="0" distL="0" distR="0" wp14:anchorId="02EA6277" wp14:editId="77F867F6">
                  <wp:extent cx="2508250" cy="1036666"/>
                  <wp:effectExtent l="0" t="0" r="6350" b="0"/>
                  <wp:docPr id="4" name="Bilde 4" descr="Bilderesultater for superman exe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er for superman exerci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4"/>
                          <a:stretch/>
                        </pic:blipFill>
                        <pic:spPr bwMode="auto">
                          <a:xfrm>
                            <a:off x="0" y="0"/>
                            <a:ext cx="2548036" cy="105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F3001">
              <w:rPr>
                <w:noProof/>
                <w:lang w:eastAsia="nb-NO"/>
              </w:rPr>
              <w:drawing>
                <wp:inline distT="0" distB="0" distL="0" distR="0" wp14:anchorId="76740699" wp14:editId="608BE653">
                  <wp:extent cx="2457450" cy="1009511"/>
                  <wp:effectExtent l="0" t="0" r="0" b="635"/>
                  <wp:docPr id="8" name="Bilde 8" descr="Bilderesultater for superman exe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er for superman exerci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65"/>
                          <a:stretch/>
                        </pic:blipFill>
                        <pic:spPr bwMode="auto">
                          <a:xfrm>
                            <a:off x="0" y="0"/>
                            <a:ext cx="2479330" cy="101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12070C76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27182BC8" w14:textId="03ECD3BA" w:rsidR="00E4174D" w:rsidRDefault="00C33EE1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proofErr w:type="spellStart"/>
            <w:r>
              <w:rPr>
                <w:b/>
              </w:rPr>
              <w:t>Ettbens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deadlift</w:t>
            </w:r>
            <w:proofErr w:type="spellEnd"/>
            <w:r>
              <w:rPr>
                <w:b/>
              </w:rPr>
              <w:t xml:space="preserve"> </w:t>
            </w:r>
          </w:p>
          <w:p w14:paraId="2D777809" w14:textId="77777777" w:rsidR="00227F45" w:rsidRPr="001004B2" w:rsidRDefault="00E61DA9" w:rsidP="00FC28DB">
            <w:pPr>
              <w:pStyle w:val="Listeavsnitt"/>
              <w:numPr>
                <w:ilvl w:val="0"/>
                <w:numId w:val="29"/>
              </w:numPr>
              <w:rPr>
                <w:b/>
              </w:rPr>
            </w:pPr>
            <w:r w:rsidRPr="00412EEF">
              <w:t>Start stående</w:t>
            </w:r>
            <w:r w:rsidR="00336304" w:rsidRPr="00412EEF">
              <w:t xml:space="preserve">, </w:t>
            </w:r>
            <w:r w:rsidR="00412EEF" w:rsidRPr="00412EEF">
              <w:t>lag en lett</w:t>
            </w:r>
            <w:r w:rsidR="00412EEF">
              <w:t xml:space="preserve"> svikt i k</w:t>
            </w:r>
            <w:r w:rsidR="00B613E6">
              <w:t>neet</w:t>
            </w:r>
            <w:r w:rsidR="00CA3574">
              <w:t xml:space="preserve"> til benet du lener deg på og </w:t>
            </w:r>
            <w:r w:rsidR="001004B2">
              <w:t xml:space="preserve">trekk det andre utstrakt bak deg mens du bøyer over fra hofteleddet. </w:t>
            </w:r>
          </w:p>
          <w:p w14:paraId="02FC80A3" w14:textId="77777777" w:rsidR="001004B2" w:rsidRPr="003A2469" w:rsidRDefault="001122AE" w:rsidP="00FC28DB">
            <w:pPr>
              <w:pStyle w:val="Listeavsnitt"/>
              <w:numPr>
                <w:ilvl w:val="0"/>
                <w:numId w:val="29"/>
              </w:numPr>
              <w:rPr>
                <w:bCs/>
              </w:rPr>
            </w:pPr>
            <w:r w:rsidRPr="00B25AC7">
              <w:rPr>
                <w:bCs/>
                <w:color w:val="000000" w:themeColor="text1"/>
              </w:rPr>
              <w:t>Gjerne følg beve</w:t>
            </w:r>
            <w:r w:rsidR="00CE7963" w:rsidRPr="00B25AC7">
              <w:rPr>
                <w:bCs/>
                <w:color w:val="000000" w:themeColor="text1"/>
              </w:rPr>
              <w:t>ge</w:t>
            </w:r>
            <w:r w:rsidR="007E1084" w:rsidRPr="00B25AC7">
              <w:rPr>
                <w:bCs/>
                <w:color w:val="000000" w:themeColor="text1"/>
              </w:rPr>
              <w:t>lsen med armene dine</w:t>
            </w:r>
          </w:p>
          <w:p w14:paraId="271CE2F9" w14:textId="4E2EAFBF" w:rsidR="003A2469" w:rsidRPr="00B25AC7" w:rsidRDefault="000F38D5" w:rsidP="00FC28DB">
            <w:pPr>
              <w:pStyle w:val="Listeavsnitt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 xml:space="preserve">45 sek per side 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1A3C2FEB" w14:textId="721B8D4C" w:rsidR="00E4174D" w:rsidRDefault="00394A29" w:rsidP="0036189B">
            <w:pPr>
              <w:tabs>
                <w:tab w:val="center" w:pos="5349"/>
                <w:tab w:val="left" w:pos="6220"/>
              </w:tabs>
            </w:pPr>
            <w:r>
              <w:rPr>
                <w:noProof/>
                <w:lang w:eastAsia="nb-NO"/>
              </w:rPr>
              <w:drawing>
                <wp:inline distT="0" distB="0" distL="0" distR="0" wp14:anchorId="4E277467" wp14:editId="7F2ED6B4">
                  <wp:extent cx="1822450" cy="1082823"/>
                  <wp:effectExtent l="0" t="0" r="6350" b="3175"/>
                  <wp:docPr id="20" name="Bilde 20" descr="Bilderesultater for one legged deadl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esultater for one legged deadli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15" b="8300"/>
                          <a:stretch/>
                        </pic:blipFill>
                        <pic:spPr bwMode="auto">
                          <a:xfrm>
                            <a:off x="0" y="0"/>
                            <a:ext cx="1841106" cy="109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536A">
              <w:tab/>
            </w:r>
            <w:r w:rsidR="0036189B">
              <w:tab/>
            </w:r>
          </w:p>
        </w:tc>
      </w:tr>
      <w:tr w:rsidR="00E4174D" w14:paraId="0F9DD062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73418910" w14:textId="508998B5" w:rsidR="00E4174D" w:rsidRPr="00AE71D4" w:rsidRDefault="00AE71D4" w:rsidP="0010263C">
            <w:pPr>
              <w:pStyle w:val="Listeavsnitt"/>
              <w:numPr>
                <w:ilvl w:val="0"/>
                <w:numId w:val="17"/>
              </w:numPr>
              <w:rPr>
                <w:b/>
                <w:bCs/>
              </w:rPr>
            </w:pPr>
            <w:r w:rsidRPr="00AE71D4">
              <w:rPr>
                <w:b/>
                <w:bCs/>
              </w:rPr>
              <w:lastRenderedPageBreak/>
              <w:t>Knebøy m twist</w:t>
            </w:r>
          </w:p>
          <w:p w14:paraId="7E270FE5" w14:textId="20755ADF" w:rsidR="00B22265" w:rsidRDefault="002F3152" w:rsidP="008B4E9E">
            <w:pPr>
              <w:pStyle w:val="Listeavsnitt"/>
              <w:numPr>
                <w:ilvl w:val="0"/>
                <w:numId w:val="30"/>
              </w:numPr>
            </w:pPr>
            <w:r>
              <w:t xml:space="preserve"> </w:t>
            </w:r>
            <w:r w:rsidR="003C2153">
              <w:t xml:space="preserve">Stå </w:t>
            </w:r>
            <w:r w:rsidR="00D3791C">
              <w:t xml:space="preserve">med ca. en skulderbreddes avstand mellom bena, </w:t>
            </w:r>
            <w:r w:rsidR="001F36A1">
              <w:t>bøy knærne</w:t>
            </w:r>
            <w:r w:rsidR="000E10ED">
              <w:t xml:space="preserve"> uten a</w:t>
            </w:r>
            <w:r w:rsidR="00157E73">
              <w:t xml:space="preserve">t de går </w:t>
            </w:r>
            <w:r w:rsidR="00A804F7">
              <w:t>forbi tærne</w:t>
            </w:r>
            <w:r w:rsidR="00B7351A">
              <w:t>. T</w:t>
            </w:r>
            <w:r w:rsidR="00544D7D">
              <w:t>yngdepunktet</w:t>
            </w:r>
            <w:r w:rsidR="00B7351A">
              <w:t xml:space="preserve"> bak </w:t>
            </w:r>
            <w:r w:rsidR="00E34B88">
              <w:t xml:space="preserve">mot hælene. </w:t>
            </w:r>
          </w:p>
          <w:p w14:paraId="338BC29E" w14:textId="77777777" w:rsidR="00983F8E" w:rsidRDefault="007A5676" w:rsidP="008B4E9E">
            <w:pPr>
              <w:pStyle w:val="Listeavsnitt"/>
              <w:numPr>
                <w:ilvl w:val="0"/>
                <w:numId w:val="30"/>
              </w:numPr>
            </w:pPr>
            <w:r>
              <w:t>Idet du går opp</w:t>
            </w:r>
            <w:r w:rsidR="00B7351A">
              <w:t>, trekker du motsatt albue til motsatt kne før d</w:t>
            </w:r>
            <w:r w:rsidR="004A4A39">
              <w:t xml:space="preserve">u </w:t>
            </w:r>
            <w:r w:rsidR="00B7351A">
              <w:t>og gjentar det samme mot andre siden</w:t>
            </w:r>
          </w:p>
          <w:p w14:paraId="3375C649" w14:textId="0F15AC96" w:rsidR="007F52B5" w:rsidRDefault="007F52B5" w:rsidP="008B4E9E">
            <w:pPr>
              <w:pStyle w:val="Listeavsnitt"/>
              <w:numPr>
                <w:ilvl w:val="0"/>
                <w:numId w:val="30"/>
              </w:numPr>
            </w:pPr>
            <w:r>
              <w:t>50 sek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4844B9EF" w14:textId="48097309" w:rsidR="00E4174D" w:rsidRDefault="006E4C79" w:rsidP="00905875">
            <w:r>
              <w:rPr>
                <w:noProof/>
                <w:lang w:eastAsia="nb-NO"/>
              </w:rPr>
              <w:drawing>
                <wp:inline distT="0" distB="0" distL="0" distR="0" wp14:anchorId="7ABDFC35" wp14:editId="1AAE8BA3">
                  <wp:extent cx="832629" cy="1320019"/>
                  <wp:effectExtent l="0" t="0" r="5715" b="0"/>
                  <wp:docPr id="11" name="Bilde 11" descr="Bilderesultater for twist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twist squ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" t="1992" r="67947" b="50924"/>
                          <a:stretch/>
                        </pic:blipFill>
                        <pic:spPr bwMode="auto">
                          <a:xfrm>
                            <a:off x="0" y="0"/>
                            <a:ext cx="900443" cy="142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43CD7279" wp14:editId="19B2731C">
                  <wp:extent cx="921385" cy="1318009"/>
                  <wp:effectExtent l="0" t="0" r="0" b="0"/>
                  <wp:docPr id="12" name="Bilde 12" descr="Bilderesultater for twist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twist squ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7" t="2959" r="34039" b="51375"/>
                          <a:stretch/>
                        </pic:blipFill>
                        <pic:spPr bwMode="auto">
                          <a:xfrm>
                            <a:off x="0" y="0"/>
                            <a:ext cx="976777" cy="139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2D8EF41E" wp14:editId="7E08C1E8">
                  <wp:extent cx="834322" cy="1317985"/>
                  <wp:effectExtent l="0" t="0" r="4445" b="0"/>
                  <wp:docPr id="13" name="Bilde 13" descr="Bilderesultater for twist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twist squ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99" t="2325" r="2318" b="51573"/>
                          <a:stretch/>
                        </pic:blipFill>
                        <pic:spPr bwMode="auto">
                          <a:xfrm>
                            <a:off x="0" y="0"/>
                            <a:ext cx="901051" cy="142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2B4D808F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43869E98" w14:textId="77777777" w:rsidR="006A167E" w:rsidRPr="001D76AB" w:rsidRDefault="006A167E" w:rsidP="006A167E">
            <w:pPr>
              <w:pStyle w:val="Listeavsnitt"/>
              <w:numPr>
                <w:ilvl w:val="0"/>
                <w:numId w:val="17"/>
              </w:numPr>
              <w:rPr>
                <w:b/>
                <w:bCs/>
              </w:rPr>
            </w:pPr>
            <w:r>
              <w:rPr>
                <w:b/>
                <w:bCs/>
              </w:rPr>
              <w:t>Båten</w:t>
            </w:r>
          </w:p>
          <w:p w14:paraId="1E7F0796" w14:textId="77777777" w:rsidR="006A167E" w:rsidRDefault="006A167E" w:rsidP="006A167E">
            <w:pPr>
              <w:pStyle w:val="Listeavsnitt"/>
              <w:numPr>
                <w:ilvl w:val="0"/>
                <w:numId w:val="32"/>
              </w:numPr>
            </w:pPr>
            <w:r>
              <w:t>Start med ryggen mot underlaget mens du trekker albuene mot knærne.</w:t>
            </w:r>
          </w:p>
          <w:p w14:paraId="0A52BB38" w14:textId="77777777" w:rsidR="006A167E" w:rsidRDefault="006A167E" w:rsidP="006A167E">
            <w:pPr>
              <w:pStyle w:val="Listeavsnitt"/>
              <w:numPr>
                <w:ilvl w:val="0"/>
                <w:numId w:val="32"/>
              </w:numPr>
            </w:pPr>
            <w:r>
              <w:t xml:space="preserve">Strekk armene og bena diagonalt ustrakt, før du trekker albuene og knærne mot hverandre igjen </w:t>
            </w:r>
          </w:p>
          <w:p w14:paraId="344FE8D0" w14:textId="7D5D30B8" w:rsidR="00955A85" w:rsidRPr="00AB49E6" w:rsidRDefault="00BB4336" w:rsidP="006A167E">
            <w:pPr>
              <w:pStyle w:val="Listeavsnitt"/>
              <w:rPr>
                <w:b/>
              </w:rPr>
            </w:pPr>
            <w:r>
              <w:t>45</w:t>
            </w:r>
            <w:r w:rsidR="006A167E">
              <w:t xml:space="preserve"> sek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78A349A7" w14:textId="2DAE7D6F" w:rsidR="00E4174D" w:rsidRDefault="006A167E" w:rsidP="00905875">
            <w:r>
              <w:rPr>
                <w:noProof/>
                <w:lang w:eastAsia="nb-NO"/>
              </w:rPr>
              <w:drawing>
                <wp:inline distT="0" distB="0" distL="0" distR="0" wp14:anchorId="7264E1B3" wp14:editId="3CF057DE">
                  <wp:extent cx="1993577" cy="1181100"/>
                  <wp:effectExtent l="0" t="0" r="6985" b="0"/>
                  <wp:docPr id="46" name="Bilde 46" descr="Bilderesultater for boat cr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boat crun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" r="11001" b="47666"/>
                          <a:stretch/>
                        </pic:blipFill>
                        <pic:spPr bwMode="auto">
                          <a:xfrm>
                            <a:off x="0" y="0"/>
                            <a:ext cx="2049976" cy="12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0FEB">
              <w:rPr>
                <w:noProof/>
                <w:lang w:eastAsia="nb-NO"/>
              </w:rPr>
              <w:drawing>
                <wp:inline distT="0" distB="0" distL="0" distR="0" wp14:anchorId="6F742A8E" wp14:editId="48F77346">
                  <wp:extent cx="2362200" cy="1171004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72" cy="120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0EC0E057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22681E51" w14:textId="77777777" w:rsidR="006A167E" w:rsidRDefault="006A167E" w:rsidP="006A167E">
            <w:pPr>
              <w:pStyle w:val="Listeavsnitt"/>
              <w:numPr>
                <w:ilvl w:val="0"/>
                <w:numId w:val="32"/>
              </w:numPr>
              <w:rPr>
                <w:b/>
              </w:rPr>
            </w:pPr>
            <w:r>
              <w:rPr>
                <w:b/>
              </w:rPr>
              <w:t>Diagonalen m lateralbevegelse</w:t>
            </w:r>
          </w:p>
          <w:p w14:paraId="0F5FBFE7" w14:textId="77777777" w:rsidR="006A167E" w:rsidRPr="00F44956" w:rsidRDefault="006A167E" w:rsidP="006A167E">
            <w:pPr>
              <w:pStyle w:val="Listeavsnitt"/>
              <w:numPr>
                <w:ilvl w:val="0"/>
                <w:numId w:val="32"/>
              </w:numPr>
              <w:rPr>
                <w:bCs/>
              </w:rPr>
            </w:pPr>
            <w:r w:rsidRPr="00F44956">
              <w:rPr>
                <w:bCs/>
              </w:rPr>
              <w:t>Stå på alle fire, håndledd ca. parallelle m. skuldre, knær ca. parallelle m. hofter</w:t>
            </w:r>
            <w:r>
              <w:rPr>
                <w:bCs/>
              </w:rPr>
              <w:t>.</w:t>
            </w:r>
          </w:p>
          <w:p w14:paraId="6751B66A" w14:textId="77777777" w:rsidR="006A167E" w:rsidRPr="00D819DF" w:rsidRDefault="006A167E" w:rsidP="006A167E">
            <w:pPr>
              <w:pStyle w:val="Listeavsnitt"/>
              <w:numPr>
                <w:ilvl w:val="0"/>
                <w:numId w:val="32"/>
              </w:numPr>
              <w:rPr>
                <w:b/>
              </w:rPr>
            </w:pPr>
            <w:r w:rsidRPr="00A57EC9">
              <w:rPr>
                <w:bCs/>
              </w:rPr>
              <w:t>Trekk motsatt kne til motsatt albu</w:t>
            </w:r>
            <w:r>
              <w:rPr>
                <w:bCs/>
              </w:rPr>
              <w:t>e. S</w:t>
            </w:r>
            <w:r w:rsidRPr="00A57EC9">
              <w:rPr>
                <w:bCs/>
              </w:rPr>
              <w:t>trekk armen og benet du trakk innover utstrakt</w:t>
            </w:r>
            <w:r>
              <w:rPr>
                <w:bCs/>
              </w:rPr>
              <w:t>, og ut til siden så godt du klarer.</w:t>
            </w:r>
          </w:p>
          <w:p w14:paraId="5749AF36" w14:textId="10D21440" w:rsidR="008876E2" w:rsidRPr="006A167E" w:rsidRDefault="006A167E" w:rsidP="006A167E">
            <w:pPr>
              <w:pStyle w:val="Listeavsnitt"/>
              <w:numPr>
                <w:ilvl w:val="0"/>
                <w:numId w:val="32"/>
              </w:numPr>
              <w:rPr>
                <w:b/>
                <w:bCs/>
              </w:rPr>
            </w:pPr>
            <w:r w:rsidRPr="006A167E">
              <w:rPr>
                <w:bCs/>
              </w:rPr>
              <w:t>4</w:t>
            </w:r>
            <w:r w:rsidR="00DC71FF">
              <w:rPr>
                <w:bCs/>
              </w:rPr>
              <w:t>0</w:t>
            </w:r>
            <w:r w:rsidRPr="006A167E">
              <w:rPr>
                <w:bCs/>
              </w:rPr>
              <w:t xml:space="preserve"> sek per side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40D38C79" w14:textId="0C706B25" w:rsidR="00E4174D" w:rsidRDefault="006A167E" w:rsidP="00905875">
            <w:r>
              <w:rPr>
                <w:noProof/>
                <w:lang w:eastAsia="nb-NO"/>
              </w:rPr>
              <w:drawing>
                <wp:inline distT="0" distB="0" distL="0" distR="0" wp14:anchorId="3D4B1E54" wp14:editId="670838CF">
                  <wp:extent cx="1409620" cy="840658"/>
                  <wp:effectExtent l="0" t="0" r="635" b="0"/>
                  <wp:docPr id="48" name="Bild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45" cy="86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2E3DCB87" wp14:editId="4CE5FF28">
                  <wp:extent cx="2169041" cy="803787"/>
                  <wp:effectExtent l="0" t="0" r="3175" b="0"/>
                  <wp:docPr id="49" name="Bil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56" cy="82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48B">
              <w:rPr>
                <w:noProof/>
                <w:lang w:eastAsia="nb-NO"/>
              </w:rPr>
              <w:drawing>
                <wp:inline distT="0" distB="0" distL="0" distR="0" wp14:anchorId="6C0E4845" wp14:editId="606258ED">
                  <wp:extent cx="1799303" cy="789854"/>
                  <wp:effectExtent l="0" t="0" r="0" b="0"/>
                  <wp:docPr id="32" name="Bilde 32" descr="Bilderesultater for bird dog crunch with lateral mo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er for bird dog crunch with lateral mov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0" t="26843" r="8651" b="4720"/>
                          <a:stretch/>
                        </pic:blipFill>
                        <pic:spPr bwMode="auto">
                          <a:xfrm>
                            <a:off x="0" y="0"/>
                            <a:ext cx="1862719" cy="81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2DA889B4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530DB2AD" w14:textId="77777777" w:rsidR="003741B5" w:rsidRDefault="009B7373" w:rsidP="006A559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Opptrekk</w:t>
            </w:r>
          </w:p>
          <w:p w14:paraId="260EC94C" w14:textId="6E3E3ADA" w:rsidR="009B7373" w:rsidRDefault="00A101E6" w:rsidP="009B7373">
            <w:pPr>
              <w:pStyle w:val="Listeavsnitt"/>
              <w:numPr>
                <w:ilvl w:val="0"/>
                <w:numId w:val="32"/>
              </w:numPr>
              <w:rPr>
                <w:bCs/>
              </w:rPr>
            </w:pPr>
            <w:r w:rsidRPr="00CD2846">
              <w:rPr>
                <w:bCs/>
              </w:rPr>
              <w:t>Start</w:t>
            </w:r>
            <w:r w:rsidR="00CD2846" w:rsidRPr="00CD2846">
              <w:rPr>
                <w:bCs/>
              </w:rPr>
              <w:t xml:space="preserve"> med </w:t>
            </w:r>
            <w:r w:rsidR="00FD6F77">
              <w:rPr>
                <w:bCs/>
              </w:rPr>
              <w:t>hælene</w:t>
            </w:r>
            <w:r w:rsidR="00CD2846" w:rsidRPr="00CD2846">
              <w:rPr>
                <w:bCs/>
              </w:rPr>
              <w:t xml:space="preserve"> på glideflaten</w:t>
            </w:r>
            <w:r w:rsidR="00CD2846">
              <w:rPr>
                <w:bCs/>
              </w:rPr>
              <w:t>/ta på ullsokker</w:t>
            </w:r>
            <w:r w:rsidR="00FB6096">
              <w:rPr>
                <w:bCs/>
              </w:rPr>
              <w:t xml:space="preserve">, armene utstrakt </w:t>
            </w:r>
            <w:r w:rsidR="00953DCF">
              <w:rPr>
                <w:bCs/>
              </w:rPr>
              <w:t>diagonalt</w:t>
            </w:r>
            <w:r w:rsidR="004F373C">
              <w:rPr>
                <w:bCs/>
              </w:rPr>
              <w:t xml:space="preserve"> langs s</w:t>
            </w:r>
            <w:r w:rsidR="00B63851">
              <w:rPr>
                <w:bCs/>
              </w:rPr>
              <w:t>iden av kroppen.</w:t>
            </w:r>
          </w:p>
          <w:p w14:paraId="5478C871" w14:textId="77777777" w:rsidR="00B63851" w:rsidRDefault="00FD6F77" w:rsidP="009B7373">
            <w:pPr>
              <w:pStyle w:val="Listeavsnitt"/>
              <w:numPr>
                <w:ilvl w:val="0"/>
                <w:numId w:val="32"/>
              </w:numPr>
              <w:rPr>
                <w:bCs/>
              </w:rPr>
            </w:pPr>
            <w:r>
              <w:rPr>
                <w:bCs/>
              </w:rPr>
              <w:t>Bøy knærne</w:t>
            </w:r>
            <w:r w:rsidR="00EF5F3F">
              <w:rPr>
                <w:bCs/>
              </w:rPr>
              <w:t xml:space="preserve"> </w:t>
            </w:r>
            <w:r w:rsidR="00363BFE">
              <w:rPr>
                <w:bCs/>
              </w:rPr>
              <w:t>mens du hever hoftene oppover</w:t>
            </w:r>
            <w:r w:rsidR="00217BD9">
              <w:rPr>
                <w:bCs/>
              </w:rPr>
              <w:t xml:space="preserve">, så du kjenner det stramme seg </w:t>
            </w:r>
            <w:r w:rsidR="00363BFE">
              <w:rPr>
                <w:bCs/>
              </w:rPr>
              <w:t>la</w:t>
            </w:r>
            <w:r w:rsidR="00F12D29">
              <w:rPr>
                <w:bCs/>
              </w:rPr>
              <w:t xml:space="preserve">ngs </w:t>
            </w:r>
            <w:r w:rsidR="00363BFE">
              <w:rPr>
                <w:bCs/>
              </w:rPr>
              <w:t xml:space="preserve">baksiden </w:t>
            </w:r>
            <w:r w:rsidR="00E73633">
              <w:rPr>
                <w:bCs/>
              </w:rPr>
              <w:t>i lår og sete.</w:t>
            </w:r>
            <w:r w:rsidR="002E1EA7">
              <w:rPr>
                <w:bCs/>
              </w:rPr>
              <w:t xml:space="preserve"> </w:t>
            </w:r>
          </w:p>
          <w:p w14:paraId="186B300A" w14:textId="4119377D" w:rsidR="002E1EA7" w:rsidRPr="00CD2846" w:rsidRDefault="004D1225" w:rsidP="009B7373">
            <w:pPr>
              <w:pStyle w:val="Listeavsnitt"/>
              <w:numPr>
                <w:ilvl w:val="0"/>
                <w:numId w:val="32"/>
              </w:numPr>
              <w:rPr>
                <w:bCs/>
              </w:rPr>
            </w:pPr>
            <w:r>
              <w:rPr>
                <w:bCs/>
              </w:rPr>
              <w:t>45 sek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631EBF94" w14:textId="14699D14" w:rsidR="00E4174D" w:rsidRDefault="00894716" w:rsidP="00905875">
            <w:r>
              <w:rPr>
                <w:noProof/>
                <w:lang w:eastAsia="nb-NO"/>
              </w:rPr>
              <w:drawing>
                <wp:inline distT="0" distB="0" distL="0" distR="0" wp14:anchorId="32BBB6DF" wp14:editId="7BDFB54F">
                  <wp:extent cx="2852631" cy="952500"/>
                  <wp:effectExtent l="0" t="0" r="5080" b="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4" t="-262" r="4758" b="56408"/>
                          <a:stretch/>
                        </pic:blipFill>
                        <pic:spPr bwMode="auto">
                          <a:xfrm>
                            <a:off x="0" y="0"/>
                            <a:ext cx="2987141" cy="99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296D">
              <w:rPr>
                <w:noProof/>
                <w:lang w:eastAsia="nb-NO"/>
              </w:rPr>
              <w:drawing>
                <wp:inline distT="0" distB="0" distL="0" distR="0" wp14:anchorId="355BF5E4" wp14:editId="410E5F39">
                  <wp:extent cx="2477161" cy="939800"/>
                  <wp:effectExtent l="0" t="0" r="0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2780" r="734" b="-227"/>
                          <a:stretch/>
                        </pic:blipFill>
                        <pic:spPr bwMode="auto">
                          <a:xfrm>
                            <a:off x="0" y="0"/>
                            <a:ext cx="2691112" cy="102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5E5C4288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6664920D" w14:textId="77777777" w:rsidR="006A167E" w:rsidRDefault="006A167E" w:rsidP="006A167E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proofErr w:type="spellStart"/>
            <w:r>
              <w:rPr>
                <w:b/>
              </w:rPr>
              <w:t>Posterior</w:t>
            </w:r>
            <w:proofErr w:type="spellEnd"/>
            <w:r>
              <w:rPr>
                <w:b/>
              </w:rPr>
              <w:t xml:space="preserve"> lunge</w:t>
            </w:r>
          </w:p>
          <w:p w14:paraId="3B43E94B" w14:textId="77777777" w:rsidR="006A167E" w:rsidRPr="00664162" w:rsidRDefault="006A167E" w:rsidP="006A167E">
            <w:pPr>
              <w:pStyle w:val="Listeavsnitt"/>
              <w:numPr>
                <w:ilvl w:val="0"/>
                <w:numId w:val="31"/>
              </w:numPr>
              <w:rPr>
                <w:b/>
              </w:rPr>
            </w:pPr>
            <w:r>
              <w:rPr>
                <w:bCs/>
              </w:rPr>
              <w:t xml:space="preserve">Begynn stående med tærne til den ene foten på valgt glideflate. </w:t>
            </w:r>
          </w:p>
          <w:p w14:paraId="3759C3A7" w14:textId="2C2C5A7E" w:rsidR="006A167E" w:rsidRPr="00DC212C" w:rsidRDefault="006A167E" w:rsidP="006A167E">
            <w:pPr>
              <w:pStyle w:val="Listeavsnitt"/>
              <w:numPr>
                <w:ilvl w:val="0"/>
                <w:numId w:val="31"/>
              </w:numPr>
              <w:rPr>
                <w:b/>
              </w:rPr>
            </w:pPr>
            <w:r>
              <w:t>Kneet til benet på glideflaten bøyes og skyves bak deg</w:t>
            </w:r>
            <w:r w:rsidR="00DD7658">
              <w:t xml:space="preserve"> </w:t>
            </w:r>
            <w:r w:rsidR="00BC2082">
              <w:t>til det er noen cm over gulvet</w:t>
            </w:r>
            <w:r w:rsidR="00957D40">
              <w:t xml:space="preserve">. </w:t>
            </w:r>
            <w:r>
              <w:t xml:space="preserve">Skyv fremover </w:t>
            </w:r>
            <w:r w:rsidR="000D5645">
              <w:t>mens du</w:t>
            </w:r>
            <w:r>
              <w:t xml:space="preserve"> trekk</w:t>
            </w:r>
            <w:r w:rsidR="000D5645">
              <w:t>er</w:t>
            </w:r>
            <w:r>
              <w:t xml:space="preserve"> deg opp igjen.</w:t>
            </w:r>
          </w:p>
          <w:p w14:paraId="18F1DA22" w14:textId="5646A9A5" w:rsidR="00857E8C" w:rsidRPr="0046496C" w:rsidRDefault="006A167E" w:rsidP="0046496C">
            <w:pPr>
              <w:pStyle w:val="Listeavsnitt"/>
              <w:numPr>
                <w:ilvl w:val="0"/>
                <w:numId w:val="31"/>
              </w:numPr>
              <w:rPr>
                <w:b/>
              </w:rPr>
            </w:pPr>
            <w:r>
              <w:t>45 sek per side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1149FC2F" w14:textId="74A47ED9" w:rsidR="0010263C" w:rsidRDefault="008D217C" w:rsidP="00905875">
            <w:r>
              <w:rPr>
                <w:noProof/>
                <w:lang w:eastAsia="nb-NO"/>
              </w:rPr>
              <w:drawing>
                <wp:inline distT="0" distB="0" distL="0" distR="0" wp14:anchorId="3CA131DD" wp14:editId="71002356">
                  <wp:extent cx="2564267" cy="1466850"/>
                  <wp:effectExtent l="0" t="0" r="7620" b="0"/>
                  <wp:docPr id="50" name="Bil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9" r="1507" b="5367"/>
                          <a:stretch/>
                        </pic:blipFill>
                        <pic:spPr bwMode="auto">
                          <a:xfrm>
                            <a:off x="0" y="0"/>
                            <a:ext cx="2598437" cy="148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758A52A8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7CA56552" w14:textId="77777777" w:rsidR="006A167E" w:rsidRDefault="006A167E" w:rsidP="006A167E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lastRenderedPageBreak/>
              <w:t>Pull up-skyv</w:t>
            </w:r>
          </w:p>
          <w:p w14:paraId="702CF1EC" w14:textId="77777777" w:rsidR="006A167E" w:rsidRDefault="006A167E" w:rsidP="006A167E">
            <w:pPr>
              <w:pStyle w:val="Listeavsnit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Start </w:t>
            </w:r>
            <w:r w:rsidRPr="00135896">
              <w:rPr>
                <w:bCs/>
              </w:rPr>
              <w:t xml:space="preserve">med ansiktet og </w:t>
            </w:r>
            <w:r>
              <w:rPr>
                <w:bCs/>
              </w:rPr>
              <w:t xml:space="preserve">håndflatene mot </w:t>
            </w:r>
            <w:r w:rsidRPr="00135896">
              <w:rPr>
                <w:bCs/>
              </w:rPr>
              <w:t xml:space="preserve">underlaget. </w:t>
            </w:r>
            <w:r>
              <w:rPr>
                <w:bCs/>
              </w:rPr>
              <w:t xml:space="preserve">Armene er utstrakt foran deg med en liten bøy i albuen. </w:t>
            </w:r>
          </w:p>
          <w:p w14:paraId="0749E3BF" w14:textId="77777777" w:rsidR="006A167E" w:rsidRPr="00500E4D" w:rsidRDefault="006A167E" w:rsidP="006A167E">
            <w:pPr>
              <w:pStyle w:val="Listeavsnit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Press håndflatene mot underlaget, Bruk armene og ryggen til å trekke brystet foran albuene. </w:t>
            </w:r>
          </w:p>
          <w:p w14:paraId="147142BC" w14:textId="38849138" w:rsidR="00D819DF" w:rsidRPr="003803FE" w:rsidRDefault="003803FE" w:rsidP="003803FE">
            <w:pPr>
              <w:pStyle w:val="Listeavsnitt"/>
              <w:numPr>
                <w:ilvl w:val="0"/>
                <w:numId w:val="34"/>
              </w:numPr>
              <w:rPr>
                <w:b/>
              </w:rPr>
            </w:pPr>
            <w:r>
              <w:rPr>
                <w:bCs/>
              </w:rPr>
              <w:t xml:space="preserve">45 </w:t>
            </w:r>
            <w:r w:rsidR="006A167E" w:rsidRPr="003803FE">
              <w:rPr>
                <w:bCs/>
              </w:rPr>
              <w:t>sek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5819EC47" w14:textId="7E23FB92" w:rsidR="0010263C" w:rsidRDefault="006A167E" w:rsidP="00905875">
            <w:r>
              <w:rPr>
                <w:noProof/>
                <w:lang w:eastAsia="nb-NO"/>
              </w:rPr>
              <w:drawing>
                <wp:inline distT="0" distB="0" distL="0" distR="0" wp14:anchorId="52A84B98" wp14:editId="72FC7F94">
                  <wp:extent cx="2647950" cy="1109442"/>
                  <wp:effectExtent l="0" t="0" r="0" b="0"/>
                  <wp:docPr id="40" name="Bil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3791" t="42742" r="18347" b="21608"/>
                          <a:stretch/>
                        </pic:blipFill>
                        <pic:spPr bwMode="auto">
                          <a:xfrm>
                            <a:off x="0" y="0"/>
                            <a:ext cx="2656514" cy="111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4576FE1C" wp14:editId="683C9FC4">
                  <wp:extent cx="2584450" cy="1098087"/>
                  <wp:effectExtent l="0" t="0" r="6350" b="6985"/>
                  <wp:docPr id="42" name="Bil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3016" t="44318" r="19787" b="20031"/>
                          <a:stretch/>
                        </pic:blipFill>
                        <pic:spPr bwMode="auto">
                          <a:xfrm>
                            <a:off x="0" y="0"/>
                            <a:ext cx="2648318" cy="1125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04FD8F7E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0AC6088D" w14:textId="6884A194" w:rsidR="00F72B85" w:rsidRDefault="00E92210" w:rsidP="006A167E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 xml:space="preserve">Hunden som ser ned m </w:t>
            </w:r>
            <w:r w:rsidR="008C5D22">
              <w:rPr>
                <w:b/>
              </w:rPr>
              <w:t>hofteåpner</w:t>
            </w:r>
          </w:p>
          <w:p w14:paraId="23484D07" w14:textId="368D16C3" w:rsidR="006A167E" w:rsidRDefault="006A167E" w:rsidP="006A167E">
            <w:pPr>
              <w:pStyle w:val="Listeavsnitt"/>
              <w:numPr>
                <w:ilvl w:val="0"/>
                <w:numId w:val="34"/>
              </w:numPr>
              <w:spacing w:line="256" w:lineRule="auto"/>
            </w:pPr>
            <w:r>
              <w:t>Start i stående plankeposisjon med kneet mot brystet.</w:t>
            </w:r>
          </w:p>
          <w:p w14:paraId="27BFC289" w14:textId="1AF505FD" w:rsidR="006A167E" w:rsidRDefault="006A167E" w:rsidP="006A167E">
            <w:pPr>
              <w:pStyle w:val="Listeavsnitt"/>
              <w:numPr>
                <w:ilvl w:val="0"/>
                <w:numId w:val="34"/>
              </w:numPr>
              <w:spacing w:line="256" w:lineRule="auto"/>
            </w:pPr>
            <w:r>
              <w:t>Skyv vekten din bakover til hunden som ser ned/</w:t>
            </w:r>
            <w:r w:rsidR="0021133A">
              <w:t>for</w:t>
            </w:r>
            <w:r w:rsidR="002202C5">
              <w:t>met som trekant</w:t>
            </w:r>
            <w:r w:rsidR="001F0AC9">
              <w:t xml:space="preserve">. Spark </w:t>
            </w:r>
            <w:r>
              <w:t xml:space="preserve">benet du </w:t>
            </w:r>
            <w:r w:rsidR="00B71E03">
              <w:t xml:space="preserve">trakk mot brystet </w:t>
            </w:r>
            <w:r>
              <w:t>opp og bak</w:t>
            </w:r>
            <w:r w:rsidR="00CE2083">
              <w:t>,</w:t>
            </w:r>
            <w:r w:rsidR="00351556">
              <w:t xml:space="preserve"> før d</w:t>
            </w:r>
            <w:r w:rsidR="00B71E03">
              <w:t>u bøyer kneet igjen og åpner opp hofta ut til siden</w:t>
            </w:r>
            <w:r w:rsidR="001F0AC9">
              <w:t>.</w:t>
            </w:r>
          </w:p>
          <w:p w14:paraId="5691E254" w14:textId="3CCFD68F" w:rsidR="00630F06" w:rsidRPr="006A167E" w:rsidRDefault="006A167E" w:rsidP="006A167E">
            <w:pPr>
              <w:pStyle w:val="Listeavsnitt"/>
              <w:numPr>
                <w:ilvl w:val="0"/>
                <w:numId w:val="34"/>
              </w:numPr>
              <w:rPr>
                <w:b/>
                <w:bCs/>
              </w:rPr>
            </w:pPr>
            <w:r>
              <w:t>45 sek per side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35A48E8D" w14:textId="195906F1" w:rsidR="0010263C" w:rsidRDefault="00441402" w:rsidP="00905875">
            <w:r>
              <w:rPr>
                <w:noProof/>
                <w:lang w:eastAsia="nb-NO"/>
              </w:rPr>
              <w:drawing>
                <wp:inline distT="0" distB="0" distL="0" distR="0" wp14:anchorId="60D9CB21" wp14:editId="4AA9D02E">
                  <wp:extent cx="1615381" cy="850900"/>
                  <wp:effectExtent l="0" t="0" r="4445" b="6350"/>
                  <wp:docPr id="62" name="Bil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15" cy="86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285">
              <w:rPr>
                <w:noProof/>
                <w:lang w:eastAsia="nb-NO"/>
              </w:rPr>
              <w:drawing>
                <wp:inline distT="0" distB="0" distL="0" distR="0" wp14:anchorId="637A8D82" wp14:editId="0105F5A8">
                  <wp:extent cx="1125649" cy="1289050"/>
                  <wp:effectExtent l="0" t="0" r="0" b="6350"/>
                  <wp:docPr id="63" name="Bil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70" cy="133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382F">
              <w:rPr>
                <w:noProof/>
                <w:lang w:eastAsia="nb-NO"/>
              </w:rPr>
              <w:drawing>
                <wp:inline distT="0" distB="0" distL="0" distR="0" wp14:anchorId="076C162F" wp14:editId="0F7913C5">
                  <wp:extent cx="1231702" cy="1244600"/>
                  <wp:effectExtent l="0" t="0" r="6985" b="0"/>
                  <wp:docPr id="39" name="Bilde 39" descr="Bilderesultater for three legged downward dog cir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lderesultater for three legged downward dog circ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7" r="20120" b="3933"/>
                          <a:stretch/>
                        </pic:blipFill>
                        <pic:spPr bwMode="auto">
                          <a:xfrm>
                            <a:off x="0" y="0"/>
                            <a:ext cx="1243234" cy="125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1362FCA8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0AC1D484" w14:textId="77777777" w:rsidR="00E45838" w:rsidRDefault="00E45838" w:rsidP="00E45838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 xml:space="preserve">Laterale hopp m </w:t>
            </w:r>
            <w:proofErr w:type="spellStart"/>
            <w:r>
              <w:rPr>
                <w:b/>
              </w:rPr>
              <w:t>ettbensknebøy</w:t>
            </w:r>
            <w:proofErr w:type="spellEnd"/>
          </w:p>
          <w:p w14:paraId="49026F9E" w14:textId="77777777" w:rsidR="00E45838" w:rsidRPr="00DB5813" w:rsidRDefault="00E45838" w:rsidP="00E45838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>
              <w:t xml:space="preserve">Hopp sideveis, land på ett ben mens du bøyer det andre bak, før du hopper fra ett ben tilbake til startposisjon. </w:t>
            </w:r>
          </w:p>
          <w:p w14:paraId="7D80EBEB" w14:textId="77777777" w:rsidR="00E45838" w:rsidRPr="009E27CF" w:rsidRDefault="00E45838" w:rsidP="00E45838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>
              <w:t xml:space="preserve">Forsøk å ikke plasser for mye av tyngdepunktet foran deg, men heller bak mot hælene som i knebøy. </w:t>
            </w:r>
          </w:p>
          <w:p w14:paraId="0E768734" w14:textId="0548645E" w:rsidR="00AA29C7" w:rsidRPr="00097AAC" w:rsidRDefault="00E45838" w:rsidP="00E45838">
            <w:pPr>
              <w:pStyle w:val="Listeavsnitt"/>
              <w:numPr>
                <w:ilvl w:val="0"/>
                <w:numId w:val="37"/>
              </w:numPr>
            </w:pPr>
            <w:r w:rsidRPr="00D22CA7">
              <w:t>40 sek per side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742D92BB" w14:textId="6DAB70E6" w:rsidR="0010263C" w:rsidRPr="00CA6855" w:rsidRDefault="00E45838" w:rsidP="00905875">
            <w:pPr>
              <w:rPr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DB75340" wp14:editId="3D0199BD">
                  <wp:extent cx="1412361" cy="1333500"/>
                  <wp:effectExtent l="0" t="0" r="0" b="0"/>
                  <wp:docPr id="37" name="Bilde 37" descr="Bilderesultater for lateral j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esultater for lateral ju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4522" b="1082"/>
                          <a:stretch/>
                        </pic:blipFill>
                        <pic:spPr bwMode="auto">
                          <a:xfrm>
                            <a:off x="0" y="0"/>
                            <a:ext cx="1431090" cy="135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65170DE8" wp14:editId="407D5BEA">
                  <wp:extent cx="1143000" cy="1327700"/>
                  <wp:effectExtent l="0" t="0" r="0" b="6350"/>
                  <wp:docPr id="38" name="Bilde 38" descr="Bilderesultater for one legged j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lderesultater for one legged ju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2" t="21455" r="52914" b="299"/>
                          <a:stretch/>
                        </pic:blipFill>
                        <pic:spPr bwMode="auto">
                          <a:xfrm>
                            <a:off x="0" y="0"/>
                            <a:ext cx="1147900" cy="133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2155D975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305C30AC" w14:textId="77777777" w:rsidR="007B4D86" w:rsidRDefault="0050384B" w:rsidP="0050384B">
            <w:pPr>
              <w:pStyle w:val="Listeavsnitt"/>
              <w:numPr>
                <w:ilvl w:val="0"/>
                <w:numId w:val="17"/>
              </w:numPr>
              <w:rPr>
                <w:b/>
                <w:bCs/>
              </w:rPr>
            </w:pPr>
            <w:r w:rsidRPr="0050384B">
              <w:rPr>
                <w:b/>
                <w:bCs/>
              </w:rPr>
              <w:t xml:space="preserve">Pistol </w:t>
            </w:r>
            <w:proofErr w:type="spellStart"/>
            <w:r w:rsidRPr="0050384B">
              <w:rPr>
                <w:b/>
                <w:bCs/>
              </w:rPr>
              <w:t>squat</w:t>
            </w:r>
            <w:proofErr w:type="spellEnd"/>
          </w:p>
          <w:p w14:paraId="19A34956" w14:textId="77777777" w:rsidR="0048203F" w:rsidRPr="00B2128E" w:rsidRDefault="00CF7C2B" w:rsidP="00A37DB6">
            <w:pPr>
              <w:pStyle w:val="Listeavsnitt"/>
              <w:numPr>
                <w:ilvl w:val="0"/>
                <w:numId w:val="37"/>
              </w:numPr>
              <w:rPr>
                <w:lang w:val="sv-SE"/>
              </w:rPr>
            </w:pPr>
            <w:r w:rsidRPr="00B2128E">
              <w:rPr>
                <w:lang w:val="sv-SE"/>
              </w:rPr>
              <w:t>St</w:t>
            </w:r>
            <w:r w:rsidR="00425885" w:rsidRPr="00B2128E">
              <w:rPr>
                <w:lang w:val="sv-SE"/>
              </w:rPr>
              <w:t xml:space="preserve">å med fotsålen </w:t>
            </w:r>
            <w:r w:rsidR="00D35F20" w:rsidRPr="00B2128E">
              <w:rPr>
                <w:lang w:val="sv-SE"/>
              </w:rPr>
              <w:t xml:space="preserve">mot underlaget </w:t>
            </w:r>
            <w:r w:rsidR="00387A9C" w:rsidRPr="00B2128E">
              <w:rPr>
                <w:lang w:val="sv-SE"/>
              </w:rPr>
              <w:t>på ett ben. Hælen til andre ben plasseres på glideflaten</w:t>
            </w:r>
            <w:r w:rsidR="0048203F" w:rsidRPr="00B2128E">
              <w:rPr>
                <w:lang w:val="sv-SE"/>
              </w:rPr>
              <w:t>.</w:t>
            </w:r>
          </w:p>
          <w:p w14:paraId="7B9F26C1" w14:textId="52DAF116" w:rsidR="00A37DB6" w:rsidRPr="00B2128E" w:rsidRDefault="006F2F5E" w:rsidP="00A37DB6">
            <w:pPr>
              <w:pStyle w:val="Listeavsnitt"/>
              <w:numPr>
                <w:ilvl w:val="0"/>
                <w:numId w:val="37"/>
              </w:numPr>
            </w:pPr>
            <w:r w:rsidRPr="00B2128E">
              <w:t xml:space="preserve">Senk deg nedover ved å bøye kneet til benet du </w:t>
            </w:r>
            <w:r w:rsidR="0048203F" w:rsidRPr="00B2128E">
              <w:t>har vekten din p</w:t>
            </w:r>
            <w:r w:rsidR="00F65009">
              <w:t>å. H</w:t>
            </w:r>
            <w:r w:rsidR="002059DC" w:rsidRPr="00B2128E">
              <w:t>old</w:t>
            </w:r>
            <w:r w:rsidR="00F65009">
              <w:t xml:space="preserve"> </w:t>
            </w:r>
            <w:r w:rsidR="0048203F" w:rsidRPr="00B2128E">
              <w:t>benet på glideflaten utstrakt</w:t>
            </w:r>
            <w:r w:rsidR="00B06711" w:rsidRPr="00B2128E">
              <w:t>. Press deg oppover igjen</w:t>
            </w:r>
            <w:r w:rsidR="00CE631C" w:rsidRPr="00B2128E">
              <w:t xml:space="preserve"> med benet du har</w:t>
            </w:r>
            <w:r w:rsidR="009000B8" w:rsidRPr="00B2128E">
              <w:t xml:space="preserve"> </w:t>
            </w:r>
            <w:r w:rsidR="00B2128E" w:rsidRPr="00B2128E">
              <w:t xml:space="preserve">vekten din på. </w:t>
            </w:r>
          </w:p>
          <w:p w14:paraId="57838216" w14:textId="73AE9DC4" w:rsidR="00A37DB6" w:rsidRPr="00B2128E" w:rsidRDefault="00B2128E" w:rsidP="00A37DB6">
            <w:pPr>
              <w:pStyle w:val="Listeavsnitt"/>
              <w:numPr>
                <w:ilvl w:val="0"/>
                <w:numId w:val="37"/>
              </w:numPr>
            </w:pPr>
            <w:r w:rsidRPr="00B2128E">
              <w:t>40 sek per side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6B2263A6" w14:textId="5842A5DD" w:rsidR="0010263C" w:rsidRDefault="000B27B5" w:rsidP="00905875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9BCD14" wp14:editId="16D9D6B0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1247140</wp:posOffset>
                      </wp:positionV>
                      <wp:extent cx="285750" cy="6350"/>
                      <wp:effectExtent l="0" t="0" r="19050" b="31750"/>
                      <wp:wrapNone/>
                      <wp:docPr id="33" name="Rett linj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DD585F6" id="Rett linje 3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98.2pt" to="144.2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BDA9B2" wp14:editId="71325F01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1316990</wp:posOffset>
                      </wp:positionV>
                      <wp:extent cx="285750" cy="6350"/>
                      <wp:effectExtent l="0" t="0" r="19050" b="31750"/>
                      <wp:wrapNone/>
                      <wp:docPr id="19" name="Rett linj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0122A7" id="Rett linje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2pt,103.7pt" to="85.7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515F38" wp14:editId="626E679C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1322705</wp:posOffset>
                      </wp:positionV>
                      <wp:extent cx="285750" cy="6350"/>
                      <wp:effectExtent l="0" t="0" r="19050" b="31750"/>
                      <wp:wrapNone/>
                      <wp:docPr id="16" name="Rett linj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337AA8" id="Rett linje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5pt,104.15pt" to="35.0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9A4234">
              <w:rPr>
                <w:noProof/>
                <w:lang w:eastAsia="nb-NO"/>
              </w:rPr>
              <w:drawing>
                <wp:inline distT="0" distB="0" distL="0" distR="0" wp14:anchorId="729BAF18" wp14:editId="3F582F75">
                  <wp:extent cx="770646" cy="1492250"/>
                  <wp:effectExtent l="0" t="0" r="0" b="0"/>
                  <wp:docPr id="44" name="Bilde 44" descr="Bilderesultater for pistol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esultater for pistol squ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73" b="26627"/>
                          <a:stretch/>
                        </pic:blipFill>
                        <pic:spPr bwMode="auto">
                          <a:xfrm>
                            <a:off x="0" y="0"/>
                            <a:ext cx="788580" cy="152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4234">
              <w:rPr>
                <w:noProof/>
                <w:lang w:eastAsia="nb-NO"/>
              </w:rPr>
              <w:drawing>
                <wp:inline distT="0" distB="0" distL="0" distR="0" wp14:anchorId="266DA820" wp14:editId="1764B445">
                  <wp:extent cx="819995" cy="1371600"/>
                  <wp:effectExtent l="0" t="0" r="0" b="0"/>
                  <wp:docPr id="45" name="Bilde 45" descr="Bilderesultater for pistol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esultater for pistol squ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9" t="12968" r="37500" b="23162"/>
                          <a:stretch/>
                        </pic:blipFill>
                        <pic:spPr bwMode="auto">
                          <a:xfrm>
                            <a:off x="0" y="0"/>
                            <a:ext cx="823991" cy="137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4234">
              <w:rPr>
                <w:noProof/>
                <w:lang w:eastAsia="nb-NO"/>
              </w:rPr>
              <w:drawing>
                <wp:inline distT="0" distB="0" distL="0" distR="0" wp14:anchorId="0E2F2314" wp14:editId="75E9A9BF">
                  <wp:extent cx="1084094" cy="1174750"/>
                  <wp:effectExtent l="0" t="0" r="1905" b="6350"/>
                  <wp:docPr id="47" name="Bilde 47" descr="Bilderesultater for pistol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ilderesultater for pistol squ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2" t="31925" r="-131" b="19406"/>
                          <a:stretch/>
                        </pic:blipFill>
                        <pic:spPr bwMode="auto">
                          <a:xfrm>
                            <a:off x="0" y="0"/>
                            <a:ext cx="1096496" cy="11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0964904E" w14:textId="77777777" w:rsidTr="00500D70">
        <w:trPr>
          <w:trHeight w:val="1905"/>
        </w:trPr>
        <w:tc>
          <w:tcPr>
            <w:tcW w:w="6506" w:type="dxa"/>
            <w:tcBorders>
              <w:left w:val="single" w:sz="12" w:space="0" w:color="auto"/>
            </w:tcBorders>
          </w:tcPr>
          <w:p w14:paraId="6EC54DFA" w14:textId="77777777" w:rsidR="004F432B" w:rsidRDefault="00A30F33" w:rsidP="005038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lastRenderedPageBreak/>
              <w:t xml:space="preserve">Figur </w:t>
            </w:r>
          </w:p>
          <w:p w14:paraId="27DA0C95" w14:textId="1BD90664" w:rsidR="00326702" w:rsidRPr="00326702" w:rsidRDefault="00444871" w:rsidP="00326702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>
              <w:rPr>
                <w:bCs/>
              </w:rPr>
              <w:t xml:space="preserve">Begynn stående ved å bøye ett kne </w:t>
            </w:r>
            <w:r w:rsidR="00F040B2">
              <w:rPr>
                <w:bCs/>
              </w:rPr>
              <w:t>og motsatt albue foran deg</w:t>
            </w:r>
            <w:r w:rsidR="00BB416F">
              <w:rPr>
                <w:bCs/>
              </w:rPr>
              <w:t xml:space="preserve">. </w:t>
            </w:r>
          </w:p>
          <w:p w14:paraId="185F7B5D" w14:textId="0DD4AB7F" w:rsidR="00922D36" w:rsidRDefault="00BB416F" w:rsidP="00922D36">
            <w:pPr>
              <w:pStyle w:val="Listeavsnitt"/>
              <w:numPr>
                <w:ilvl w:val="0"/>
                <w:numId w:val="37"/>
              </w:numPr>
              <w:rPr>
                <w:bCs/>
              </w:rPr>
            </w:pPr>
            <w:r>
              <w:rPr>
                <w:bCs/>
              </w:rPr>
              <w:t xml:space="preserve">Fremste benet </w:t>
            </w:r>
            <w:r w:rsidR="00493C0D" w:rsidRPr="00014A55">
              <w:rPr>
                <w:bCs/>
              </w:rPr>
              <w:t xml:space="preserve">trekkes utstrakt </w:t>
            </w:r>
            <w:r w:rsidR="00F323B3" w:rsidRPr="00014A55">
              <w:rPr>
                <w:bCs/>
              </w:rPr>
              <w:t>bakover</w:t>
            </w:r>
            <w:r w:rsidR="005D2A12">
              <w:rPr>
                <w:bCs/>
              </w:rPr>
              <w:t>, samtidig som armen på samme side strekkes utstrakt fremover</w:t>
            </w:r>
            <w:r w:rsidR="00922D36">
              <w:rPr>
                <w:bCs/>
              </w:rPr>
              <w:t xml:space="preserve">. Armen på motsatt side bakover. </w:t>
            </w:r>
          </w:p>
          <w:p w14:paraId="7584249C" w14:textId="478B0569" w:rsidR="0054062B" w:rsidRPr="00922D36" w:rsidRDefault="0054062B" w:rsidP="00922D36">
            <w:pPr>
              <w:pStyle w:val="Listeavsnitt"/>
              <w:numPr>
                <w:ilvl w:val="0"/>
                <w:numId w:val="37"/>
              </w:numPr>
              <w:rPr>
                <w:bCs/>
              </w:rPr>
            </w:pPr>
            <w:r>
              <w:rPr>
                <w:bCs/>
              </w:rPr>
              <w:t xml:space="preserve">40 sek per side 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697D5CF8" w14:textId="02827E6E" w:rsidR="0010263C" w:rsidRDefault="00E45838" w:rsidP="00905875">
            <w:r>
              <w:rPr>
                <w:noProof/>
                <w:lang w:eastAsia="nb-NO"/>
              </w:rPr>
              <w:drawing>
                <wp:inline distT="0" distB="0" distL="0" distR="0" wp14:anchorId="26A1C839" wp14:editId="27D42605">
                  <wp:extent cx="1910837" cy="1212850"/>
                  <wp:effectExtent l="0" t="0" r="0" b="6350"/>
                  <wp:docPr id="43" name="Bilde 43" descr="Bilderesultater for stability exercises 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esultater for stability exercises 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63" cy="122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:rsidRPr="00B41763" w14:paraId="035A7AF1" w14:textId="77777777" w:rsidTr="00E6510B">
        <w:tc>
          <w:tcPr>
            <w:tcW w:w="6506" w:type="dxa"/>
            <w:tcBorders>
              <w:left w:val="single" w:sz="12" w:space="0" w:color="auto"/>
            </w:tcBorders>
          </w:tcPr>
          <w:p w14:paraId="5D9596ED" w14:textId="77777777" w:rsidR="00BF0C12" w:rsidRDefault="00BF0C12" w:rsidP="00BF0C12">
            <w:pPr>
              <w:pStyle w:val="Listeavsnitt"/>
              <w:numPr>
                <w:ilvl w:val="0"/>
                <w:numId w:val="17"/>
              </w:num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Kryss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  <w:p w14:paraId="4ECBF2CA" w14:textId="77777777" w:rsidR="00BF0C12" w:rsidRPr="00D863F5" w:rsidRDefault="00BF0C12" w:rsidP="00BF0C12">
            <w:pPr>
              <w:pStyle w:val="Listeavsnitt"/>
              <w:numPr>
                <w:ilvl w:val="0"/>
                <w:numId w:val="39"/>
              </w:numPr>
              <w:rPr>
                <w:bCs/>
              </w:rPr>
            </w:pPr>
            <w:r w:rsidRPr="00D863F5">
              <w:rPr>
                <w:bCs/>
              </w:rPr>
              <w:t xml:space="preserve">Ligg med ryggen mot underlaget, </w:t>
            </w:r>
            <w:r>
              <w:rPr>
                <w:bCs/>
              </w:rPr>
              <w:t>hendene under nedre del av ryggen eller diagonalt utstrakt langs siden av kroppen. H</w:t>
            </w:r>
            <w:r w:rsidRPr="00D863F5">
              <w:rPr>
                <w:bCs/>
              </w:rPr>
              <w:t>ev bena</w:t>
            </w:r>
            <w:r>
              <w:rPr>
                <w:bCs/>
              </w:rPr>
              <w:t xml:space="preserve"> </w:t>
            </w:r>
            <w:r w:rsidRPr="00D863F5">
              <w:rPr>
                <w:bCs/>
              </w:rPr>
              <w:t xml:space="preserve">utstrakt, gjerne pek med tærne. </w:t>
            </w:r>
          </w:p>
          <w:p w14:paraId="012E106B" w14:textId="77777777" w:rsidR="00BF0C12" w:rsidRPr="00D863F5" w:rsidRDefault="00BF0C12" w:rsidP="00BF0C12">
            <w:pPr>
              <w:pStyle w:val="Listeavsnitt"/>
              <w:numPr>
                <w:ilvl w:val="0"/>
                <w:numId w:val="39"/>
              </w:numPr>
              <w:rPr>
                <w:bCs/>
              </w:rPr>
            </w:pPr>
            <w:r w:rsidRPr="00D863F5">
              <w:rPr>
                <w:bCs/>
              </w:rPr>
              <w:t xml:space="preserve">Kryss bena dine ved å tegne buer som </w:t>
            </w:r>
            <w:r>
              <w:rPr>
                <w:bCs/>
              </w:rPr>
              <w:t xml:space="preserve">stopper </w:t>
            </w:r>
            <w:r w:rsidRPr="00D863F5">
              <w:rPr>
                <w:bCs/>
              </w:rPr>
              <w:t>over og under hverandre</w:t>
            </w:r>
            <w:r>
              <w:rPr>
                <w:bCs/>
              </w:rPr>
              <w:t>.</w:t>
            </w:r>
          </w:p>
          <w:p w14:paraId="7200BDA0" w14:textId="5F3894F6" w:rsidR="00BF0C12" w:rsidRPr="00274199" w:rsidRDefault="00BF0C12" w:rsidP="00BF0C12">
            <w:pPr>
              <w:pStyle w:val="Listeavsnitt"/>
              <w:numPr>
                <w:ilvl w:val="0"/>
                <w:numId w:val="37"/>
              </w:numPr>
              <w:rPr>
                <w:bCs/>
              </w:rPr>
            </w:pPr>
            <w:r w:rsidRPr="00D863F5">
              <w:rPr>
                <w:bCs/>
              </w:rPr>
              <w:t>45 sek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14:paraId="2177934B" w14:textId="1A04A1F7" w:rsidR="0010263C" w:rsidRPr="00B41763" w:rsidRDefault="00BF0C12" w:rsidP="00905875">
            <w:r>
              <w:rPr>
                <w:noProof/>
                <w:lang w:eastAsia="nb-NO"/>
              </w:rPr>
              <w:drawing>
                <wp:inline distT="0" distB="0" distL="0" distR="0" wp14:anchorId="5C09F1FD" wp14:editId="74210173">
                  <wp:extent cx="2494984" cy="857250"/>
                  <wp:effectExtent l="0" t="0" r="635" b="0"/>
                  <wp:docPr id="35" name="Bilde 35" descr="Bilderesultater for flutter k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er for flutter ki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" b="54099"/>
                          <a:stretch/>
                        </pic:blipFill>
                        <pic:spPr bwMode="auto">
                          <a:xfrm>
                            <a:off x="0" y="0"/>
                            <a:ext cx="2520576" cy="86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02ECBBF7" wp14:editId="760FEF38">
                  <wp:extent cx="2647950" cy="847344"/>
                  <wp:effectExtent l="0" t="0" r="0" b="0"/>
                  <wp:docPr id="36" name="Bilde 36" descr="Bilderesultater for flutter k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esultater for flutter ki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21" b="10655"/>
                          <a:stretch/>
                        </pic:blipFill>
                        <pic:spPr bwMode="auto">
                          <a:xfrm>
                            <a:off x="0" y="0"/>
                            <a:ext cx="2668312" cy="85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:rsidRPr="00A36FCB" w14:paraId="030FB985" w14:textId="77777777" w:rsidTr="00E6510B">
        <w:tc>
          <w:tcPr>
            <w:tcW w:w="6506" w:type="dxa"/>
            <w:tcBorders>
              <w:left w:val="single" w:sz="12" w:space="0" w:color="auto"/>
              <w:bottom w:val="single" w:sz="12" w:space="0" w:color="auto"/>
            </w:tcBorders>
          </w:tcPr>
          <w:p w14:paraId="2F081E9F" w14:textId="77777777" w:rsidR="00BF0C12" w:rsidRDefault="00BF0C12" w:rsidP="00BF0C12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Planke m skulderklapp</w:t>
            </w:r>
          </w:p>
          <w:p w14:paraId="658B9792" w14:textId="77777777" w:rsidR="00BF0C12" w:rsidRPr="00F65407" w:rsidRDefault="00BF0C12" w:rsidP="00BF0C12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 w:rsidRPr="00F65407">
              <w:rPr>
                <w:bCs/>
              </w:rPr>
              <w:t>Start i stående planke på håndflatene. Hold kroppen rett og stabil, unn</w:t>
            </w:r>
            <w:r>
              <w:rPr>
                <w:bCs/>
              </w:rPr>
              <w:t xml:space="preserve">gå svai/krum rygg eller hevet sete. </w:t>
            </w:r>
          </w:p>
          <w:p w14:paraId="3742A5C4" w14:textId="77777777" w:rsidR="00BF0C12" w:rsidRPr="00F65407" w:rsidRDefault="00BF0C12" w:rsidP="00BF0C12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>
              <w:rPr>
                <w:bCs/>
              </w:rPr>
              <w:t xml:space="preserve">Løft en arm opp og klapp håndflaten lett til motsatt skulder før du gjentar det samme på andre siden. </w:t>
            </w:r>
          </w:p>
          <w:p w14:paraId="412B2919" w14:textId="4D260DF9" w:rsidR="00D863F5" w:rsidRPr="00BF0C12" w:rsidRDefault="00BF0C12" w:rsidP="00BF0C12">
            <w:pPr>
              <w:pStyle w:val="Listeavsnitt"/>
              <w:numPr>
                <w:ilvl w:val="0"/>
                <w:numId w:val="37"/>
              </w:numPr>
              <w:rPr>
                <w:bCs/>
              </w:rPr>
            </w:pPr>
            <w:r w:rsidRPr="00274199">
              <w:rPr>
                <w:bCs/>
              </w:rPr>
              <w:t>50 se</w:t>
            </w:r>
            <w:r>
              <w:rPr>
                <w:bCs/>
              </w:rPr>
              <w:t>k</w:t>
            </w:r>
          </w:p>
        </w:tc>
        <w:tc>
          <w:tcPr>
            <w:tcW w:w="8788" w:type="dxa"/>
            <w:tcBorders>
              <w:bottom w:val="single" w:sz="12" w:space="0" w:color="auto"/>
              <w:right w:val="single" w:sz="12" w:space="0" w:color="auto"/>
            </w:tcBorders>
          </w:tcPr>
          <w:p w14:paraId="2FD46ABE" w14:textId="7709D126" w:rsidR="0010263C" w:rsidRPr="00A36FCB" w:rsidRDefault="00BF0C12" w:rsidP="00905875">
            <w:r>
              <w:rPr>
                <w:noProof/>
                <w:lang w:eastAsia="nb-NO"/>
              </w:rPr>
              <w:drawing>
                <wp:inline distT="0" distB="0" distL="0" distR="0" wp14:anchorId="34A9A45F" wp14:editId="33040654">
                  <wp:extent cx="2520950" cy="921704"/>
                  <wp:effectExtent l="0" t="0" r="0" b="0"/>
                  <wp:docPr id="51" name="Bil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091"/>
                          <a:stretch/>
                        </pic:blipFill>
                        <pic:spPr bwMode="auto">
                          <a:xfrm>
                            <a:off x="0" y="0"/>
                            <a:ext cx="2546182" cy="93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4EA99677" wp14:editId="6D3F1290">
                  <wp:extent cx="2674109" cy="857250"/>
                  <wp:effectExtent l="0" t="0" r="0" b="0"/>
                  <wp:docPr id="52" name="Bil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3" r="-1210"/>
                          <a:stretch/>
                        </pic:blipFill>
                        <pic:spPr bwMode="auto">
                          <a:xfrm>
                            <a:off x="0" y="0"/>
                            <a:ext cx="2729010" cy="8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4411C" w14:textId="6FDA85D4" w:rsidR="00D0344C" w:rsidRDefault="00D0344C" w:rsidP="00905875"/>
    <w:tbl>
      <w:tblPr>
        <w:tblStyle w:val="Tabellrutenett"/>
        <w:tblpPr w:leftFromText="141" w:rightFromText="141" w:vertAnchor="text" w:horzAnchor="margin" w:tblpXSpec="center" w:tblpY="145"/>
        <w:tblW w:w="15308" w:type="dxa"/>
        <w:tblLook w:val="04A0" w:firstRow="1" w:lastRow="0" w:firstColumn="1" w:lastColumn="0" w:noHBand="0" w:noVBand="1"/>
      </w:tblPr>
      <w:tblGrid>
        <w:gridCol w:w="4728"/>
        <w:gridCol w:w="10580"/>
      </w:tblGrid>
      <w:tr w:rsidR="005318D7" w14:paraId="76CB0007" w14:textId="77777777" w:rsidTr="00CD6ECC">
        <w:trPr>
          <w:trHeight w:val="283"/>
        </w:trPr>
        <w:tc>
          <w:tcPr>
            <w:tcW w:w="153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808068" w14:textId="48B4BC54" w:rsidR="005318D7" w:rsidRPr="00CD19BC" w:rsidRDefault="005318D7" w:rsidP="00CD6EC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Avslutning, passiv tøying</w:t>
            </w:r>
            <w:r w:rsidRPr="00CD19BC"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</w:tc>
      </w:tr>
      <w:tr w:rsidR="005318D7" w14:paraId="79B09DFB" w14:textId="77777777" w:rsidTr="00CD6ECC">
        <w:trPr>
          <w:trHeight w:val="293"/>
        </w:trPr>
        <w:tc>
          <w:tcPr>
            <w:tcW w:w="4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CCFC1C" w14:textId="77777777" w:rsidR="005318D7" w:rsidRPr="003D3E5D" w:rsidRDefault="005318D7" w:rsidP="00CD6ECC">
            <w:pPr>
              <w:rPr>
                <w:rFonts w:cstheme="minorHAnsi"/>
                <w:b/>
                <w:sz w:val="24"/>
                <w:szCs w:val="24"/>
              </w:rPr>
            </w:pPr>
            <w:r w:rsidRPr="003D3E5D">
              <w:rPr>
                <w:rFonts w:cstheme="minorHAnsi"/>
                <w:b/>
                <w:sz w:val="24"/>
                <w:szCs w:val="24"/>
              </w:rPr>
              <w:t>Veiledningspunkter</w:t>
            </w:r>
          </w:p>
        </w:tc>
        <w:tc>
          <w:tcPr>
            <w:tcW w:w="10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F0A9D8" w14:textId="77777777" w:rsidR="005318D7" w:rsidRPr="003D3E5D" w:rsidRDefault="005318D7" w:rsidP="00CD6E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Øvingsbilder</w:t>
            </w:r>
          </w:p>
        </w:tc>
      </w:tr>
      <w:tr w:rsidR="005318D7" w14:paraId="5930E973" w14:textId="77777777" w:rsidTr="0022068C">
        <w:trPr>
          <w:trHeight w:val="2421"/>
        </w:trPr>
        <w:tc>
          <w:tcPr>
            <w:tcW w:w="4728" w:type="dxa"/>
            <w:tcBorders>
              <w:top w:val="single" w:sz="12" w:space="0" w:color="auto"/>
              <w:left w:val="single" w:sz="12" w:space="0" w:color="auto"/>
            </w:tcBorders>
          </w:tcPr>
          <w:p w14:paraId="07A99036" w14:textId="7DCEE892" w:rsidR="005318D7" w:rsidRDefault="003B07AC" w:rsidP="00CD6EC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Fremside hofte</w:t>
            </w:r>
          </w:p>
          <w:p w14:paraId="05BD1324" w14:textId="17C341CE" w:rsidR="003B07AC" w:rsidRPr="003B07AC" w:rsidRDefault="003B07AC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>Bøy kneet foran deg og sett fotsålen flatt mot underlaget.</w:t>
            </w:r>
          </w:p>
          <w:p w14:paraId="38C02B1E" w14:textId="2139E8D3" w:rsidR="003B07AC" w:rsidRPr="003B07AC" w:rsidRDefault="003B07AC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>Andre kne trekkes bak overkroppen, slik at fremsiden av foten og leggen hviler langs underlaget.</w:t>
            </w:r>
          </w:p>
          <w:p w14:paraId="779D91D8" w14:textId="5192F762" w:rsidR="003B07AC" w:rsidRPr="003B07AC" w:rsidRDefault="003B07AC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 xml:space="preserve">Gjerne sett hendene mot fremste ben for å strekke fremsiden av hofta litt lenger. </w:t>
            </w:r>
          </w:p>
          <w:p w14:paraId="0E294DCF" w14:textId="6A6B1581" w:rsidR="003B07AC" w:rsidRPr="003B07AC" w:rsidRDefault="00E93639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 xml:space="preserve">30 sek per side </w:t>
            </w:r>
          </w:p>
          <w:p w14:paraId="106BCD1B" w14:textId="77777777" w:rsidR="005318D7" w:rsidRDefault="005318D7" w:rsidP="005318D7"/>
        </w:tc>
        <w:tc>
          <w:tcPr>
            <w:tcW w:w="10580" w:type="dxa"/>
            <w:tcBorders>
              <w:top w:val="single" w:sz="12" w:space="0" w:color="auto"/>
              <w:right w:val="single" w:sz="12" w:space="0" w:color="auto"/>
            </w:tcBorders>
          </w:tcPr>
          <w:p w14:paraId="12A82F72" w14:textId="5846BC89" w:rsidR="005318D7" w:rsidRDefault="00FA225E" w:rsidP="00CD6ECC">
            <w:r>
              <w:rPr>
                <w:noProof/>
                <w:lang w:eastAsia="nb-NO"/>
              </w:rPr>
              <w:drawing>
                <wp:inline distT="0" distB="0" distL="0" distR="0" wp14:anchorId="2CBBA66B" wp14:editId="732AD212">
                  <wp:extent cx="2241550" cy="1431583"/>
                  <wp:effectExtent l="0" t="0" r="6350" b="0"/>
                  <wp:docPr id="22" name="Bilde 22" descr="Bilderesultater for stretching hip flex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er for stretching hip flex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4" t="20919" r="9360"/>
                          <a:stretch/>
                        </pic:blipFill>
                        <pic:spPr bwMode="auto">
                          <a:xfrm>
                            <a:off x="0" y="0"/>
                            <a:ext cx="2248836" cy="14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4A554E7D" w14:textId="77777777" w:rsidTr="00EC0C17">
        <w:trPr>
          <w:trHeight w:val="1690"/>
        </w:trPr>
        <w:tc>
          <w:tcPr>
            <w:tcW w:w="4728" w:type="dxa"/>
            <w:tcBorders>
              <w:left w:val="single" w:sz="12" w:space="0" w:color="auto"/>
            </w:tcBorders>
          </w:tcPr>
          <w:p w14:paraId="4478D418" w14:textId="77777777" w:rsidR="005318D7" w:rsidRDefault="005318D7" w:rsidP="00CD6EC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037589">
              <w:rPr>
                <w:b/>
              </w:rPr>
              <w:lastRenderedPageBreak/>
              <w:t>Innside hofter</w:t>
            </w:r>
          </w:p>
          <w:p w14:paraId="7D101163" w14:textId="77777777" w:rsidR="005318D7" w:rsidRDefault="00503342" w:rsidP="005C012B">
            <w:pPr>
              <w:pStyle w:val="Listeavsnitt"/>
              <w:numPr>
                <w:ilvl w:val="0"/>
                <w:numId w:val="4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Sitt på underlaget, og plasser fotsålene mot hverandre. </w:t>
            </w:r>
          </w:p>
          <w:p w14:paraId="341ADCBA" w14:textId="77777777" w:rsidR="00503342" w:rsidRDefault="00503342" w:rsidP="005C012B">
            <w:pPr>
              <w:pStyle w:val="Listeavsnitt"/>
              <w:numPr>
                <w:ilvl w:val="0"/>
                <w:numId w:val="4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Gjerne press knærne ned/bruk albuene for en dypere strekk. </w:t>
            </w:r>
          </w:p>
          <w:p w14:paraId="5A584526" w14:textId="2D7A2FE3" w:rsidR="00503342" w:rsidRPr="00503342" w:rsidRDefault="005C012B" w:rsidP="005C012B">
            <w:pPr>
              <w:pStyle w:val="Listeavsnitt"/>
              <w:numPr>
                <w:ilvl w:val="0"/>
                <w:numId w:val="4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 sek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0761B47A" w14:textId="36DCC398" w:rsidR="005318D7" w:rsidRDefault="00FA225E" w:rsidP="00CD6ECC">
            <w:r>
              <w:rPr>
                <w:noProof/>
                <w:lang w:eastAsia="nb-NO"/>
              </w:rPr>
              <w:drawing>
                <wp:inline distT="0" distB="0" distL="0" distR="0" wp14:anchorId="4E487F07" wp14:editId="61DC420B">
                  <wp:extent cx="1956617" cy="984250"/>
                  <wp:effectExtent l="0" t="0" r="5715" b="6350"/>
                  <wp:docPr id="25" name="Bilde 25" descr="Bilderesultater for butterfly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esultater for butterfly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69"/>
                          <a:stretch/>
                        </pic:blipFill>
                        <pic:spPr bwMode="auto">
                          <a:xfrm>
                            <a:off x="0" y="0"/>
                            <a:ext cx="1969730" cy="9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225BF40E" w14:textId="77777777" w:rsidTr="00EC0C17">
        <w:trPr>
          <w:trHeight w:val="1678"/>
        </w:trPr>
        <w:tc>
          <w:tcPr>
            <w:tcW w:w="4728" w:type="dxa"/>
            <w:tcBorders>
              <w:left w:val="single" w:sz="12" w:space="0" w:color="auto"/>
            </w:tcBorders>
          </w:tcPr>
          <w:p w14:paraId="45B0E4A8" w14:textId="0F5F027C" w:rsidR="005318D7" w:rsidRDefault="0057024B" w:rsidP="005702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Bakside lår</w:t>
            </w:r>
          </w:p>
          <w:p w14:paraId="4AEF0FEF" w14:textId="15C3A144" w:rsidR="0057024B" w:rsidRPr="0057024B" w:rsidRDefault="0057024B" w:rsidP="005C012B">
            <w:pPr>
              <w:pStyle w:val="Listeavsnitt"/>
              <w:numPr>
                <w:ilvl w:val="0"/>
                <w:numId w:val="43"/>
              </w:numPr>
            </w:pPr>
            <w:r w:rsidRPr="0057024B">
              <w:t xml:space="preserve">Strekk ett ben ut foran seg i sittende posisjon. Andre benet bøyes bakover. </w:t>
            </w:r>
          </w:p>
          <w:p w14:paraId="0D0E6813" w14:textId="41420D6E" w:rsidR="0057024B" w:rsidRDefault="0057024B" w:rsidP="005C012B">
            <w:pPr>
              <w:pStyle w:val="Listeavsnitt"/>
              <w:numPr>
                <w:ilvl w:val="0"/>
                <w:numId w:val="43"/>
              </w:numPr>
            </w:pPr>
            <w:r w:rsidRPr="0057024B">
              <w:t xml:space="preserve">Overkroppen og armene lenes fremover til for eksempel tærne. </w:t>
            </w:r>
          </w:p>
          <w:p w14:paraId="75211579" w14:textId="211F4582" w:rsidR="0057024B" w:rsidRPr="003812E8" w:rsidRDefault="005C73C9" w:rsidP="005C012B">
            <w:pPr>
              <w:pStyle w:val="Listeavsnitt"/>
              <w:numPr>
                <w:ilvl w:val="0"/>
                <w:numId w:val="43"/>
              </w:numPr>
            </w:pPr>
            <w:r>
              <w:t>30 sek 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1141BF7E" w14:textId="317DAC1A" w:rsidR="005318D7" w:rsidRDefault="00FA225E" w:rsidP="00CD6ECC">
            <w:r>
              <w:rPr>
                <w:noProof/>
                <w:lang w:eastAsia="nb-NO"/>
              </w:rPr>
              <w:drawing>
                <wp:inline distT="0" distB="0" distL="0" distR="0" wp14:anchorId="0290E372" wp14:editId="08317B30">
                  <wp:extent cx="1633085" cy="1041400"/>
                  <wp:effectExtent l="0" t="0" r="5715" b="6350"/>
                  <wp:docPr id="26" name="Bilde 26" descr="Baksidelå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ksidelår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32"/>
                          <a:stretch/>
                        </pic:blipFill>
                        <pic:spPr bwMode="auto">
                          <a:xfrm>
                            <a:off x="0" y="0"/>
                            <a:ext cx="1653807" cy="105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4D383DD8" w14:textId="77777777" w:rsidTr="00EC0C17">
        <w:trPr>
          <w:trHeight w:val="1394"/>
        </w:trPr>
        <w:tc>
          <w:tcPr>
            <w:tcW w:w="4728" w:type="dxa"/>
            <w:tcBorders>
              <w:left w:val="single" w:sz="12" w:space="0" w:color="auto"/>
            </w:tcBorders>
          </w:tcPr>
          <w:p w14:paraId="3CAE882A" w14:textId="0E22C5AF" w:rsidR="005318D7" w:rsidRPr="00B2134F" w:rsidRDefault="0057024B" w:rsidP="00CD6ECC">
            <w:pPr>
              <w:pStyle w:val="Listeavsnitt"/>
              <w:numPr>
                <w:ilvl w:val="0"/>
                <w:numId w:val="17"/>
              </w:numPr>
            </w:pPr>
            <w:r>
              <w:rPr>
                <w:b/>
              </w:rPr>
              <w:t>Rygg</w:t>
            </w:r>
          </w:p>
          <w:p w14:paraId="589D9360" w14:textId="664B7B44" w:rsidR="005318D7" w:rsidRDefault="00E808A4" w:rsidP="005C012B">
            <w:pPr>
              <w:pStyle w:val="Listeavsnit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Sett håndflatene mot </w:t>
            </w:r>
            <w:r w:rsidR="000B4525">
              <w:rPr>
                <w:color w:val="000000" w:themeColor="text1"/>
              </w:rPr>
              <w:t xml:space="preserve">underlaget, strekk armene ut, </w:t>
            </w:r>
            <w:r>
              <w:rPr>
                <w:color w:val="000000" w:themeColor="text1"/>
              </w:rPr>
              <w:t>se oppover</w:t>
            </w:r>
            <w:r w:rsidR="000B4525">
              <w:rPr>
                <w:color w:val="000000" w:themeColor="text1"/>
              </w:rPr>
              <w:t xml:space="preserve"> og til hver side. </w:t>
            </w:r>
          </w:p>
          <w:p w14:paraId="2E2B99E0" w14:textId="2C6FC348" w:rsidR="000B4525" w:rsidRDefault="000B4525" w:rsidP="005C012B">
            <w:pPr>
              <w:pStyle w:val="Listeavsnit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Forsøk å holde</w:t>
            </w:r>
            <w:r w:rsidR="00946916">
              <w:rPr>
                <w:color w:val="000000" w:themeColor="text1"/>
              </w:rPr>
              <w:t xml:space="preserve"> hoftene</w:t>
            </w:r>
            <w:r>
              <w:rPr>
                <w:color w:val="000000" w:themeColor="text1"/>
              </w:rPr>
              <w:t xml:space="preserve"> mot underlaget</w:t>
            </w:r>
          </w:p>
          <w:p w14:paraId="631C9E48" w14:textId="75C749AB" w:rsidR="000B4525" w:rsidRPr="00B2134F" w:rsidRDefault="000B4525" w:rsidP="005C012B">
            <w:pPr>
              <w:pStyle w:val="Listeavsnit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 sek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5BF1257E" w14:textId="60030370" w:rsidR="005318D7" w:rsidRDefault="00B6219F" w:rsidP="00CD6ECC">
            <w:r>
              <w:rPr>
                <w:noProof/>
                <w:lang w:eastAsia="nb-NO"/>
              </w:rPr>
              <w:drawing>
                <wp:inline distT="0" distB="0" distL="0" distR="0" wp14:anchorId="09D382FD" wp14:editId="4DAF6140">
                  <wp:extent cx="1535787" cy="838200"/>
                  <wp:effectExtent l="0" t="0" r="7620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66" cy="85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20D9E060" w14:textId="77777777" w:rsidTr="00EA6E1C">
        <w:trPr>
          <w:trHeight w:val="1866"/>
        </w:trPr>
        <w:tc>
          <w:tcPr>
            <w:tcW w:w="4728" w:type="dxa"/>
            <w:tcBorders>
              <w:left w:val="single" w:sz="12" w:space="0" w:color="auto"/>
            </w:tcBorders>
          </w:tcPr>
          <w:p w14:paraId="4BE44307" w14:textId="53C73368" w:rsidR="007565E2" w:rsidRPr="007C7691" w:rsidRDefault="005C012B" w:rsidP="000A4202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Skuldre</w:t>
            </w:r>
          </w:p>
          <w:p w14:paraId="704C9041" w14:textId="69E99822" w:rsidR="005318D7" w:rsidRDefault="000A4202" w:rsidP="007565E2">
            <w:pPr>
              <w:pStyle w:val="Listeavsnitt"/>
              <w:numPr>
                <w:ilvl w:val="0"/>
                <w:numId w:val="19"/>
              </w:numPr>
            </w:pPr>
            <w:r>
              <w:t>Stå bredbent med strake ben, fold hendene bak ryggen og bøy overkroppen fremover</w:t>
            </w:r>
          </w:p>
          <w:p w14:paraId="53C57035" w14:textId="719D1FC1" w:rsidR="000A4202" w:rsidRDefault="000A4202" w:rsidP="00D64B79">
            <w:pPr>
              <w:pStyle w:val="Listeavsnitt"/>
              <w:numPr>
                <w:ilvl w:val="0"/>
                <w:numId w:val="19"/>
              </w:numPr>
            </w:pPr>
            <w:r>
              <w:t xml:space="preserve">30 sek 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586E770C" w14:textId="263D7BA1" w:rsidR="005318D7" w:rsidRDefault="000712AC" w:rsidP="00CD6ECC">
            <w:r>
              <w:rPr>
                <w:noProof/>
                <w:lang w:eastAsia="nb-NO"/>
              </w:rPr>
              <w:drawing>
                <wp:inline distT="0" distB="0" distL="0" distR="0" wp14:anchorId="65567B80" wp14:editId="1ACBD9BC">
                  <wp:extent cx="984250" cy="1140768"/>
                  <wp:effectExtent l="0" t="0" r="6350" b="2540"/>
                  <wp:docPr id="29" name="Bilde 29" descr="Bilderesultater for shoulder stretch ov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lderesultater for shoulder stretch over he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9"/>
                          <a:stretch/>
                        </pic:blipFill>
                        <pic:spPr bwMode="auto">
                          <a:xfrm>
                            <a:off x="0" y="0"/>
                            <a:ext cx="1003248" cy="116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0F20075E" w14:textId="77777777" w:rsidTr="00EA6E1C">
        <w:trPr>
          <w:trHeight w:val="263"/>
        </w:trPr>
        <w:tc>
          <w:tcPr>
            <w:tcW w:w="4728" w:type="dxa"/>
            <w:tcBorders>
              <w:left w:val="single" w:sz="12" w:space="0" w:color="auto"/>
            </w:tcBorders>
          </w:tcPr>
          <w:p w14:paraId="65AE9392" w14:textId="0BF87B1D" w:rsidR="005318D7" w:rsidRPr="00D15C8C" w:rsidRDefault="005C012B" w:rsidP="00D15C8C">
            <w:pPr>
              <w:pStyle w:val="Listeavsnitt"/>
              <w:numPr>
                <w:ilvl w:val="0"/>
                <w:numId w:val="20"/>
              </w:numPr>
            </w:pPr>
            <w:r>
              <w:rPr>
                <w:b/>
              </w:rPr>
              <w:t>Triceps</w:t>
            </w:r>
          </w:p>
          <w:p w14:paraId="2DDBA018" w14:textId="7B0A910E" w:rsidR="00D15C8C" w:rsidRDefault="00D15C8C" w:rsidP="00D15C8C">
            <w:pPr>
              <w:pStyle w:val="Listeavsnitt"/>
              <w:numPr>
                <w:ilvl w:val="0"/>
                <w:numId w:val="19"/>
              </w:numPr>
            </w:pPr>
            <w:r>
              <w:t xml:space="preserve">Strekk en arm oppover, bøy ved albueleddet bakover slik at håndflaten peker mot skulderbladene. </w:t>
            </w:r>
          </w:p>
          <w:p w14:paraId="74127A70" w14:textId="77777777" w:rsidR="003F22C8" w:rsidRDefault="00D15C8C" w:rsidP="00D15C8C">
            <w:pPr>
              <w:pStyle w:val="Listeavsnitt"/>
              <w:numPr>
                <w:ilvl w:val="0"/>
                <w:numId w:val="19"/>
              </w:numPr>
            </w:pPr>
            <w:r>
              <w:t xml:space="preserve">Bruk den ledige armen til å presse armen du bøyde bakover forsiktig ned. </w:t>
            </w:r>
          </w:p>
          <w:p w14:paraId="6181949F" w14:textId="09E13D26" w:rsidR="00D15C8C" w:rsidRDefault="00D15C8C" w:rsidP="00D15C8C">
            <w:pPr>
              <w:pStyle w:val="Listeavsnitt"/>
              <w:numPr>
                <w:ilvl w:val="0"/>
                <w:numId w:val="19"/>
              </w:numPr>
            </w:pPr>
            <w:r>
              <w:t xml:space="preserve">30 sek </w:t>
            </w:r>
            <w:r w:rsidR="005C73C9">
              <w:t>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432F781F" w14:textId="3CF9D5D2" w:rsidR="005318D7" w:rsidRDefault="00600175" w:rsidP="00CD6ECC">
            <w:r>
              <w:rPr>
                <w:noProof/>
                <w:lang w:eastAsia="nb-NO"/>
              </w:rPr>
              <w:drawing>
                <wp:inline distT="0" distB="0" distL="0" distR="0" wp14:anchorId="1A34E5CB" wp14:editId="6295823C">
                  <wp:extent cx="1746250" cy="1198918"/>
                  <wp:effectExtent l="0" t="0" r="6350" b="127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28" cy="120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41AE3487" w14:textId="77777777" w:rsidTr="00EA6E1C">
        <w:trPr>
          <w:trHeight w:val="263"/>
        </w:trPr>
        <w:tc>
          <w:tcPr>
            <w:tcW w:w="4728" w:type="dxa"/>
            <w:tcBorders>
              <w:left w:val="single" w:sz="12" w:space="0" w:color="auto"/>
            </w:tcBorders>
          </w:tcPr>
          <w:p w14:paraId="1792D9F7" w14:textId="77777777" w:rsidR="005C012B" w:rsidRPr="005C012B" w:rsidRDefault="005C012B" w:rsidP="005C012B">
            <w:pPr>
              <w:pStyle w:val="Listeavsnitt"/>
              <w:numPr>
                <w:ilvl w:val="0"/>
                <w:numId w:val="46"/>
              </w:numPr>
              <w:rPr>
                <w:b/>
              </w:rPr>
            </w:pPr>
            <w:r w:rsidRPr="005C012B">
              <w:rPr>
                <w:b/>
              </w:rPr>
              <w:lastRenderedPageBreak/>
              <w:t>Fremside lår</w:t>
            </w:r>
          </w:p>
          <w:p w14:paraId="267A33E9" w14:textId="77777777" w:rsidR="005C73C9" w:rsidRDefault="005C73C9" w:rsidP="005C73C9">
            <w:pPr>
              <w:pStyle w:val="Listeavsnitt"/>
              <w:numPr>
                <w:ilvl w:val="0"/>
                <w:numId w:val="19"/>
              </w:numPr>
            </w:pPr>
            <w:r>
              <w:t>Stå på ett ben, ta tak i det andre og bøy det bakover ved å ta tak i foten.</w:t>
            </w:r>
          </w:p>
          <w:p w14:paraId="61C33770" w14:textId="77777777" w:rsidR="005C73C9" w:rsidRDefault="005C73C9" w:rsidP="005C73C9">
            <w:pPr>
              <w:pStyle w:val="Listeavsnitt"/>
              <w:numPr>
                <w:ilvl w:val="0"/>
                <w:numId w:val="19"/>
              </w:numPr>
            </w:pPr>
            <w:r>
              <w:t xml:space="preserve">Låret skal peke rett ned mens hælen dras mot setet. </w:t>
            </w:r>
          </w:p>
          <w:p w14:paraId="5AC76D46" w14:textId="265B44CD" w:rsidR="005318D7" w:rsidRDefault="005C73C9" w:rsidP="005C73C9">
            <w:pPr>
              <w:pStyle w:val="Listeavsnitt"/>
              <w:numPr>
                <w:ilvl w:val="0"/>
                <w:numId w:val="19"/>
              </w:numPr>
            </w:pPr>
            <w:r>
              <w:t>30 sek 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2FB80540" w14:textId="33CB5C38" w:rsidR="005318D7" w:rsidRDefault="000712AC" w:rsidP="00CD6ECC">
            <w:r>
              <w:rPr>
                <w:noProof/>
                <w:lang w:eastAsia="nb-NO"/>
              </w:rPr>
              <w:drawing>
                <wp:inline distT="0" distB="0" distL="0" distR="0" wp14:anchorId="27508AF1" wp14:editId="0E7F2738">
                  <wp:extent cx="1176952" cy="1035050"/>
                  <wp:effectExtent l="0" t="0" r="4445" b="0"/>
                  <wp:docPr id="30" name="Bilde 30" descr="Bilderesultater for quad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lderesultater for quad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7" t="9112" r="14257" b="8222"/>
                          <a:stretch/>
                        </pic:blipFill>
                        <pic:spPr bwMode="auto">
                          <a:xfrm>
                            <a:off x="0" y="0"/>
                            <a:ext cx="1185085" cy="104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2B" w14:paraId="23063259" w14:textId="77777777" w:rsidTr="003B2B28">
        <w:trPr>
          <w:trHeight w:val="2181"/>
        </w:trPr>
        <w:tc>
          <w:tcPr>
            <w:tcW w:w="4728" w:type="dxa"/>
            <w:tcBorders>
              <w:left w:val="single" w:sz="12" w:space="0" w:color="auto"/>
              <w:bottom w:val="single" w:sz="12" w:space="0" w:color="auto"/>
            </w:tcBorders>
          </w:tcPr>
          <w:p w14:paraId="2E328E93" w14:textId="25F528FD" w:rsidR="005C012B" w:rsidRPr="005C73C9" w:rsidRDefault="005C012B" w:rsidP="005C012B">
            <w:pPr>
              <w:pStyle w:val="Listeavsnitt"/>
              <w:numPr>
                <w:ilvl w:val="0"/>
                <w:numId w:val="46"/>
              </w:numPr>
              <w:rPr>
                <w:b/>
              </w:rPr>
            </w:pPr>
            <w:r w:rsidRPr="005C73C9">
              <w:rPr>
                <w:b/>
              </w:rPr>
              <w:t xml:space="preserve">Setemuskulatur </w:t>
            </w:r>
          </w:p>
          <w:p w14:paraId="49323FC3" w14:textId="408D5D8A" w:rsidR="005C012B" w:rsidRDefault="005C012B" w:rsidP="005C73C9">
            <w:pPr>
              <w:pStyle w:val="Listeavsnitt"/>
              <w:numPr>
                <w:ilvl w:val="0"/>
                <w:numId w:val="47"/>
              </w:numPr>
            </w:pPr>
            <w:r>
              <w:t xml:space="preserve">Kryss ett ben over det andre fra sittende posisjon. </w:t>
            </w:r>
          </w:p>
          <w:p w14:paraId="5B6FDA63" w14:textId="303152CD" w:rsidR="005C012B" w:rsidRDefault="005C012B" w:rsidP="005C73C9">
            <w:pPr>
              <w:pStyle w:val="Listeavsnitt"/>
              <w:numPr>
                <w:ilvl w:val="0"/>
                <w:numId w:val="47"/>
              </w:numPr>
            </w:pPr>
            <w:r>
              <w:t>Plasser foten til benet du krysset over flatt mot underlaget</w:t>
            </w:r>
          </w:p>
          <w:p w14:paraId="675324A1" w14:textId="166B3455" w:rsidR="005C012B" w:rsidRDefault="005C012B" w:rsidP="005C73C9">
            <w:pPr>
              <w:pStyle w:val="Listeavsnitt"/>
              <w:numPr>
                <w:ilvl w:val="0"/>
                <w:numId w:val="47"/>
              </w:numPr>
            </w:pPr>
            <w:r>
              <w:t>Bruk mot</w:t>
            </w:r>
            <w:r w:rsidR="005C73C9">
              <w:t>satt arm til å presse benet du krysset over mot brystet</w:t>
            </w:r>
          </w:p>
          <w:p w14:paraId="29C35BC6" w14:textId="60DBD9B4" w:rsidR="005C73C9" w:rsidRDefault="005C73C9" w:rsidP="005C73C9">
            <w:pPr>
              <w:pStyle w:val="Listeavsnitt"/>
              <w:numPr>
                <w:ilvl w:val="0"/>
                <w:numId w:val="47"/>
              </w:numPr>
            </w:pPr>
            <w:r>
              <w:t>30 sek per side</w:t>
            </w:r>
          </w:p>
          <w:p w14:paraId="1C4D81CE" w14:textId="622DCA29" w:rsidR="005C012B" w:rsidRPr="005C012B" w:rsidRDefault="005C012B" w:rsidP="005C73C9">
            <w:pPr>
              <w:pStyle w:val="Standard"/>
              <w:snapToGrid w:val="0"/>
              <w:ind w:left="360"/>
            </w:pPr>
          </w:p>
        </w:tc>
        <w:tc>
          <w:tcPr>
            <w:tcW w:w="10580" w:type="dxa"/>
            <w:tcBorders>
              <w:bottom w:val="single" w:sz="12" w:space="0" w:color="auto"/>
              <w:right w:val="single" w:sz="12" w:space="0" w:color="auto"/>
            </w:tcBorders>
          </w:tcPr>
          <w:p w14:paraId="6479783A" w14:textId="38B2C5B7" w:rsidR="005C012B" w:rsidRDefault="000712AC" w:rsidP="00CD6ECC">
            <w:r>
              <w:rPr>
                <w:noProof/>
                <w:lang w:eastAsia="nb-NO"/>
              </w:rPr>
              <w:drawing>
                <wp:inline distT="0" distB="0" distL="0" distR="0" wp14:anchorId="3D57CEA1" wp14:editId="33B2BA49">
                  <wp:extent cx="1515129" cy="1314450"/>
                  <wp:effectExtent l="0" t="0" r="8890" b="0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 b="15118"/>
                          <a:stretch/>
                        </pic:blipFill>
                        <pic:spPr bwMode="auto">
                          <a:xfrm>
                            <a:off x="0" y="0"/>
                            <a:ext cx="1520277" cy="13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19EE4" w14:textId="2DB014A5" w:rsidR="00426380" w:rsidRDefault="00426380" w:rsidP="00905875"/>
    <w:p w14:paraId="49841D3F" w14:textId="77777777" w:rsidR="00BD5C45" w:rsidRDefault="00BD5C45" w:rsidP="00905875">
      <w:pPr>
        <w:rPr>
          <w:b/>
          <w:bCs/>
        </w:rPr>
      </w:pPr>
    </w:p>
    <w:p w14:paraId="2958361A" w14:textId="77777777" w:rsidR="00BD5C45" w:rsidRDefault="00BD5C45" w:rsidP="00905875">
      <w:pPr>
        <w:rPr>
          <w:b/>
          <w:bCs/>
        </w:rPr>
      </w:pPr>
    </w:p>
    <w:p w14:paraId="5714BD8E" w14:textId="6C62E781" w:rsidR="00426380" w:rsidRPr="00133782" w:rsidRDefault="00426380" w:rsidP="00905875">
      <w:pPr>
        <w:rPr>
          <w:b/>
          <w:bCs/>
        </w:rPr>
      </w:pPr>
      <w:r w:rsidRPr="00133782">
        <w:rPr>
          <w:b/>
          <w:bCs/>
        </w:rPr>
        <w:t xml:space="preserve">Bilder hentet fra: </w:t>
      </w:r>
    </w:p>
    <w:p w14:paraId="20617721" w14:textId="77777777" w:rsidR="000A4803" w:rsidRDefault="00BF2B68" w:rsidP="000A4803">
      <w:hyperlink r:id="rId47" w:history="1">
        <w:r w:rsidR="000A4803">
          <w:rPr>
            <w:rStyle w:val="Hyperkobling"/>
          </w:rPr>
          <w:t>https://evolution.evofitness.no/2016/3/22/catslides-skli-deg-i-form/</w:t>
        </w:r>
      </w:hyperlink>
    </w:p>
    <w:p w14:paraId="7AADA754" w14:textId="77777777" w:rsidR="00762505" w:rsidRDefault="00BF2B68" w:rsidP="00762505">
      <w:hyperlink r:id="rId48" w:history="1">
        <w:r w:rsidR="00762505">
          <w:rPr>
            <w:rStyle w:val="Hyperkobling"/>
          </w:rPr>
          <w:t>http://womogym.blogspot.com/2015/09/normal-0-false-false-false-en-gb-x-none_24.html</w:t>
        </w:r>
      </w:hyperlink>
    </w:p>
    <w:p w14:paraId="72F93B92" w14:textId="77777777" w:rsidR="00762505" w:rsidRDefault="00BF2B68" w:rsidP="00762505">
      <w:hyperlink r:id="rId49" w:history="1">
        <w:r w:rsidR="00762505">
          <w:rPr>
            <w:rStyle w:val="Hyperkobling"/>
          </w:rPr>
          <w:t>https://www.openfit.com/superman-exercise</w:t>
        </w:r>
      </w:hyperlink>
    </w:p>
    <w:p w14:paraId="5E6F57BC" w14:textId="77777777" w:rsidR="00762505" w:rsidRDefault="00BF2B68" w:rsidP="00762505">
      <w:hyperlink r:id="rId50" w:history="1">
        <w:r w:rsidR="00762505">
          <w:rPr>
            <w:rStyle w:val="Hyperkobling"/>
          </w:rPr>
          <w:t>https://www.womenshealthmag.com/fitness/a27423100/single-leg-deadlift-exercise/</w:t>
        </w:r>
      </w:hyperlink>
    </w:p>
    <w:p w14:paraId="70859F56" w14:textId="77777777" w:rsidR="00762505" w:rsidRDefault="00BF2B68" w:rsidP="00762505">
      <w:hyperlink r:id="rId51" w:history="1">
        <w:r w:rsidR="00762505">
          <w:rPr>
            <w:rStyle w:val="Hyperkobling"/>
          </w:rPr>
          <w:t>http://2yamaha.com/music/Squat+Stretch+Elbow+Knee.html</w:t>
        </w:r>
      </w:hyperlink>
    </w:p>
    <w:p w14:paraId="513E907D" w14:textId="77777777" w:rsidR="00762505" w:rsidRDefault="00BF2B68" w:rsidP="00762505">
      <w:hyperlink r:id="rId52" w:history="1">
        <w:r w:rsidR="00762505">
          <w:rPr>
            <w:rStyle w:val="Hyperkobling"/>
          </w:rPr>
          <w:t>https://workoutlabs.com/exercise-guide/180-twisting-jump-squats/</w:t>
        </w:r>
      </w:hyperlink>
    </w:p>
    <w:p w14:paraId="6839FB20" w14:textId="77777777" w:rsidR="00762505" w:rsidRDefault="00BF2B68" w:rsidP="00762505">
      <w:hyperlink r:id="rId53" w:history="1">
        <w:r w:rsidR="00762505">
          <w:rPr>
            <w:rStyle w:val="Hyperkobling"/>
          </w:rPr>
          <w:t>https://www.youtube.com/watch?v=MPbfhx8T-DE</w:t>
        </w:r>
      </w:hyperlink>
    </w:p>
    <w:p w14:paraId="1363F429" w14:textId="77777777" w:rsidR="00762505" w:rsidRDefault="00BF2B68" w:rsidP="00762505">
      <w:hyperlink r:id="rId54" w:history="1">
        <w:r w:rsidR="00762505">
          <w:rPr>
            <w:rStyle w:val="Hyperkobling"/>
          </w:rPr>
          <w:t>http://www.scottsdalesportsmedicine.com/content/single-leg-squats-case-pain-butt</w:t>
        </w:r>
      </w:hyperlink>
    </w:p>
    <w:p w14:paraId="7C9A9432" w14:textId="77777777" w:rsidR="00762505" w:rsidRDefault="00BF2B68" w:rsidP="00762505">
      <w:hyperlink r:id="rId55" w:history="1">
        <w:r w:rsidR="00762505">
          <w:rPr>
            <w:rStyle w:val="Hyperkobling"/>
          </w:rPr>
          <w:t>https://experiencelife.com/article/break-it-down-the-box-jump/</w:t>
        </w:r>
      </w:hyperlink>
    </w:p>
    <w:p w14:paraId="5134310F" w14:textId="77777777" w:rsidR="00762505" w:rsidRDefault="00BF2B68" w:rsidP="00762505">
      <w:hyperlink r:id="rId56" w:history="1">
        <w:r w:rsidR="00762505">
          <w:rPr>
            <w:rStyle w:val="Hyperkobling"/>
          </w:rPr>
          <w:t>https://www.coachmag.co.uk/bodyweight-exercises/6727/how-to-master-the-single-leg-squat</w:t>
        </w:r>
      </w:hyperlink>
    </w:p>
    <w:p w14:paraId="5A4ADFB1" w14:textId="77777777" w:rsidR="00762505" w:rsidRDefault="00BF2B68" w:rsidP="00762505">
      <w:hyperlink r:id="rId57" w:history="1">
        <w:r w:rsidR="00762505">
          <w:rPr>
            <w:rStyle w:val="Hyperkobling"/>
          </w:rPr>
          <w:t>http://www.scottsdalesportsmedicine.com/content/single-leg-squats-case-pain-butt</w:t>
        </w:r>
      </w:hyperlink>
    </w:p>
    <w:p w14:paraId="41D8CD88" w14:textId="61C23906" w:rsidR="00426380" w:rsidRDefault="00BF2B68" w:rsidP="00905875">
      <w:hyperlink r:id="rId58" w:history="1">
        <w:r w:rsidR="00AC77EB">
          <w:rPr>
            <w:rStyle w:val="Hyperkobling"/>
          </w:rPr>
          <w:t>http://mindyfresh.com/core-exercises-all-fours/</w:t>
        </w:r>
      </w:hyperlink>
    </w:p>
    <w:p w14:paraId="73128A5F" w14:textId="572FBED3" w:rsidR="000A3839" w:rsidRDefault="00BF2B68" w:rsidP="00905875">
      <w:hyperlink r:id="rId59" w:history="1">
        <w:r w:rsidR="000A3839">
          <w:rPr>
            <w:rStyle w:val="Hyperkobling"/>
          </w:rPr>
          <w:t>https://boyslife.org/fitness-first/blgym/151268/6-exercises-to-help-you-do-better-in-hikes-and-sports/</w:t>
        </w:r>
      </w:hyperlink>
    </w:p>
    <w:p w14:paraId="5DB87B31" w14:textId="03A32F90" w:rsidR="009B6D0A" w:rsidRDefault="00BF2B68" w:rsidP="00905875">
      <w:hyperlink r:id="rId60" w:history="1">
        <w:r w:rsidR="009B6D0A">
          <w:rPr>
            <w:rStyle w:val="Hyperkobling"/>
          </w:rPr>
          <w:t>https://no.pinterest.com/pin/532550724680992795/</w:t>
        </w:r>
      </w:hyperlink>
    </w:p>
    <w:p w14:paraId="7FACD535" w14:textId="159BFCF7" w:rsidR="003614E8" w:rsidRPr="00FB4A35" w:rsidRDefault="00BF2B68" w:rsidP="00905875">
      <w:hyperlink r:id="rId61" w:history="1">
        <w:r w:rsidR="00F827D0">
          <w:rPr>
            <w:rStyle w:val="Hyperkobling"/>
          </w:rPr>
          <w:t>https://www.bicycling.com/training/a20025547/balance-better-with-these-single-leg-exercises/</w:t>
        </w:r>
      </w:hyperlink>
    </w:p>
    <w:sectPr w:rsidR="003614E8" w:rsidRPr="00FB4A35" w:rsidSect="00555822">
      <w:headerReference w:type="default" r:id="rId6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65E8A" w14:textId="77777777" w:rsidR="00A24689" w:rsidRDefault="00A24689" w:rsidP="00905875">
      <w:pPr>
        <w:spacing w:after="0" w:line="240" w:lineRule="auto"/>
      </w:pPr>
      <w:r>
        <w:separator/>
      </w:r>
    </w:p>
  </w:endnote>
  <w:endnote w:type="continuationSeparator" w:id="0">
    <w:p w14:paraId="71E9C528" w14:textId="77777777" w:rsidR="00A24689" w:rsidRDefault="00A24689" w:rsidP="0090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626F4" w14:textId="77777777" w:rsidR="00A24689" w:rsidRDefault="00A24689" w:rsidP="00905875">
      <w:pPr>
        <w:spacing w:after="0" w:line="240" w:lineRule="auto"/>
      </w:pPr>
      <w:r>
        <w:separator/>
      </w:r>
    </w:p>
  </w:footnote>
  <w:footnote w:type="continuationSeparator" w:id="0">
    <w:p w14:paraId="0CBCE0D6" w14:textId="77777777" w:rsidR="00A24689" w:rsidRDefault="00A24689" w:rsidP="00905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AF092" w14:textId="4F114906" w:rsidR="00905875" w:rsidRDefault="009E58E2">
    <w:pPr>
      <w:pStyle w:val="Topptekst"/>
    </w:pPr>
    <w:r>
      <w:t>2</w:t>
    </w:r>
    <w:r w:rsidR="00855737">
      <w:t>4</w:t>
    </w:r>
    <w:r w:rsidR="00905875">
      <w:t>.03.20</w:t>
    </w:r>
    <w:r w:rsidR="00905875">
      <w:ptab w:relativeTo="margin" w:alignment="center" w:leader="none"/>
    </w:r>
    <w:r w:rsidR="00905875">
      <w:t>OUS BIL</w:t>
    </w:r>
    <w:r w:rsidR="00905875">
      <w:ptab w:relativeTo="margin" w:alignment="right" w:leader="none"/>
    </w:r>
    <w:r w:rsidR="00905875">
      <w:t>Pia Widing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540"/>
    <w:multiLevelType w:val="hybridMultilevel"/>
    <w:tmpl w:val="4B30D372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31505"/>
    <w:multiLevelType w:val="hybridMultilevel"/>
    <w:tmpl w:val="41CE124A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16E66"/>
    <w:multiLevelType w:val="hybridMultilevel"/>
    <w:tmpl w:val="27B6C02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50FF3"/>
    <w:multiLevelType w:val="hybridMultilevel"/>
    <w:tmpl w:val="1F767D3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1C69E1"/>
    <w:multiLevelType w:val="hybridMultilevel"/>
    <w:tmpl w:val="0E985974"/>
    <w:lvl w:ilvl="0" w:tplc="FE0802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44DA0"/>
    <w:multiLevelType w:val="hybridMultilevel"/>
    <w:tmpl w:val="63E48A36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E00F7A"/>
    <w:multiLevelType w:val="hybridMultilevel"/>
    <w:tmpl w:val="C028680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7B39D3"/>
    <w:multiLevelType w:val="hybridMultilevel"/>
    <w:tmpl w:val="2138D4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24FE5"/>
    <w:multiLevelType w:val="hybridMultilevel"/>
    <w:tmpl w:val="A59A8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75DDD"/>
    <w:multiLevelType w:val="hybridMultilevel"/>
    <w:tmpl w:val="518CDDB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B844D4"/>
    <w:multiLevelType w:val="hybridMultilevel"/>
    <w:tmpl w:val="9DA8CBE8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B15D2"/>
    <w:multiLevelType w:val="hybridMultilevel"/>
    <w:tmpl w:val="977606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00999"/>
    <w:multiLevelType w:val="hybridMultilevel"/>
    <w:tmpl w:val="E01C43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C40E8F"/>
    <w:multiLevelType w:val="hybridMultilevel"/>
    <w:tmpl w:val="51909554"/>
    <w:lvl w:ilvl="0" w:tplc="CC820D3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505D7"/>
    <w:multiLevelType w:val="hybridMultilevel"/>
    <w:tmpl w:val="7E28352C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547494"/>
    <w:multiLevelType w:val="hybridMultilevel"/>
    <w:tmpl w:val="53DA6A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5F7A73"/>
    <w:multiLevelType w:val="hybridMultilevel"/>
    <w:tmpl w:val="DC180DE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A71659"/>
    <w:multiLevelType w:val="hybridMultilevel"/>
    <w:tmpl w:val="1500EDC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35678A"/>
    <w:multiLevelType w:val="hybridMultilevel"/>
    <w:tmpl w:val="CB52B716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352AE"/>
    <w:multiLevelType w:val="hybridMultilevel"/>
    <w:tmpl w:val="68D64FBC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5162B"/>
    <w:multiLevelType w:val="hybridMultilevel"/>
    <w:tmpl w:val="6570F0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8B3E3C"/>
    <w:multiLevelType w:val="hybridMultilevel"/>
    <w:tmpl w:val="A0904718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F931C0"/>
    <w:multiLevelType w:val="hybridMultilevel"/>
    <w:tmpl w:val="ACE67512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7D25C2"/>
    <w:multiLevelType w:val="hybridMultilevel"/>
    <w:tmpl w:val="D9ECC636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440848"/>
    <w:multiLevelType w:val="hybridMultilevel"/>
    <w:tmpl w:val="C4488C4A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1664E"/>
    <w:multiLevelType w:val="hybridMultilevel"/>
    <w:tmpl w:val="2C1C7F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88778B"/>
    <w:multiLevelType w:val="hybridMultilevel"/>
    <w:tmpl w:val="2B8014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BB232E"/>
    <w:multiLevelType w:val="hybridMultilevel"/>
    <w:tmpl w:val="96A26C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4207C"/>
    <w:multiLevelType w:val="hybridMultilevel"/>
    <w:tmpl w:val="B790C724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1E7805"/>
    <w:multiLevelType w:val="hybridMultilevel"/>
    <w:tmpl w:val="5F34C1D2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373C94"/>
    <w:multiLevelType w:val="hybridMultilevel"/>
    <w:tmpl w:val="77183F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8A3EBC"/>
    <w:multiLevelType w:val="hybridMultilevel"/>
    <w:tmpl w:val="01A8068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77711A"/>
    <w:multiLevelType w:val="hybridMultilevel"/>
    <w:tmpl w:val="A420040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735BA7"/>
    <w:multiLevelType w:val="hybridMultilevel"/>
    <w:tmpl w:val="D70454CE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641F2B"/>
    <w:multiLevelType w:val="hybridMultilevel"/>
    <w:tmpl w:val="3AB6C53E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330DC"/>
    <w:multiLevelType w:val="hybridMultilevel"/>
    <w:tmpl w:val="34C279DA"/>
    <w:lvl w:ilvl="0" w:tplc="CC820D3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5F2B97"/>
    <w:multiLevelType w:val="hybridMultilevel"/>
    <w:tmpl w:val="F0B6FB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76971"/>
    <w:multiLevelType w:val="hybridMultilevel"/>
    <w:tmpl w:val="B9A2332E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7E4DD7"/>
    <w:multiLevelType w:val="hybridMultilevel"/>
    <w:tmpl w:val="D6A4F69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D76BE4"/>
    <w:multiLevelType w:val="hybridMultilevel"/>
    <w:tmpl w:val="AD82EC2C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2E6152"/>
    <w:multiLevelType w:val="hybridMultilevel"/>
    <w:tmpl w:val="879AC8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BF3142"/>
    <w:multiLevelType w:val="hybridMultilevel"/>
    <w:tmpl w:val="C620543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D401E2"/>
    <w:multiLevelType w:val="hybridMultilevel"/>
    <w:tmpl w:val="B24471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6E6B19"/>
    <w:multiLevelType w:val="hybridMultilevel"/>
    <w:tmpl w:val="D4E85E60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F76DDA"/>
    <w:multiLevelType w:val="hybridMultilevel"/>
    <w:tmpl w:val="082A8574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30603D"/>
    <w:multiLevelType w:val="hybridMultilevel"/>
    <w:tmpl w:val="91783A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CC465E"/>
    <w:multiLevelType w:val="hybridMultilevel"/>
    <w:tmpl w:val="B23E6DA6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0A1B55"/>
    <w:multiLevelType w:val="hybridMultilevel"/>
    <w:tmpl w:val="7D0841E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35"/>
  </w:num>
  <w:num w:numId="5">
    <w:abstractNumId w:val="25"/>
  </w:num>
  <w:num w:numId="6">
    <w:abstractNumId w:val="40"/>
  </w:num>
  <w:num w:numId="7">
    <w:abstractNumId w:val="30"/>
  </w:num>
  <w:num w:numId="8">
    <w:abstractNumId w:val="15"/>
  </w:num>
  <w:num w:numId="9">
    <w:abstractNumId w:val="36"/>
  </w:num>
  <w:num w:numId="10">
    <w:abstractNumId w:val="11"/>
  </w:num>
  <w:num w:numId="11">
    <w:abstractNumId w:val="20"/>
  </w:num>
  <w:num w:numId="12">
    <w:abstractNumId w:val="2"/>
  </w:num>
  <w:num w:numId="13">
    <w:abstractNumId w:val="45"/>
  </w:num>
  <w:num w:numId="14">
    <w:abstractNumId w:val="42"/>
  </w:num>
  <w:num w:numId="15">
    <w:abstractNumId w:val="4"/>
  </w:num>
  <w:num w:numId="16">
    <w:abstractNumId w:val="26"/>
  </w:num>
  <w:num w:numId="17">
    <w:abstractNumId w:val="27"/>
  </w:num>
  <w:num w:numId="18">
    <w:abstractNumId w:val="47"/>
  </w:num>
  <w:num w:numId="19">
    <w:abstractNumId w:val="23"/>
  </w:num>
  <w:num w:numId="20">
    <w:abstractNumId w:val="12"/>
  </w:num>
  <w:num w:numId="21">
    <w:abstractNumId w:val="34"/>
  </w:num>
  <w:num w:numId="22">
    <w:abstractNumId w:val="29"/>
  </w:num>
  <w:num w:numId="23">
    <w:abstractNumId w:val="31"/>
  </w:num>
  <w:num w:numId="24">
    <w:abstractNumId w:val="18"/>
  </w:num>
  <w:num w:numId="25">
    <w:abstractNumId w:val="16"/>
  </w:num>
  <w:num w:numId="26">
    <w:abstractNumId w:val="19"/>
  </w:num>
  <w:num w:numId="27">
    <w:abstractNumId w:val="32"/>
  </w:num>
  <w:num w:numId="28">
    <w:abstractNumId w:val="3"/>
  </w:num>
  <w:num w:numId="29">
    <w:abstractNumId w:val="1"/>
  </w:num>
  <w:num w:numId="30">
    <w:abstractNumId w:val="10"/>
  </w:num>
  <w:num w:numId="31">
    <w:abstractNumId w:val="46"/>
  </w:num>
  <w:num w:numId="32">
    <w:abstractNumId w:val="38"/>
  </w:num>
  <w:num w:numId="33">
    <w:abstractNumId w:val="28"/>
  </w:num>
  <w:num w:numId="34">
    <w:abstractNumId w:val="5"/>
  </w:num>
  <w:num w:numId="35">
    <w:abstractNumId w:val="44"/>
  </w:num>
  <w:num w:numId="36">
    <w:abstractNumId w:val="17"/>
  </w:num>
  <w:num w:numId="37">
    <w:abstractNumId w:val="43"/>
  </w:num>
  <w:num w:numId="38">
    <w:abstractNumId w:val="37"/>
  </w:num>
  <w:num w:numId="39">
    <w:abstractNumId w:val="21"/>
  </w:num>
  <w:num w:numId="40">
    <w:abstractNumId w:val="14"/>
  </w:num>
  <w:num w:numId="41">
    <w:abstractNumId w:val="22"/>
  </w:num>
  <w:num w:numId="42">
    <w:abstractNumId w:val="33"/>
  </w:num>
  <w:num w:numId="43">
    <w:abstractNumId w:val="0"/>
  </w:num>
  <w:num w:numId="44">
    <w:abstractNumId w:val="39"/>
  </w:num>
  <w:num w:numId="45">
    <w:abstractNumId w:val="41"/>
  </w:num>
  <w:num w:numId="46">
    <w:abstractNumId w:val="9"/>
  </w:num>
  <w:num w:numId="47">
    <w:abstractNumId w:val="24"/>
  </w:num>
  <w:num w:numId="48">
    <w:abstractNumId w:val="44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75"/>
    <w:rsid w:val="000004C0"/>
    <w:rsid w:val="000007C5"/>
    <w:rsid w:val="00001930"/>
    <w:rsid w:val="00012C2C"/>
    <w:rsid w:val="000146FC"/>
    <w:rsid w:val="00014A55"/>
    <w:rsid w:val="00026622"/>
    <w:rsid w:val="00030425"/>
    <w:rsid w:val="00037589"/>
    <w:rsid w:val="00040297"/>
    <w:rsid w:val="0004130C"/>
    <w:rsid w:val="000434DE"/>
    <w:rsid w:val="00047F17"/>
    <w:rsid w:val="00060FEC"/>
    <w:rsid w:val="000712AC"/>
    <w:rsid w:val="000774A3"/>
    <w:rsid w:val="0008115D"/>
    <w:rsid w:val="00081AFA"/>
    <w:rsid w:val="00085B9C"/>
    <w:rsid w:val="000862E1"/>
    <w:rsid w:val="00087F45"/>
    <w:rsid w:val="000903CC"/>
    <w:rsid w:val="00091298"/>
    <w:rsid w:val="00094987"/>
    <w:rsid w:val="00097494"/>
    <w:rsid w:val="00097AAC"/>
    <w:rsid w:val="000A091F"/>
    <w:rsid w:val="000A3839"/>
    <w:rsid w:val="000A4202"/>
    <w:rsid w:val="000A4803"/>
    <w:rsid w:val="000B00D7"/>
    <w:rsid w:val="000B1098"/>
    <w:rsid w:val="000B1387"/>
    <w:rsid w:val="000B2615"/>
    <w:rsid w:val="000B27B5"/>
    <w:rsid w:val="000B40DD"/>
    <w:rsid w:val="000B4525"/>
    <w:rsid w:val="000C1CA0"/>
    <w:rsid w:val="000C6905"/>
    <w:rsid w:val="000C77FB"/>
    <w:rsid w:val="000D5645"/>
    <w:rsid w:val="000E10ED"/>
    <w:rsid w:val="000E1D42"/>
    <w:rsid w:val="000E3661"/>
    <w:rsid w:val="000F122A"/>
    <w:rsid w:val="000F3550"/>
    <w:rsid w:val="000F38D5"/>
    <w:rsid w:val="000F4ECD"/>
    <w:rsid w:val="001004B2"/>
    <w:rsid w:val="0010263C"/>
    <w:rsid w:val="001037CA"/>
    <w:rsid w:val="00111444"/>
    <w:rsid w:val="001122AE"/>
    <w:rsid w:val="001169BE"/>
    <w:rsid w:val="00120296"/>
    <w:rsid w:val="001330FB"/>
    <w:rsid w:val="00133782"/>
    <w:rsid w:val="00134BA1"/>
    <w:rsid w:val="00135896"/>
    <w:rsid w:val="00135ABD"/>
    <w:rsid w:val="00146368"/>
    <w:rsid w:val="00154230"/>
    <w:rsid w:val="00157E73"/>
    <w:rsid w:val="001639B2"/>
    <w:rsid w:val="00174782"/>
    <w:rsid w:val="00182287"/>
    <w:rsid w:val="001916A5"/>
    <w:rsid w:val="001A27A8"/>
    <w:rsid w:val="001A2AE2"/>
    <w:rsid w:val="001A6AD5"/>
    <w:rsid w:val="001B2A24"/>
    <w:rsid w:val="001B2DC5"/>
    <w:rsid w:val="001C3A36"/>
    <w:rsid w:val="001C4371"/>
    <w:rsid w:val="001C50B7"/>
    <w:rsid w:val="001C5CC1"/>
    <w:rsid w:val="001D3355"/>
    <w:rsid w:val="001D76AB"/>
    <w:rsid w:val="001E61E0"/>
    <w:rsid w:val="001F0AC9"/>
    <w:rsid w:val="001F36A1"/>
    <w:rsid w:val="001F56AE"/>
    <w:rsid w:val="00201B65"/>
    <w:rsid w:val="00203841"/>
    <w:rsid w:val="002057A5"/>
    <w:rsid w:val="002059DC"/>
    <w:rsid w:val="0021064D"/>
    <w:rsid w:val="0021133A"/>
    <w:rsid w:val="00217BD9"/>
    <w:rsid w:val="002202C5"/>
    <w:rsid w:val="0022068C"/>
    <w:rsid w:val="00222A1E"/>
    <w:rsid w:val="00224BB3"/>
    <w:rsid w:val="00227F45"/>
    <w:rsid w:val="00243E6E"/>
    <w:rsid w:val="0024526B"/>
    <w:rsid w:val="00246889"/>
    <w:rsid w:val="00255FB8"/>
    <w:rsid w:val="00274199"/>
    <w:rsid w:val="00277787"/>
    <w:rsid w:val="0028412A"/>
    <w:rsid w:val="00285058"/>
    <w:rsid w:val="00290EA6"/>
    <w:rsid w:val="002B1908"/>
    <w:rsid w:val="002B2804"/>
    <w:rsid w:val="002C24A3"/>
    <w:rsid w:val="002C6443"/>
    <w:rsid w:val="002D3034"/>
    <w:rsid w:val="002E1EA7"/>
    <w:rsid w:val="002E49D6"/>
    <w:rsid w:val="002F1217"/>
    <w:rsid w:val="002F3152"/>
    <w:rsid w:val="002F377C"/>
    <w:rsid w:val="00300DEE"/>
    <w:rsid w:val="003050D1"/>
    <w:rsid w:val="00305A15"/>
    <w:rsid w:val="00312D08"/>
    <w:rsid w:val="0031484E"/>
    <w:rsid w:val="00320425"/>
    <w:rsid w:val="00326702"/>
    <w:rsid w:val="003334EF"/>
    <w:rsid w:val="00336304"/>
    <w:rsid w:val="00351556"/>
    <w:rsid w:val="003522B1"/>
    <w:rsid w:val="00353C8B"/>
    <w:rsid w:val="003573A4"/>
    <w:rsid w:val="003614E8"/>
    <w:rsid w:val="0036189B"/>
    <w:rsid w:val="00363BFE"/>
    <w:rsid w:val="00372B51"/>
    <w:rsid w:val="003741B5"/>
    <w:rsid w:val="00375E4C"/>
    <w:rsid w:val="00377A95"/>
    <w:rsid w:val="003803FE"/>
    <w:rsid w:val="003808CC"/>
    <w:rsid w:val="003812E8"/>
    <w:rsid w:val="003871DE"/>
    <w:rsid w:val="00387A9C"/>
    <w:rsid w:val="00394A29"/>
    <w:rsid w:val="0039527A"/>
    <w:rsid w:val="003968A7"/>
    <w:rsid w:val="003A23A4"/>
    <w:rsid w:val="003A2469"/>
    <w:rsid w:val="003A401B"/>
    <w:rsid w:val="003B04EE"/>
    <w:rsid w:val="003B07AC"/>
    <w:rsid w:val="003B2B28"/>
    <w:rsid w:val="003C2153"/>
    <w:rsid w:val="003C4AFF"/>
    <w:rsid w:val="003D3E5D"/>
    <w:rsid w:val="003D5701"/>
    <w:rsid w:val="003E466F"/>
    <w:rsid w:val="003F19C9"/>
    <w:rsid w:val="003F22C8"/>
    <w:rsid w:val="003F248B"/>
    <w:rsid w:val="003F455D"/>
    <w:rsid w:val="0041205D"/>
    <w:rsid w:val="004121CC"/>
    <w:rsid w:val="00412EEF"/>
    <w:rsid w:val="00425885"/>
    <w:rsid w:val="00426285"/>
    <w:rsid w:val="00426380"/>
    <w:rsid w:val="004347E8"/>
    <w:rsid w:val="00434C05"/>
    <w:rsid w:val="004355A4"/>
    <w:rsid w:val="004358D9"/>
    <w:rsid w:val="00437FBA"/>
    <w:rsid w:val="00441402"/>
    <w:rsid w:val="00441C75"/>
    <w:rsid w:val="00442663"/>
    <w:rsid w:val="0044267D"/>
    <w:rsid w:val="00444871"/>
    <w:rsid w:val="00444E93"/>
    <w:rsid w:val="004457B0"/>
    <w:rsid w:val="0044667D"/>
    <w:rsid w:val="00452640"/>
    <w:rsid w:val="0045393E"/>
    <w:rsid w:val="00460715"/>
    <w:rsid w:val="0046496C"/>
    <w:rsid w:val="00474786"/>
    <w:rsid w:val="0047642E"/>
    <w:rsid w:val="00480437"/>
    <w:rsid w:val="004808D5"/>
    <w:rsid w:val="00481AC6"/>
    <w:rsid w:val="0048203F"/>
    <w:rsid w:val="00483F76"/>
    <w:rsid w:val="004928D9"/>
    <w:rsid w:val="00493C0D"/>
    <w:rsid w:val="004A4A39"/>
    <w:rsid w:val="004B2D15"/>
    <w:rsid w:val="004B3C6A"/>
    <w:rsid w:val="004B4E24"/>
    <w:rsid w:val="004B51C6"/>
    <w:rsid w:val="004B608F"/>
    <w:rsid w:val="004D1225"/>
    <w:rsid w:val="004D376B"/>
    <w:rsid w:val="004D382F"/>
    <w:rsid w:val="004D4038"/>
    <w:rsid w:val="004E13D0"/>
    <w:rsid w:val="004E3115"/>
    <w:rsid w:val="004F11E0"/>
    <w:rsid w:val="004F1BA2"/>
    <w:rsid w:val="004F2A9A"/>
    <w:rsid w:val="004F373C"/>
    <w:rsid w:val="004F432B"/>
    <w:rsid w:val="004F63E0"/>
    <w:rsid w:val="004F6BDD"/>
    <w:rsid w:val="00500D70"/>
    <w:rsid w:val="00500E4D"/>
    <w:rsid w:val="00503342"/>
    <w:rsid w:val="0050384B"/>
    <w:rsid w:val="00505374"/>
    <w:rsid w:val="00511410"/>
    <w:rsid w:val="0051411A"/>
    <w:rsid w:val="005148FA"/>
    <w:rsid w:val="00517D5D"/>
    <w:rsid w:val="00517DB4"/>
    <w:rsid w:val="00523C6E"/>
    <w:rsid w:val="0052750A"/>
    <w:rsid w:val="005315C4"/>
    <w:rsid w:val="005318D7"/>
    <w:rsid w:val="00534E7A"/>
    <w:rsid w:val="00536EDA"/>
    <w:rsid w:val="00537C94"/>
    <w:rsid w:val="0054062B"/>
    <w:rsid w:val="00541FA0"/>
    <w:rsid w:val="00543FB6"/>
    <w:rsid w:val="00544D7D"/>
    <w:rsid w:val="00546A58"/>
    <w:rsid w:val="005502F4"/>
    <w:rsid w:val="00550A40"/>
    <w:rsid w:val="00554643"/>
    <w:rsid w:val="00555822"/>
    <w:rsid w:val="00560013"/>
    <w:rsid w:val="00560666"/>
    <w:rsid w:val="005649CE"/>
    <w:rsid w:val="0057024B"/>
    <w:rsid w:val="00571392"/>
    <w:rsid w:val="00572549"/>
    <w:rsid w:val="00572AE1"/>
    <w:rsid w:val="00574560"/>
    <w:rsid w:val="00577D38"/>
    <w:rsid w:val="0058251C"/>
    <w:rsid w:val="005854D2"/>
    <w:rsid w:val="00592A4B"/>
    <w:rsid w:val="0059324F"/>
    <w:rsid w:val="005A02E1"/>
    <w:rsid w:val="005B04C2"/>
    <w:rsid w:val="005B42BE"/>
    <w:rsid w:val="005B52D8"/>
    <w:rsid w:val="005C012B"/>
    <w:rsid w:val="005C236C"/>
    <w:rsid w:val="005C6506"/>
    <w:rsid w:val="005C66FF"/>
    <w:rsid w:val="005C73C9"/>
    <w:rsid w:val="005D2A12"/>
    <w:rsid w:val="005E02BA"/>
    <w:rsid w:val="005E1040"/>
    <w:rsid w:val="005E2B76"/>
    <w:rsid w:val="005E4C52"/>
    <w:rsid w:val="005E5A06"/>
    <w:rsid w:val="005F3AFF"/>
    <w:rsid w:val="005F538E"/>
    <w:rsid w:val="00600175"/>
    <w:rsid w:val="0060153A"/>
    <w:rsid w:val="00603D3C"/>
    <w:rsid w:val="00621AAF"/>
    <w:rsid w:val="00627E77"/>
    <w:rsid w:val="00630F06"/>
    <w:rsid w:val="00643C4A"/>
    <w:rsid w:val="006461EA"/>
    <w:rsid w:val="00653AB6"/>
    <w:rsid w:val="00664162"/>
    <w:rsid w:val="00670606"/>
    <w:rsid w:val="006729CE"/>
    <w:rsid w:val="00683FE8"/>
    <w:rsid w:val="00684DF0"/>
    <w:rsid w:val="0068765A"/>
    <w:rsid w:val="00691762"/>
    <w:rsid w:val="00694064"/>
    <w:rsid w:val="006A167E"/>
    <w:rsid w:val="006A44D4"/>
    <w:rsid w:val="006A559C"/>
    <w:rsid w:val="006A7C41"/>
    <w:rsid w:val="006B622C"/>
    <w:rsid w:val="006C181A"/>
    <w:rsid w:val="006D7B5B"/>
    <w:rsid w:val="006E4C79"/>
    <w:rsid w:val="006E7643"/>
    <w:rsid w:val="006F2F5E"/>
    <w:rsid w:val="006F79F9"/>
    <w:rsid w:val="007015A5"/>
    <w:rsid w:val="00717F93"/>
    <w:rsid w:val="00731F7B"/>
    <w:rsid w:val="0073265B"/>
    <w:rsid w:val="00743F31"/>
    <w:rsid w:val="00747F9D"/>
    <w:rsid w:val="007500AE"/>
    <w:rsid w:val="0075213A"/>
    <w:rsid w:val="007565E2"/>
    <w:rsid w:val="0075692E"/>
    <w:rsid w:val="0076243D"/>
    <w:rsid w:val="00762505"/>
    <w:rsid w:val="0076750F"/>
    <w:rsid w:val="00772240"/>
    <w:rsid w:val="0077620A"/>
    <w:rsid w:val="00776669"/>
    <w:rsid w:val="00780100"/>
    <w:rsid w:val="00782C50"/>
    <w:rsid w:val="00785FEA"/>
    <w:rsid w:val="007A283A"/>
    <w:rsid w:val="007A5676"/>
    <w:rsid w:val="007A5F5B"/>
    <w:rsid w:val="007A7A9D"/>
    <w:rsid w:val="007B296D"/>
    <w:rsid w:val="007B2F90"/>
    <w:rsid w:val="007B4065"/>
    <w:rsid w:val="007B4D86"/>
    <w:rsid w:val="007C1A97"/>
    <w:rsid w:val="007C34C7"/>
    <w:rsid w:val="007C7691"/>
    <w:rsid w:val="007D0F13"/>
    <w:rsid w:val="007D7E7A"/>
    <w:rsid w:val="007E1084"/>
    <w:rsid w:val="007F005E"/>
    <w:rsid w:val="007F3001"/>
    <w:rsid w:val="007F31B0"/>
    <w:rsid w:val="007F4A6D"/>
    <w:rsid w:val="007F52B5"/>
    <w:rsid w:val="0080194D"/>
    <w:rsid w:val="00814974"/>
    <w:rsid w:val="008223B0"/>
    <w:rsid w:val="00826A50"/>
    <w:rsid w:val="008273D4"/>
    <w:rsid w:val="008273DB"/>
    <w:rsid w:val="0083277A"/>
    <w:rsid w:val="00836963"/>
    <w:rsid w:val="00842786"/>
    <w:rsid w:val="00846517"/>
    <w:rsid w:val="00847A6F"/>
    <w:rsid w:val="00855737"/>
    <w:rsid w:val="00856F67"/>
    <w:rsid w:val="00857E8C"/>
    <w:rsid w:val="008717DE"/>
    <w:rsid w:val="00871806"/>
    <w:rsid w:val="00880B13"/>
    <w:rsid w:val="00884A18"/>
    <w:rsid w:val="0088621B"/>
    <w:rsid w:val="008876E2"/>
    <w:rsid w:val="00891BE9"/>
    <w:rsid w:val="0089334F"/>
    <w:rsid w:val="00894716"/>
    <w:rsid w:val="008963D5"/>
    <w:rsid w:val="008A0578"/>
    <w:rsid w:val="008A0886"/>
    <w:rsid w:val="008B2918"/>
    <w:rsid w:val="008B2D6D"/>
    <w:rsid w:val="008B4E9E"/>
    <w:rsid w:val="008B608B"/>
    <w:rsid w:val="008C5A9B"/>
    <w:rsid w:val="008C5D22"/>
    <w:rsid w:val="008D217C"/>
    <w:rsid w:val="008D2A48"/>
    <w:rsid w:val="008D443B"/>
    <w:rsid w:val="008E39C5"/>
    <w:rsid w:val="008E4F0D"/>
    <w:rsid w:val="008E513C"/>
    <w:rsid w:val="008F04E2"/>
    <w:rsid w:val="008F345F"/>
    <w:rsid w:val="008F50D8"/>
    <w:rsid w:val="009000B8"/>
    <w:rsid w:val="00900974"/>
    <w:rsid w:val="0090536C"/>
    <w:rsid w:val="00905875"/>
    <w:rsid w:val="00914470"/>
    <w:rsid w:val="00922A1E"/>
    <w:rsid w:val="00922D36"/>
    <w:rsid w:val="00924C84"/>
    <w:rsid w:val="00931AF8"/>
    <w:rsid w:val="00931EB0"/>
    <w:rsid w:val="00934AF0"/>
    <w:rsid w:val="009412D3"/>
    <w:rsid w:val="00941A2C"/>
    <w:rsid w:val="00945593"/>
    <w:rsid w:val="00946916"/>
    <w:rsid w:val="00951264"/>
    <w:rsid w:val="00953DCF"/>
    <w:rsid w:val="00955A85"/>
    <w:rsid w:val="00957D40"/>
    <w:rsid w:val="009634E4"/>
    <w:rsid w:val="009709DD"/>
    <w:rsid w:val="00972FD3"/>
    <w:rsid w:val="00976526"/>
    <w:rsid w:val="00983F8E"/>
    <w:rsid w:val="00985027"/>
    <w:rsid w:val="009A3F2F"/>
    <w:rsid w:val="009A4234"/>
    <w:rsid w:val="009A66A4"/>
    <w:rsid w:val="009B0DE3"/>
    <w:rsid w:val="009B6D0A"/>
    <w:rsid w:val="009B7373"/>
    <w:rsid w:val="009C159B"/>
    <w:rsid w:val="009C179F"/>
    <w:rsid w:val="009C562D"/>
    <w:rsid w:val="009D4A8B"/>
    <w:rsid w:val="009E27CF"/>
    <w:rsid w:val="009E2F1C"/>
    <w:rsid w:val="009E3EBB"/>
    <w:rsid w:val="009E58E2"/>
    <w:rsid w:val="009F0CCE"/>
    <w:rsid w:val="009F2FEE"/>
    <w:rsid w:val="00A01EE4"/>
    <w:rsid w:val="00A01F87"/>
    <w:rsid w:val="00A0318E"/>
    <w:rsid w:val="00A101E6"/>
    <w:rsid w:val="00A15581"/>
    <w:rsid w:val="00A16A4E"/>
    <w:rsid w:val="00A20FEB"/>
    <w:rsid w:val="00A23E5D"/>
    <w:rsid w:val="00A24689"/>
    <w:rsid w:val="00A27255"/>
    <w:rsid w:val="00A30F33"/>
    <w:rsid w:val="00A32978"/>
    <w:rsid w:val="00A340A9"/>
    <w:rsid w:val="00A34412"/>
    <w:rsid w:val="00A34BAE"/>
    <w:rsid w:val="00A36E36"/>
    <w:rsid w:val="00A36FCB"/>
    <w:rsid w:val="00A37DB6"/>
    <w:rsid w:val="00A57EC9"/>
    <w:rsid w:val="00A73788"/>
    <w:rsid w:val="00A773B2"/>
    <w:rsid w:val="00A80468"/>
    <w:rsid w:val="00A804F7"/>
    <w:rsid w:val="00A8143D"/>
    <w:rsid w:val="00A874C0"/>
    <w:rsid w:val="00A9178C"/>
    <w:rsid w:val="00A9613F"/>
    <w:rsid w:val="00AA146F"/>
    <w:rsid w:val="00AA29C7"/>
    <w:rsid w:val="00AA7DFD"/>
    <w:rsid w:val="00AB0B21"/>
    <w:rsid w:val="00AB2C0C"/>
    <w:rsid w:val="00AB49E6"/>
    <w:rsid w:val="00AC77EB"/>
    <w:rsid w:val="00AE71D4"/>
    <w:rsid w:val="00AF0924"/>
    <w:rsid w:val="00AF0B76"/>
    <w:rsid w:val="00B02F3B"/>
    <w:rsid w:val="00B06711"/>
    <w:rsid w:val="00B11809"/>
    <w:rsid w:val="00B12F47"/>
    <w:rsid w:val="00B13534"/>
    <w:rsid w:val="00B17CD8"/>
    <w:rsid w:val="00B2128E"/>
    <w:rsid w:val="00B2134F"/>
    <w:rsid w:val="00B22265"/>
    <w:rsid w:val="00B25AC7"/>
    <w:rsid w:val="00B26F89"/>
    <w:rsid w:val="00B3145F"/>
    <w:rsid w:val="00B35F4A"/>
    <w:rsid w:val="00B3611D"/>
    <w:rsid w:val="00B36EFD"/>
    <w:rsid w:val="00B37ECF"/>
    <w:rsid w:val="00B40B78"/>
    <w:rsid w:val="00B41763"/>
    <w:rsid w:val="00B4271F"/>
    <w:rsid w:val="00B50D84"/>
    <w:rsid w:val="00B613E6"/>
    <w:rsid w:val="00B61E35"/>
    <w:rsid w:val="00B6219F"/>
    <w:rsid w:val="00B63851"/>
    <w:rsid w:val="00B66F58"/>
    <w:rsid w:val="00B71E03"/>
    <w:rsid w:val="00B7351A"/>
    <w:rsid w:val="00B80173"/>
    <w:rsid w:val="00B81D17"/>
    <w:rsid w:val="00B91004"/>
    <w:rsid w:val="00B95631"/>
    <w:rsid w:val="00BB31A5"/>
    <w:rsid w:val="00BB416F"/>
    <w:rsid w:val="00BB42FB"/>
    <w:rsid w:val="00BB4336"/>
    <w:rsid w:val="00BB4D13"/>
    <w:rsid w:val="00BB5474"/>
    <w:rsid w:val="00BB5F5B"/>
    <w:rsid w:val="00BB67AB"/>
    <w:rsid w:val="00BC08BC"/>
    <w:rsid w:val="00BC0A91"/>
    <w:rsid w:val="00BC2082"/>
    <w:rsid w:val="00BC3DB7"/>
    <w:rsid w:val="00BC412A"/>
    <w:rsid w:val="00BD3186"/>
    <w:rsid w:val="00BD3871"/>
    <w:rsid w:val="00BD59A5"/>
    <w:rsid w:val="00BD5C45"/>
    <w:rsid w:val="00BE70FB"/>
    <w:rsid w:val="00BF0739"/>
    <w:rsid w:val="00BF0C12"/>
    <w:rsid w:val="00BF16CD"/>
    <w:rsid w:val="00BF2B68"/>
    <w:rsid w:val="00C10997"/>
    <w:rsid w:val="00C124BB"/>
    <w:rsid w:val="00C168AD"/>
    <w:rsid w:val="00C203EC"/>
    <w:rsid w:val="00C27EB2"/>
    <w:rsid w:val="00C27F41"/>
    <w:rsid w:val="00C3097F"/>
    <w:rsid w:val="00C31C15"/>
    <w:rsid w:val="00C33EE1"/>
    <w:rsid w:val="00C34A15"/>
    <w:rsid w:val="00C558F6"/>
    <w:rsid w:val="00C612A6"/>
    <w:rsid w:val="00C63444"/>
    <w:rsid w:val="00C649F1"/>
    <w:rsid w:val="00C64D67"/>
    <w:rsid w:val="00C73C17"/>
    <w:rsid w:val="00C81888"/>
    <w:rsid w:val="00C86639"/>
    <w:rsid w:val="00C875E5"/>
    <w:rsid w:val="00CA356D"/>
    <w:rsid w:val="00CA3574"/>
    <w:rsid w:val="00CA6855"/>
    <w:rsid w:val="00CB1971"/>
    <w:rsid w:val="00CB6E57"/>
    <w:rsid w:val="00CB75F1"/>
    <w:rsid w:val="00CC07A1"/>
    <w:rsid w:val="00CC4627"/>
    <w:rsid w:val="00CD19BC"/>
    <w:rsid w:val="00CD2846"/>
    <w:rsid w:val="00CD5395"/>
    <w:rsid w:val="00CE2083"/>
    <w:rsid w:val="00CE631C"/>
    <w:rsid w:val="00CE7963"/>
    <w:rsid w:val="00CF674A"/>
    <w:rsid w:val="00CF6A1D"/>
    <w:rsid w:val="00CF7C2B"/>
    <w:rsid w:val="00D02548"/>
    <w:rsid w:val="00D0344C"/>
    <w:rsid w:val="00D11A3B"/>
    <w:rsid w:val="00D1315E"/>
    <w:rsid w:val="00D15312"/>
    <w:rsid w:val="00D15C8C"/>
    <w:rsid w:val="00D22CA7"/>
    <w:rsid w:val="00D23339"/>
    <w:rsid w:val="00D23EE3"/>
    <w:rsid w:val="00D35F20"/>
    <w:rsid w:val="00D3791C"/>
    <w:rsid w:val="00D42771"/>
    <w:rsid w:val="00D431FF"/>
    <w:rsid w:val="00D442B2"/>
    <w:rsid w:val="00D44DFD"/>
    <w:rsid w:val="00D46011"/>
    <w:rsid w:val="00D51FF6"/>
    <w:rsid w:val="00D57B6A"/>
    <w:rsid w:val="00D634B0"/>
    <w:rsid w:val="00D64B79"/>
    <w:rsid w:val="00D66619"/>
    <w:rsid w:val="00D66971"/>
    <w:rsid w:val="00D66D6C"/>
    <w:rsid w:val="00D72966"/>
    <w:rsid w:val="00D763D8"/>
    <w:rsid w:val="00D764D4"/>
    <w:rsid w:val="00D819DF"/>
    <w:rsid w:val="00D82199"/>
    <w:rsid w:val="00D84ABA"/>
    <w:rsid w:val="00D863F5"/>
    <w:rsid w:val="00D91F5E"/>
    <w:rsid w:val="00D96AE3"/>
    <w:rsid w:val="00DA3A93"/>
    <w:rsid w:val="00DA4721"/>
    <w:rsid w:val="00DA790C"/>
    <w:rsid w:val="00DB0A15"/>
    <w:rsid w:val="00DB5813"/>
    <w:rsid w:val="00DC212C"/>
    <w:rsid w:val="00DC71FF"/>
    <w:rsid w:val="00DD1ACF"/>
    <w:rsid w:val="00DD5AB2"/>
    <w:rsid w:val="00DD7658"/>
    <w:rsid w:val="00DE5E76"/>
    <w:rsid w:val="00DF1E75"/>
    <w:rsid w:val="00DF2A8C"/>
    <w:rsid w:val="00E02FEB"/>
    <w:rsid w:val="00E063FD"/>
    <w:rsid w:val="00E0682B"/>
    <w:rsid w:val="00E131DB"/>
    <w:rsid w:val="00E15074"/>
    <w:rsid w:val="00E2348B"/>
    <w:rsid w:val="00E2710F"/>
    <w:rsid w:val="00E307CC"/>
    <w:rsid w:val="00E30999"/>
    <w:rsid w:val="00E34B88"/>
    <w:rsid w:val="00E4174D"/>
    <w:rsid w:val="00E41C3F"/>
    <w:rsid w:val="00E45838"/>
    <w:rsid w:val="00E6145A"/>
    <w:rsid w:val="00E61DA9"/>
    <w:rsid w:val="00E62235"/>
    <w:rsid w:val="00E62B19"/>
    <w:rsid w:val="00E62CAE"/>
    <w:rsid w:val="00E6510B"/>
    <w:rsid w:val="00E714B0"/>
    <w:rsid w:val="00E73633"/>
    <w:rsid w:val="00E743AE"/>
    <w:rsid w:val="00E808A4"/>
    <w:rsid w:val="00E847FF"/>
    <w:rsid w:val="00E92210"/>
    <w:rsid w:val="00E93639"/>
    <w:rsid w:val="00E96CC2"/>
    <w:rsid w:val="00EA12B8"/>
    <w:rsid w:val="00EA45B6"/>
    <w:rsid w:val="00EA4F36"/>
    <w:rsid w:val="00EA6DE0"/>
    <w:rsid w:val="00EA6E1C"/>
    <w:rsid w:val="00EB03DE"/>
    <w:rsid w:val="00EB3979"/>
    <w:rsid w:val="00EB45C0"/>
    <w:rsid w:val="00EC0C17"/>
    <w:rsid w:val="00ED502F"/>
    <w:rsid w:val="00EE071A"/>
    <w:rsid w:val="00EE0BFD"/>
    <w:rsid w:val="00EF398A"/>
    <w:rsid w:val="00EF5F3F"/>
    <w:rsid w:val="00EF7B0A"/>
    <w:rsid w:val="00F00281"/>
    <w:rsid w:val="00F00AA8"/>
    <w:rsid w:val="00F017B1"/>
    <w:rsid w:val="00F0283E"/>
    <w:rsid w:val="00F040B2"/>
    <w:rsid w:val="00F0536A"/>
    <w:rsid w:val="00F12D29"/>
    <w:rsid w:val="00F13067"/>
    <w:rsid w:val="00F13A66"/>
    <w:rsid w:val="00F1754B"/>
    <w:rsid w:val="00F244AB"/>
    <w:rsid w:val="00F27B17"/>
    <w:rsid w:val="00F323B3"/>
    <w:rsid w:val="00F43FC8"/>
    <w:rsid w:val="00F44956"/>
    <w:rsid w:val="00F44A73"/>
    <w:rsid w:val="00F51EE0"/>
    <w:rsid w:val="00F53F30"/>
    <w:rsid w:val="00F55A16"/>
    <w:rsid w:val="00F569AA"/>
    <w:rsid w:val="00F65009"/>
    <w:rsid w:val="00F65407"/>
    <w:rsid w:val="00F6560F"/>
    <w:rsid w:val="00F72B85"/>
    <w:rsid w:val="00F82162"/>
    <w:rsid w:val="00F827D0"/>
    <w:rsid w:val="00F83754"/>
    <w:rsid w:val="00F84B44"/>
    <w:rsid w:val="00F86E2E"/>
    <w:rsid w:val="00F86EC0"/>
    <w:rsid w:val="00FA022C"/>
    <w:rsid w:val="00FA20A5"/>
    <w:rsid w:val="00FA225E"/>
    <w:rsid w:val="00FB4A35"/>
    <w:rsid w:val="00FB6096"/>
    <w:rsid w:val="00FC28DB"/>
    <w:rsid w:val="00FC7E30"/>
    <w:rsid w:val="00FD0324"/>
    <w:rsid w:val="00FD2061"/>
    <w:rsid w:val="00FD5739"/>
    <w:rsid w:val="00FD6939"/>
    <w:rsid w:val="00FD6F77"/>
    <w:rsid w:val="00FF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5F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5875"/>
  </w:style>
  <w:style w:type="paragraph" w:styleId="Bunntekst">
    <w:name w:val="footer"/>
    <w:basedOn w:val="Normal"/>
    <w:link w:val="Bunn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5875"/>
  </w:style>
  <w:style w:type="table" w:styleId="Tabellrutenett">
    <w:name w:val="Table Grid"/>
    <w:basedOn w:val="Vanligtabell"/>
    <w:uiPriority w:val="39"/>
    <w:rsid w:val="00E41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4174D"/>
    <w:pPr>
      <w:ind w:left="720"/>
      <w:contextualSpacing/>
    </w:pPr>
  </w:style>
  <w:style w:type="paragraph" w:customStyle="1" w:styleId="Standard">
    <w:name w:val="Standard"/>
    <w:rsid w:val="005702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26380"/>
    <w:rPr>
      <w:color w:val="0000FF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900974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F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F2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5875"/>
  </w:style>
  <w:style w:type="paragraph" w:styleId="Bunntekst">
    <w:name w:val="footer"/>
    <w:basedOn w:val="Normal"/>
    <w:link w:val="Bunn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5875"/>
  </w:style>
  <w:style w:type="table" w:styleId="Tabellrutenett">
    <w:name w:val="Table Grid"/>
    <w:basedOn w:val="Vanligtabell"/>
    <w:uiPriority w:val="39"/>
    <w:rsid w:val="00E41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4174D"/>
    <w:pPr>
      <w:ind w:left="720"/>
      <w:contextualSpacing/>
    </w:pPr>
  </w:style>
  <w:style w:type="paragraph" w:customStyle="1" w:styleId="Standard">
    <w:name w:val="Standard"/>
    <w:rsid w:val="005702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26380"/>
    <w:rPr>
      <w:color w:val="0000FF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900974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F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F2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3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evolution.evofitness.no/2016/3/22/catslides-skli-deg-i-form/" TargetMode="External"/><Relationship Id="rId50" Type="http://schemas.openxmlformats.org/officeDocument/2006/relationships/hyperlink" Target="https://www.womenshealthmag.com/fitness/a27423100/single-leg-deadlift-exercise/" TargetMode="External"/><Relationship Id="rId55" Type="http://schemas.openxmlformats.org/officeDocument/2006/relationships/hyperlink" Target="https://experiencelife.com/article/break-it-down-the-box-jump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hyperlink" Target="http://www.scottsdalesportsmedicine.com/content/single-leg-squats-case-pain-butt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www.youtube.com/watch?v=MPbfhx8T-DE" TargetMode="External"/><Relationship Id="rId58" Type="http://schemas.openxmlformats.org/officeDocument/2006/relationships/hyperlink" Target="http://mindyfresh.com/core-exercises-all-four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www.openfit.com/superman-exercise" TargetMode="External"/><Relationship Id="rId57" Type="http://schemas.openxmlformats.org/officeDocument/2006/relationships/hyperlink" Target="http://www.scottsdalesportsmedicine.com/content/single-leg-squats-case-pain-butt" TargetMode="External"/><Relationship Id="rId61" Type="http://schemas.openxmlformats.org/officeDocument/2006/relationships/hyperlink" Target="https://www.bicycling.com/training/a20025547/balance-better-with-these-single-leg-exercis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yperlink" Target="https://workoutlabs.com/exercise-guide/180-twisting-jump-squats/" TargetMode="External"/><Relationship Id="rId60" Type="http://schemas.openxmlformats.org/officeDocument/2006/relationships/hyperlink" Target="https://no.pinterest.com/pin/53255072468099279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womogym.blogspot.com/2015/09/normal-0-false-false-false-en-gb-x-none_24.html" TargetMode="External"/><Relationship Id="rId56" Type="http://schemas.openxmlformats.org/officeDocument/2006/relationships/hyperlink" Target="https://www.coachmag.co.uk/bodyweight-exercises/6727/how-to-master-the-single-leg-squat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2yamaha.com/music/Squat+Stretch+Elbow+Knee.html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yperlink" Target="https://boyslife.org/fitness-first/blgym/151268/6-exercises-to-help-you-do-better-in-hikes-and-sports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3E597015</Template>
  <TotalTime>1</TotalTime>
  <Pages>8</Pages>
  <Words>1476</Words>
  <Characters>7826</Characters>
  <Application>Microsoft Office Word</Application>
  <DocSecurity>4</DocSecurity>
  <Lines>65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universitetssykehus</Company>
  <LinksUpToDate>false</LinksUpToDate>
  <CharactersWithSpaces>9284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Widing</dc:creator>
  <cp:lastModifiedBy>Lillian Ruud</cp:lastModifiedBy>
  <cp:revision>2</cp:revision>
  <dcterms:created xsi:type="dcterms:W3CDTF">2020-03-25T11:53:00Z</dcterms:created>
  <dcterms:modified xsi:type="dcterms:W3CDTF">2020-03-25T11:53:00Z</dcterms:modified>
</cp:coreProperties>
</file>