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0759C6" w14:textId="5E774361" w:rsidR="00905875" w:rsidRPr="00511410" w:rsidRDefault="00905875" w:rsidP="00905875">
      <w:pPr>
        <w:jc w:val="center"/>
        <w:rPr>
          <w:b/>
          <w:sz w:val="26"/>
          <w:szCs w:val="26"/>
        </w:rPr>
      </w:pPr>
      <w:bookmarkStart w:id="0" w:name="_GoBack"/>
      <w:bookmarkEnd w:id="0"/>
      <w:r w:rsidRPr="00511410">
        <w:rPr>
          <w:b/>
          <w:sz w:val="26"/>
          <w:szCs w:val="26"/>
        </w:rPr>
        <w:t>Skadeforebyggende Basistrening- Alternativ Hjemmetrening</w:t>
      </w:r>
      <w:r w:rsidR="00E714B0" w:rsidRPr="00511410">
        <w:rPr>
          <w:b/>
          <w:sz w:val="26"/>
          <w:szCs w:val="26"/>
        </w:rPr>
        <w:t>, ca. 60 min</w:t>
      </w:r>
      <w:r w:rsidR="008F345F">
        <w:rPr>
          <w:b/>
          <w:sz w:val="26"/>
          <w:szCs w:val="26"/>
        </w:rPr>
        <w:t xml:space="preserve"> </w:t>
      </w:r>
    </w:p>
    <w:p w14:paraId="750BC7A9" w14:textId="726F3C47" w:rsidR="00905875" w:rsidRDefault="00B3145F" w:rsidP="00905875">
      <w:r>
        <w:t xml:space="preserve">Økten kombinerer </w:t>
      </w:r>
      <w:r w:rsidR="00871806">
        <w:t>utholden</w:t>
      </w:r>
      <w:r w:rsidR="004F11E0">
        <w:t>de</w:t>
      </w:r>
      <w:r w:rsidR="00871806">
        <w:t xml:space="preserve"> s</w:t>
      </w:r>
      <w:r>
        <w:t xml:space="preserve">tyrke, mobilitet og stabilitet </w:t>
      </w:r>
      <w:r w:rsidR="00D0344C">
        <w:t xml:space="preserve">med hensikt om å bygge opp et basisgrunnlag for </w:t>
      </w:r>
      <w:r w:rsidR="00BC3DB7">
        <w:t xml:space="preserve">generell </w:t>
      </w:r>
      <w:r w:rsidR="00D0344C">
        <w:t>trening og fysisk aktivitet.</w:t>
      </w:r>
      <w:r w:rsidR="00DF1E75">
        <w:t xml:space="preserve"> </w:t>
      </w:r>
      <w:r w:rsidR="00A340A9">
        <w:t xml:space="preserve">Dersom </w:t>
      </w:r>
      <w:r w:rsidR="00DD5AB2">
        <w:t>hoveddels</w:t>
      </w:r>
      <w:r w:rsidR="00A340A9">
        <w:t>øvelsen</w:t>
      </w:r>
      <w:r w:rsidR="00CA356D">
        <w:t>e blir f</w:t>
      </w:r>
      <w:r w:rsidR="00846517">
        <w:t xml:space="preserve">or </w:t>
      </w:r>
      <w:r w:rsidR="00CA356D">
        <w:t>lette</w:t>
      </w:r>
      <w:r w:rsidR="00091298">
        <w:t xml:space="preserve"> eller t</w:t>
      </w:r>
      <w:r w:rsidR="00CA356D">
        <w:t xml:space="preserve">unge, kan du </w:t>
      </w:r>
      <w:r w:rsidR="00577D38">
        <w:t xml:space="preserve">for eksempel </w:t>
      </w:r>
      <w:r w:rsidR="00846517">
        <w:t xml:space="preserve">redusere eller øke tiden med 5 sek av gangen. </w:t>
      </w:r>
    </w:p>
    <w:p w14:paraId="4B9F8F3D" w14:textId="11759A95" w:rsidR="0059324F" w:rsidRPr="00A34412" w:rsidRDefault="0059324F" w:rsidP="00905875">
      <w:pPr>
        <w:rPr>
          <w:b/>
          <w:bCs/>
          <w:color w:val="000000" w:themeColor="text1"/>
        </w:rPr>
      </w:pPr>
      <w:r w:rsidRPr="005C236C">
        <w:rPr>
          <w:b/>
        </w:rPr>
        <w:t>Utstyr:</w:t>
      </w:r>
      <w:r>
        <w:t xml:space="preserve"> Cat slide/ullsokker/teppe/annen glideflate,</w:t>
      </w:r>
      <w:r w:rsidR="00353C8B">
        <w:t xml:space="preserve"> treningsmatte/tynt teppe/annet underlag </w:t>
      </w:r>
      <w:r>
        <w:t xml:space="preserve"> </w:t>
      </w:r>
      <w:r>
        <w:rPr>
          <w:color w:val="000000" w:themeColor="text1"/>
        </w:rPr>
        <w:t xml:space="preserve"> </w:t>
      </w:r>
    </w:p>
    <w:p w14:paraId="307211E1" w14:textId="081322A6" w:rsidR="005C236C" w:rsidRPr="00EA6E1C" w:rsidRDefault="005C236C" w:rsidP="00905875">
      <w:pPr>
        <w:rPr>
          <w:color w:val="FF0000"/>
        </w:rPr>
      </w:pPr>
      <w:r w:rsidRPr="005C236C">
        <w:rPr>
          <w:b/>
          <w:color w:val="000000" w:themeColor="text1"/>
        </w:rPr>
        <w:t xml:space="preserve">Anbefalt pause </w:t>
      </w:r>
      <w:r w:rsidR="005E02BA">
        <w:rPr>
          <w:b/>
          <w:color w:val="000000" w:themeColor="text1"/>
        </w:rPr>
        <w:t xml:space="preserve">mellom </w:t>
      </w:r>
      <w:r w:rsidRPr="005C236C">
        <w:rPr>
          <w:b/>
          <w:color w:val="000000" w:themeColor="text1"/>
        </w:rPr>
        <w:t>oppvarmingsøvelser:</w:t>
      </w:r>
      <w:r>
        <w:rPr>
          <w:color w:val="000000" w:themeColor="text1"/>
        </w:rPr>
        <w:t xml:space="preserve"> 10 sek, evt.</w:t>
      </w:r>
      <w:r w:rsidR="005E02BA">
        <w:rPr>
          <w:color w:val="000000" w:themeColor="text1"/>
        </w:rPr>
        <w:t xml:space="preserve"> riste løs </w:t>
      </w:r>
      <w:r w:rsidR="005E02BA">
        <w:rPr>
          <w:color w:val="000000" w:themeColor="text1"/>
        </w:rPr>
        <w:tab/>
      </w:r>
      <w:r w:rsidR="005E02BA">
        <w:rPr>
          <w:color w:val="000000" w:themeColor="text1"/>
        </w:rPr>
        <w:tab/>
      </w:r>
      <w:r w:rsidR="005E02BA" w:rsidRPr="005C236C">
        <w:rPr>
          <w:b/>
          <w:color w:val="000000" w:themeColor="text1"/>
        </w:rPr>
        <w:t xml:space="preserve">Anbefalt pause </w:t>
      </w:r>
      <w:r w:rsidR="005E02BA">
        <w:rPr>
          <w:b/>
          <w:color w:val="000000" w:themeColor="text1"/>
        </w:rPr>
        <w:t xml:space="preserve">mellom </w:t>
      </w:r>
      <w:r w:rsidR="005E02BA" w:rsidRPr="005C236C">
        <w:rPr>
          <w:b/>
          <w:color w:val="000000" w:themeColor="text1"/>
        </w:rPr>
        <w:t>hoveddel</w:t>
      </w:r>
      <w:r w:rsidR="005E02BA">
        <w:rPr>
          <w:b/>
          <w:color w:val="000000" w:themeColor="text1"/>
        </w:rPr>
        <w:t>søvelser</w:t>
      </w:r>
      <w:r w:rsidR="005E02BA" w:rsidRPr="005C236C">
        <w:rPr>
          <w:b/>
          <w:color w:val="000000" w:themeColor="text1"/>
        </w:rPr>
        <w:t>:</w:t>
      </w:r>
      <w:r w:rsidR="005E02BA">
        <w:rPr>
          <w:color w:val="000000" w:themeColor="text1"/>
        </w:rPr>
        <w:t xml:space="preserve"> 15-25 sekunder, evt. med lett strekk</w:t>
      </w:r>
    </w:p>
    <w:tbl>
      <w:tblPr>
        <w:tblStyle w:val="Tabellrutenett"/>
        <w:tblpPr w:leftFromText="141" w:rightFromText="141" w:vertAnchor="text" w:horzAnchor="margin" w:tblpXSpec="center" w:tblpY="145"/>
        <w:tblW w:w="15308" w:type="dxa"/>
        <w:tblLook w:val="04A0" w:firstRow="1" w:lastRow="0" w:firstColumn="1" w:lastColumn="0" w:noHBand="0" w:noVBand="1"/>
      </w:tblPr>
      <w:tblGrid>
        <w:gridCol w:w="4728"/>
        <w:gridCol w:w="10580"/>
      </w:tblGrid>
      <w:tr w:rsidR="00F1754B" w14:paraId="0D47F3F2" w14:textId="77777777" w:rsidTr="00555822">
        <w:trPr>
          <w:trHeight w:val="283"/>
        </w:trPr>
        <w:tc>
          <w:tcPr>
            <w:tcW w:w="153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EA14E5B" w14:textId="77777777" w:rsidR="00F1754B" w:rsidRPr="00CD19BC" w:rsidRDefault="00F1754B" w:rsidP="00F1754B">
            <w:pPr>
              <w:rPr>
                <w:rFonts w:cstheme="minorHAnsi"/>
                <w:b/>
                <w:sz w:val="26"/>
                <w:szCs w:val="26"/>
              </w:rPr>
            </w:pPr>
            <w:r w:rsidRPr="00CD19BC">
              <w:rPr>
                <w:rFonts w:cstheme="minorHAnsi"/>
                <w:b/>
                <w:sz w:val="26"/>
                <w:szCs w:val="26"/>
              </w:rPr>
              <w:t xml:space="preserve">Oppvarming, dynamisk tøying </w:t>
            </w:r>
          </w:p>
        </w:tc>
      </w:tr>
      <w:tr w:rsidR="00555822" w14:paraId="7F603382" w14:textId="77777777" w:rsidTr="00555822">
        <w:trPr>
          <w:trHeight w:val="293"/>
        </w:trPr>
        <w:tc>
          <w:tcPr>
            <w:tcW w:w="4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C663A32" w14:textId="77777777" w:rsidR="00F1754B" w:rsidRPr="003D3E5D" w:rsidRDefault="00F1754B" w:rsidP="00F1754B">
            <w:pPr>
              <w:rPr>
                <w:rFonts w:cstheme="minorHAnsi"/>
                <w:b/>
                <w:sz w:val="24"/>
                <w:szCs w:val="24"/>
              </w:rPr>
            </w:pPr>
            <w:r w:rsidRPr="003D3E5D">
              <w:rPr>
                <w:rFonts w:cstheme="minorHAnsi"/>
                <w:b/>
                <w:sz w:val="24"/>
                <w:szCs w:val="24"/>
              </w:rPr>
              <w:t>Veiledningspunkter</w:t>
            </w:r>
          </w:p>
        </w:tc>
        <w:tc>
          <w:tcPr>
            <w:tcW w:w="10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8D35B3F" w14:textId="77777777" w:rsidR="00F1754B" w:rsidRPr="003D3E5D" w:rsidRDefault="00F1754B" w:rsidP="00F1754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Øvingsbilder</w:t>
            </w:r>
          </w:p>
        </w:tc>
      </w:tr>
      <w:tr w:rsidR="00555822" w14:paraId="360D3A0A" w14:textId="77777777" w:rsidTr="005C6506">
        <w:trPr>
          <w:trHeight w:val="2557"/>
        </w:trPr>
        <w:tc>
          <w:tcPr>
            <w:tcW w:w="4728" w:type="dxa"/>
            <w:tcBorders>
              <w:top w:val="single" w:sz="12" w:space="0" w:color="auto"/>
              <w:left w:val="single" w:sz="12" w:space="0" w:color="auto"/>
            </w:tcBorders>
          </w:tcPr>
          <w:p w14:paraId="28A50833" w14:textId="1CE67F66" w:rsidR="00F1754B" w:rsidRPr="008273D4" w:rsidRDefault="00F1754B" w:rsidP="00F175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8273D4">
              <w:rPr>
                <w:b/>
              </w:rPr>
              <w:t>Fremside hofte, skuld</w:t>
            </w:r>
            <w:r w:rsidR="00154230">
              <w:rPr>
                <w:b/>
              </w:rPr>
              <w:t>er og</w:t>
            </w:r>
            <w:r w:rsidRPr="008273D4">
              <w:rPr>
                <w:b/>
              </w:rPr>
              <w:t xml:space="preserve"> rygg </w:t>
            </w:r>
          </w:p>
          <w:p w14:paraId="5E385DAC" w14:textId="77777777" w:rsidR="00F1754B" w:rsidRPr="008273D4" w:rsidRDefault="00F1754B" w:rsidP="00300DEE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 xml:space="preserve">Begynn m. ett ben foran deg, slik at kneet er bøyd og hælen ca. parallell m kneet. </w:t>
            </w:r>
          </w:p>
          <w:p w14:paraId="336E84D3" w14:textId="77777777" w:rsidR="00F1754B" w:rsidRPr="008273D4" w:rsidRDefault="00F1754B" w:rsidP="00300DEE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 xml:space="preserve">Plasser andre ben utstrakt bak deg, tærne mot underlaget. </w:t>
            </w:r>
          </w:p>
          <w:p w14:paraId="31EA575D" w14:textId="77777777" w:rsidR="00F1754B" w:rsidRPr="008273D4" w:rsidRDefault="00F1754B" w:rsidP="00300DEE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>Start med håndflatene mot underlaget.</w:t>
            </w:r>
          </w:p>
          <w:p w14:paraId="062653EB" w14:textId="77777777" w:rsidR="00F1754B" w:rsidRPr="00DA3A93" w:rsidRDefault="00F1754B" w:rsidP="00300DEE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 xml:space="preserve">Vend overkroppen til samme side som fremste ben og strekk armen opp. </w:t>
            </w:r>
          </w:p>
          <w:p w14:paraId="264D70E2" w14:textId="6FD0EE0E" w:rsidR="00F1754B" w:rsidRPr="0076750F" w:rsidRDefault="00F1754B" w:rsidP="00F1754B">
            <w:pPr>
              <w:pStyle w:val="Listeavsnitt"/>
              <w:numPr>
                <w:ilvl w:val="0"/>
                <w:numId w:val="22"/>
              </w:numPr>
              <w:rPr>
                <w:b/>
              </w:rPr>
            </w:pPr>
            <w:r>
              <w:t>1</w:t>
            </w:r>
            <w:r w:rsidR="00CC4627">
              <w:t>5</w:t>
            </w:r>
            <w:r>
              <w:t xml:space="preserve"> repetisjoner per side </w:t>
            </w:r>
          </w:p>
        </w:tc>
        <w:tc>
          <w:tcPr>
            <w:tcW w:w="10580" w:type="dxa"/>
            <w:tcBorders>
              <w:top w:val="single" w:sz="12" w:space="0" w:color="auto"/>
              <w:right w:val="single" w:sz="12" w:space="0" w:color="auto"/>
            </w:tcBorders>
          </w:tcPr>
          <w:p w14:paraId="03F05583" w14:textId="68D5654D" w:rsidR="00F1754B" w:rsidRDefault="0076750F" w:rsidP="00F1754B">
            <w:r>
              <w:rPr>
                <w:noProof/>
                <w:lang w:eastAsia="nb-NO"/>
              </w:rPr>
              <w:drawing>
                <wp:inline distT="0" distB="0" distL="0" distR="0" wp14:anchorId="13F00866" wp14:editId="68F10C83">
                  <wp:extent cx="2428240" cy="1422352"/>
                  <wp:effectExtent l="0" t="0" r="0" b="6985"/>
                  <wp:docPr id="2" name="Bilde 2" descr="ginacaputohighlungepose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inacaputohighlungepose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2580" cy="147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7FD6FC4C" wp14:editId="3286E7BE">
                  <wp:extent cx="1994166" cy="1568450"/>
                  <wp:effectExtent l="0" t="0" r="6350" b="0"/>
                  <wp:docPr id="1" name="Bilde 1" descr="How to do: Lunge With Spinal Twist - Ste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do: Lunge With Spinal Twist - Step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22"/>
                          <a:stretch/>
                        </pic:blipFill>
                        <pic:spPr bwMode="auto">
                          <a:xfrm>
                            <a:off x="0" y="0"/>
                            <a:ext cx="2005019" cy="1576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22" w14:paraId="2873A8BA" w14:textId="77777777" w:rsidTr="005C6506">
        <w:trPr>
          <w:trHeight w:val="2133"/>
        </w:trPr>
        <w:tc>
          <w:tcPr>
            <w:tcW w:w="4728" w:type="dxa"/>
            <w:tcBorders>
              <w:left w:val="single" w:sz="12" w:space="0" w:color="auto"/>
            </w:tcBorders>
          </w:tcPr>
          <w:p w14:paraId="347854FF" w14:textId="77777777" w:rsidR="00F1754B" w:rsidRDefault="00F1754B" w:rsidP="00F175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037589">
              <w:rPr>
                <w:b/>
              </w:rPr>
              <w:t>Innside hofter</w:t>
            </w:r>
          </w:p>
          <w:p w14:paraId="76CFFA49" w14:textId="77777777" w:rsidR="00B61E35" w:rsidRDefault="00F1754B" w:rsidP="00B61E35">
            <w:pPr>
              <w:pStyle w:val="Listeavsnitt"/>
              <w:numPr>
                <w:ilvl w:val="0"/>
                <w:numId w:val="2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Stå </w:t>
            </w:r>
            <w:r w:rsidRPr="00037589">
              <w:rPr>
                <w:color w:val="000000" w:themeColor="text1"/>
              </w:rPr>
              <w:t>m</w:t>
            </w:r>
            <w:r>
              <w:rPr>
                <w:color w:val="000000" w:themeColor="text1"/>
              </w:rPr>
              <w:t>ed god avstand mellom bena (minst bredere enn skulderbredde)</w:t>
            </w:r>
          </w:p>
          <w:p w14:paraId="53CAE022" w14:textId="77777777" w:rsidR="00F1754B" w:rsidRDefault="00F1754B" w:rsidP="00747F9D">
            <w:pPr>
              <w:pStyle w:val="Listeavsnitt"/>
              <w:numPr>
                <w:ilvl w:val="0"/>
                <w:numId w:val="23"/>
              </w:numPr>
              <w:rPr>
                <w:color w:val="000000" w:themeColor="text1"/>
              </w:rPr>
            </w:pPr>
            <w:r w:rsidRPr="00037589">
              <w:rPr>
                <w:color w:val="000000" w:themeColor="text1"/>
              </w:rPr>
              <w:t>Forskyv vekten rolig over til en side, slik at du kjenner en strekk langs innsiden av hofta- og derette</w:t>
            </w:r>
            <w:r>
              <w:rPr>
                <w:color w:val="000000" w:themeColor="text1"/>
              </w:rPr>
              <w:t>r andre siden.</w:t>
            </w:r>
          </w:p>
          <w:p w14:paraId="290558C9" w14:textId="4361AB9E" w:rsidR="00F1754B" w:rsidRPr="00037589" w:rsidRDefault="00F1754B" w:rsidP="00747F9D">
            <w:pPr>
              <w:pStyle w:val="Listeavsnitt"/>
              <w:numPr>
                <w:ilvl w:val="0"/>
                <w:numId w:val="23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951264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repetisjoner per side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4D2BE817" w14:textId="6BB3FDB8" w:rsidR="00F1754B" w:rsidRDefault="003871DE" w:rsidP="00F1754B">
            <w:r>
              <w:rPr>
                <w:noProof/>
                <w:lang w:eastAsia="nb-NO"/>
              </w:rPr>
              <w:drawing>
                <wp:inline distT="0" distB="0" distL="0" distR="0" wp14:anchorId="1E757F1C" wp14:editId="6DE1A8B5">
                  <wp:extent cx="1644650" cy="1581700"/>
                  <wp:effectExtent l="0" t="0" r="0" b="0"/>
                  <wp:docPr id="5" name="Bild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8848" t="26845" r="9128" b="4031"/>
                          <a:stretch/>
                        </pic:blipFill>
                        <pic:spPr bwMode="auto">
                          <a:xfrm>
                            <a:off x="0" y="0"/>
                            <a:ext cx="1662628" cy="1598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73197C0B" wp14:editId="5E39F74A">
                  <wp:extent cx="1868769" cy="16002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1296" t="42571" r="9927"/>
                          <a:stretch/>
                        </pic:blipFill>
                        <pic:spPr bwMode="auto">
                          <a:xfrm>
                            <a:off x="0" y="0"/>
                            <a:ext cx="1871200" cy="1602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22" w14:paraId="402169E7" w14:textId="77777777" w:rsidTr="005C6506">
        <w:trPr>
          <w:trHeight w:val="2402"/>
        </w:trPr>
        <w:tc>
          <w:tcPr>
            <w:tcW w:w="4728" w:type="dxa"/>
            <w:tcBorders>
              <w:left w:val="single" w:sz="12" w:space="0" w:color="auto"/>
            </w:tcBorders>
          </w:tcPr>
          <w:p w14:paraId="781CB066" w14:textId="77777777" w:rsidR="00F1754B" w:rsidRDefault="00F1754B" w:rsidP="00F175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6E7643">
              <w:rPr>
                <w:b/>
              </w:rPr>
              <w:lastRenderedPageBreak/>
              <w:t>Rygg</w:t>
            </w:r>
          </w:p>
          <w:p w14:paraId="7FA8282B" w14:textId="77777777" w:rsidR="00F1754B" w:rsidRPr="006E7643" w:rsidRDefault="00F1754B" w:rsidP="00D42771">
            <w:pPr>
              <w:pStyle w:val="Listeavsnitt"/>
              <w:numPr>
                <w:ilvl w:val="0"/>
                <w:numId w:val="24"/>
              </w:numPr>
              <w:rPr>
                <w:b/>
              </w:rPr>
            </w:pPr>
            <w:r>
              <w:rPr>
                <w:color w:val="000000" w:themeColor="text1"/>
              </w:rPr>
              <w:t>Stå på alle fire med knærne og håndflatene mot underlaget.</w:t>
            </w:r>
          </w:p>
          <w:p w14:paraId="711A0835" w14:textId="77777777" w:rsidR="00F1754B" w:rsidRPr="006E7643" w:rsidRDefault="00F1754B" w:rsidP="00D42771">
            <w:pPr>
              <w:pStyle w:val="Listeavsnitt"/>
              <w:numPr>
                <w:ilvl w:val="0"/>
                <w:numId w:val="24"/>
              </w:numPr>
              <w:rPr>
                <w:b/>
              </w:rPr>
            </w:pPr>
            <w:r>
              <w:rPr>
                <w:color w:val="000000" w:themeColor="text1"/>
              </w:rPr>
              <w:t xml:space="preserve">Skuldre omtrent parallelle m. håndledd, knær ca. parallelle m. hofter. </w:t>
            </w:r>
          </w:p>
          <w:p w14:paraId="0EB9CC92" w14:textId="77777777" w:rsidR="00F1754B" w:rsidRPr="006E7643" w:rsidRDefault="00F1754B" w:rsidP="00D42771">
            <w:pPr>
              <w:pStyle w:val="Listeavsnitt"/>
              <w:numPr>
                <w:ilvl w:val="0"/>
                <w:numId w:val="24"/>
              </w:numPr>
              <w:rPr>
                <w:b/>
              </w:rPr>
            </w:pPr>
            <w:r>
              <w:rPr>
                <w:color w:val="000000" w:themeColor="text1"/>
              </w:rPr>
              <w:t xml:space="preserve">Svai ryggen mens du ser opp mot taket, før du krummer ryggen og ser ned mot gulvet. </w:t>
            </w:r>
          </w:p>
          <w:p w14:paraId="08E9C580" w14:textId="1DBF8FA9" w:rsidR="00F1754B" w:rsidRPr="006E7643" w:rsidRDefault="00F1754B" w:rsidP="00D42771">
            <w:pPr>
              <w:pStyle w:val="Listeavsnitt"/>
              <w:numPr>
                <w:ilvl w:val="0"/>
                <w:numId w:val="24"/>
              </w:numPr>
              <w:rPr>
                <w:b/>
              </w:rPr>
            </w:pPr>
            <w:r>
              <w:rPr>
                <w:color w:val="000000" w:themeColor="text1"/>
              </w:rPr>
              <w:t>1</w:t>
            </w:r>
            <w:r w:rsidR="002E49D6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repetisjoner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0B4A656B" w14:textId="52ADA574" w:rsidR="00F1754B" w:rsidRDefault="003871DE" w:rsidP="00F1754B">
            <w:r>
              <w:rPr>
                <w:noProof/>
                <w:lang w:eastAsia="nb-NO"/>
              </w:rPr>
              <w:drawing>
                <wp:inline distT="0" distB="0" distL="0" distR="0" wp14:anchorId="6AB136A5" wp14:editId="619DB0B4">
                  <wp:extent cx="3395980" cy="1492082"/>
                  <wp:effectExtent l="0" t="0" r="0" b="0"/>
                  <wp:docPr id="7" name="Bilde 7" descr="http://www.mooreperformance.com.au/wp-content/uploads/2018/12/201504-yjmag-cat-cow-po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ooreperformance.com.au/wp-content/uploads/2018/12/201504-yjmag-cat-cow-po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15" r="5079" b="5079"/>
                          <a:stretch/>
                        </pic:blipFill>
                        <pic:spPr bwMode="auto">
                          <a:xfrm>
                            <a:off x="0" y="0"/>
                            <a:ext cx="3434807" cy="1509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5822" w14:paraId="35717ED5" w14:textId="77777777" w:rsidTr="005C6506">
        <w:trPr>
          <w:trHeight w:val="1599"/>
        </w:trPr>
        <w:tc>
          <w:tcPr>
            <w:tcW w:w="4728" w:type="dxa"/>
            <w:tcBorders>
              <w:left w:val="single" w:sz="12" w:space="0" w:color="auto"/>
            </w:tcBorders>
          </w:tcPr>
          <w:p w14:paraId="5CE886F4" w14:textId="77777777" w:rsidR="00F1754B" w:rsidRPr="00B2134F" w:rsidRDefault="00F1754B" w:rsidP="00F1754B">
            <w:pPr>
              <w:pStyle w:val="Listeavsnitt"/>
              <w:numPr>
                <w:ilvl w:val="0"/>
                <w:numId w:val="17"/>
              </w:numPr>
            </w:pPr>
            <w:r>
              <w:rPr>
                <w:b/>
              </w:rPr>
              <w:t xml:space="preserve">Bakside lår </w:t>
            </w:r>
          </w:p>
          <w:p w14:paraId="5F8E15C8" w14:textId="77777777" w:rsidR="00F1754B" w:rsidRDefault="00F1754B" w:rsidP="006D7B5B">
            <w:pPr>
              <w:pStyle w:val="Listeavsnitt"/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B2134F">
              <w:rPr>
                <w:color w:val="000000" w:themeColor="text1"/>
              </w:rPr>
              <w:t xml:space="preserve">Stå på ett ben og bøy overkroppen over fra hofteleddet ned mot gulvet, før du går rolig opp igjen. </w:t>
            </w:r>
          </w:p>
          <w:p w14:paraId="68E67D02" w14:textId="77777777" w:rsidR="00F1754B" w:rsidRDefault="00F1754B" w:rsidP="006D7B5B">
            <w:pPr>
              <w:pStyle w:val="Listeavsnitt"/>
              <w:numPr>
                <w:ilvl w:val="0"/>
                <w:numId w:val="25"/>
              </w:numPr>
              <w:rPr>
                <w:color w:val="000000" w:themeColor="text1"/>
              </w:rPr>
            </w:pPr>
            <w:r w:rsidRPr="00B2134F">
              <w:rPr>
                <w:color w:val="000000" w:themeColor="text1"/>
              </w:rPr>
              <w:t xml:space="preserve">Forsøk </w:t>
            </w:r>
            <w:r>
              <w:rPr>
                <w:color w:val="000000" w:themeColor="text1"/>
              </w:rPr>
              <w:t xml:space="preserve">å holde bena strake hele veien. </w:t>
            </w:r>
          </w:p>
          <w:p w14:paraId="6D56B062" w14:textId="34C654DA" w:rsidR="00F1754B" w:rsidRPr="00B2134F" w:rsidRDefault="00F1754B" w:rsidP="006D7B5B">
            <w:pPr>
              <w:pStyle w:val="Listeavsnitt"/>
              <w:numPr>
                <w:ilvl w:val="0"/>
                <w:numId w:val="25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808CC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 repetisjoner per side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31B986B4" w14:textId="77B70E41" w:rsidR="00F1754B" w:rsidRDefault="004D376B" w:rsidP="00F1754B">
            <w:r>
              <w:rPr>
                <w:noProof/>
                <w:lang w:eastAsia="nb-NO"/>
              </w:rPr>
              <w:drawing>
                <wp:inline distT="0" distB="0" distL="0" distR="0" wp14:anchorId="44AAD131" wp14:editId="0FB31269">
                  <wp:extent cx="2159000" cy="1260980"/>
                  <wp:effectExtent l="0" t="0" r="0" b="0"/>
                  <wp:docPr id="9" name="Bilde 9" descr="Bilderesultater for dynamic hamstring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Bilderesultater for dynamic hamstring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7" b="4154"/>
                          <a:stretch/>
                        </pic:blipFill>
                        <pic:spPr bwMode="auto">
                          <a:xfrm>
                            <a:off x="0" y="0"/>
                            <a:ext cx="2189660" cy="1278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754B" w14:paraId="61FA71EF" w14:textId="77777777" w:rsidTr="00EA6E1C">
        <w:trPr>
          <w:trHeight w:val="1866"/>
        </w:trPr>
        <w:tc>
          <w:tcPr>
            <w:tcW w:w="4728" w:type="dxa"/>
            <w:tcBorders>
              <w:left w:val="single" w:sz="12" w:space="0" w:color="auto"/>
              <w:bottom w:val="single" w:sz="12" w:space="0" w:color="auto"/>
            </w:tcBorders>
          </w:tcPr>
          <w:p w14:paraId="5E1B8A3E" w14:textId="77777777" w:rsidR="00F1754B" w:rsidRPr="005315C4" w:rsidRDefault="00F1754B" w:rsidP="00F1754B">
            <w:pPr>
              <w:pStyle w:val="Listeavsnitt"/>
              <w:numPr>
                <w:ilvl w:val="0"/>
                <w:numId w:val="17"/>
              </w:numPr>
            </w:pPr>
            <w:r>
              <w:rPr>
                <w:b/>
              </w:rPr>
              <w:t xml:space="preserve">Skuldre </w:t>
            </w:r>
          </w:p>
          <w:p w14:paraId="619356B2" w14:textId="77777777" w:rsidR="00F1754B" w:rsidRDefault="00F1754B" w:rsidP="00D82199">
            <w:pPr>
              <w:pStyle w:val="Listeavsnitt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5315C4">
              <w:rPr>
                <w:color w:val="000000" w:themeColor="text1"/>
              </w:rPr>
              <w:t>Begynn med armene utstrakt diagonalt nedover.</w:t>
            </w:r>
          </w:p>
          <w:p w14:paraId="6C71D343" w14:textId="77777777" w:rsidR="00F1754B" w:rsidRPr="005315C4" w:rsidRDefault="00F1754B" w:rsidP="00D82199">
            <w:pPr>
              <w:pStyle w:val="Listeavsnitt"/>
              <w:numPr>
                <w:ilvl w:val="0"/>
                <w:numId w:val="26"/>
              </w:numPr>
              <w:rPr>
                <w:color w:val="000000" w:themeColor="text1"/>
              </w:rPr>
            </w:pPr>
            <w:r w:rsidRPr="005315C4">
              <w:rPr>
                <w:color w:val="000000" w:themeColor="text1"/>
              </w:rPr>
              <w:t>Rull skuldrene, og trekk armene forsiktig bakover, før du beveger skuldrene og armene f</w:t>
            </w:r>
            <w:r>
              <w:rPr>
                <w:color w:val="000000" w:themeColor="text1"/>
              </w:rPr>
              <w:t xml:space="preserve">remover igjen. </w:t>
            </w:r>
          </w:p>
          <w:p w14:paraId="65C2A10E" w14:textId="7B440D7A" w:rsidR="00F1754B" w:rsidRDefault="00F1754B" w:rsidP="00D82199">
            <w:pPr>
              <w:pStyle w:val="Listeavsnitt"/>
              <w:numPr>
                <w:ilvl w:val="0"/>
                <w:numId w:val="26"/>
              </w:numPr>
            </w:pPr>
            <w:r w:rsidRPr="005315C4">
              <w:t>Repeter 1</w:t>
            </w:r>
            <w:r w:rsidR="00FF3FD5">
              <w:t>5</w:t>
            </w:r>
            <w:r w:rsidRPr="005315C4">
              <w:t xml:space="preserve"> ganger</w:t>
            </w:r>
          </w:p>
        </w:tc>
        <w:tc>
          <w:tcPr>
            <w:tcW w:w="10580" w:type="dxa"/>
            <w:tcBorders>
              <w:bottom w:val="single" w:sz="12" w:space="0" w:color="auto"/>
              <w:right w:val="single" w:sz="12" w:space="0" w:color="auto"/>
            </w:tcBorders>
          </w:tcPr>
          <w:p w14:paraId="76A98FB1" w14:textId="6824F7A6" w:rsidR="00F1754B" w:rsidRDefault="002C6443" w:rsidP="00F1754B">
            <w:r>
              <w:rPr>
                <w:noProof/>
                <w:lang w:eastAsia="nb-NO"/>
              </w:rPr>
              <w:drawing>
                <wp:inline distT="0" distB="0" distL="0" distR="0" wp14:anchorId="0F049467" wp14:editId="29225D6F">
                  <wp:extent cx="2070100" cy="1335745"/>
                  <wp:effectExtent l="0" t="0" r="6350" b="0"/>
                  <wp:docPr id="10" name="Bilde 10" descr="mfp_mustdostretches_illustrations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mfp_mustdostretches_illustrations-0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67" r="5234"/>
                          <a:stretch/>
                        </pic:blipFill>
                        <pic:spPr bwMode="auto">
                          <a:xfrm>
                            <a:off x="0" y="0"/>
                            <a:ext cx="2095211" cy="1351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773B2">
              <w:rPr>
                <w:noProof/>
                <w:lang w:eastAsia="nb-NO"/>
              </w:rPr>
              <w:drawing>
                <wp:inline distT="0" distB="0" distL="0" distR="0" wp14:anchorId="30641549" wp14:editId="73737687">
                  <wp:extent cx="2247900" cy="1330479"/>
                  <wp:effectExtent l="0" t="0" r="0" b="3175"/>
                  <wp:docPr id="17" name="Bilde 17" descr="C:\Users\pia20\AppData\Local\Microsoft\Windows\INetCacheContent.Word\Stretchleif[380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ia20\AppData\Local\Microsoft\Windows\INetCacheContent.Word\Stretchleif[380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011" cy="134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FA2BA" w14:textId="2B29ACA7" w:rsidR="009C562D" w:rsidRPr="009C562D" w:rsidRDefault="009C562D" w:rsidP="009C562D">
      <w:pPr>
        <w:rPr>
          <w:b/>
          <w:color w:val="000000" w:themeColor="text1"/>
        </w:rPr>
      </w:pPr>
    </w:p>
    <w:tbl>
      <w:tblPr>
        <w:tblStyle w:val="Tabellrutenett"/>
        <w:tblW w:w="15294" w:type="dxa"/>
        <w:tblLook w:val="04A0" w:firstRow="1" w:lastRow="0" w:firstColumn="1" w:lastColumn="0" w:noHBand="0" w:noVBand="1"/>
      </w:tblPr>
      <w:tblGrid>
        <w:gridCol w:w="4380"/>
        <w:gridCol w:w="10914"/>
      </w:tblGrid>
      <w:tr w:rsidR="00691762" w14:paraId="473E7719" w14:textId="77777777" w:rsidTr="005318D7">
        <w:tc>
          <w:tcPr>
            <w:tcW w:w="1529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3B1FC5" w14:textId="0CFC8D6B" w:rsidR="00691762" w:rsidRPr="00511410" w:rsidRDefault="00511410" w:rsidP="00905875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Styrke- M</w:t>
            </w:r>
            <w:r w:rsidRPr="00511410">
              <w:rPr>
                <w:b/>
                <w:sz w:val="26"/>
                <w:szCs w:val="26"/>
              </w:rPr>
              <w:t xml:space="preserve">uskulær utholdenhet med stabilitet og mobilitet </w:t>
            </w:r>
          </w:p>
        </w:tc>
      </w:tr>
      <w:tr w:rsidR="00E4174D" w14:paraId="39D40F93" w14:textId="77777777" w:rsidTr="005318D7">
        <w:tc>
          <w:tcPr>
            <w:tcW w:w="43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128D1E6" w14:textId="61856075" w:rsidR="00E4174D" w:rsidRPr="003D3E5D" w:rsidRDefault="00E4174D" w:rsidP="00E4174D">
            <w:pPr>
              <w:rPr>
                <w:rFonts w:cstheme="minorHAnsi"/>
                <w:b/>
                <w:sz w:val="24"/>
                <w:szCs w:val="24"/>
              </w:rPr>
            </w:pPr>
            <w:r w:rsidRPr="003D3E5D">
              <w:rPr>
                <w:rFonts w:cstheme="minorHAnsi"/>
                <w:b/>
                <w:sz w:val="24"/>
                <w:szCs w:val="24"/>
              </w:rPr>
              <w:t>Veiledningspunkter</w:t>
            </w:r>
          </w:p>
        </w:tc>
        <w:tc>
          <w:tcPr>
            <w:tcW w:w="1091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09321B" w14:textId="1CA9C967" w:rsidR="00E4174D" w:rsidRPr="003D3E5D" w:rsidRDefault="003D3E5D" w:rsidP="0090587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Øvingsbilde</w:t>
            </w:r>
            <w:r w:rsidR="00E714B0">
              <w:rPr>
                <w:b/>
                <w:sz w:val="24"/>
                <w:szCs w:val="24"/>
              </w:rPr>
              <w:t>r</w:t>
            </w:r>
          </w:p>
        </w:tc>
      </w:tr>
      <w:tr w:rsidR="00E4174D" w14:paraId="4E10E9A4" w14:textId="77777777" w:rsidTr="005318D7">
        <w:tc>
          <w:tcPr>
            <w:tcW w:w="4380" w:type="dxa"/>
            <w:tcBorders>
              <w:top w:val="single" w:sz="12" w:space="0" w:color="auto"/>
              <w:left w:val="single" w:sz="12" w:space="0" w:color="auto"/>
            </w:tcBorders>
          </w:tcPr>
          <w:p w14:paraId="7362B010" w14:textId="77777777" w:rsidR="008D2A48" w:rsidRDefault="00F1754B" w:rsidP="008D2A48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F1754B">
              <w:rPr>
                <w:b/>
              </w:rPr>
              <w:t xml:space="preserve">Hoftehev </w:t>
            </w:r>
          </w:p>
          <w:p w14:paraId="3FAA4235" w14:textId="77777777" w:rsidR="00174782" w:rsidRPr="00174782" w:rsidRDefault="00511410" w:rsidP="00694064">
            <w:pPr>
              <w:pStyle w:val="Listeavsnitt"/>
              <w:numPr>
                <w:ilvl w:val="0"/>
                <w:numId w:val="27"/>
              </w:numPr>
              <w:rPr>
                <w:b/>
              </w:rPr>
            </w:pPr>
            <w:r>
              <w:t>Start liggende m. fotsålene og armene mot underlaget, og knærne mot taket.</w:t>
            </w:r>
          </w:p>
          <w:p w14:paraId="51ED10F3" w14:textId="6516EB4A" w:rsidR="00511410" w:rsidRPr="00511410" w:rsidRDefault="00174782" w:rsidP="00694064">
            <w:pPr>
              <w:pStyle w:val="Listeavsnitt"/>
              <w:numPr>
                <w:ilvl w:val="0"/>
                <w:numId w:val="27"/>
              </w:numPr>
              <w:rPr>
                <w:b/>
              </w:rPr>
            </w:pPr>
            <w:r>
              <w:t>Løft ett ben fra underlaget</w:t>
            </w:r>
            <w:r w:rsidR="00CD5395">
              <w:t xml:space="preserve">. </w:t>
            </w:r>
          </w:p>
          <w:p w14:paraId="510DC1A6" w14:textId="2B5B1273" w:rsidR="00511410" w:rsidRPr="00511410" w:rsidRDefault="00511410" w:rsidP="00694064">
            <w:pPr>
              <w:pStyle w:val="Listeavsnitt"/>
              <w:numPr>
                <w:ilvl w:val="0"/>
                <w:numId w:val="27"/>
              </w:numPr>
              <w:rPr>
                <w:b/>
              </w:rPr>
            </w:pPr>
            <w:r>
              <w:t xml:space="preserve">Hev hoftene rolig opp, slik at du kjenner det </w:t>
            </w:r>
            <w:r w:rsidR="00174782">
              <w:t>stramme seg i baksiden av låret</w:t>
            </w:r>
            <w:r>
              <w:t xml:space="preserve"> og setet øverst. Senk kroppen rolig mot matten igjen. </w:t>
            </w:r>
          </w:p>
          <w:p w14:paraId="1766451C" w14:textId="4EE89918" w:rsidR="00174782" w:rsidRPr="00174782" w:rsidRDefault="00174782" w:rsidP="00694064">
            <w:pPr>
              <w:pStyle w:val="Listeavsnitt"/>
              <w:numPr>
                <w:ilvl w:val="0"/>
                <w:numId w:val="27"/>
              </w:numPr>
            </w:pPr>
            <w:r w:rsidRPr="00174782">
              <w:t>4</w:t>
            </w:r>
            <w:r w:rsidR="00320425">
              <w:t>0</w:t>
            </w:r>
            <w:r w:rsidRPr="00174782">
              <w:t xml:space="preserve"> sek per side</w:t>
            </w:r>
          </w:p>
        </w:tc>
        <w:tc>
          <w:tcPr>
            <w:tcW w:w="10914" w:type="dxa"/>
            <w:tcBorders>
              <w:top w:val="single" w:sz="12" w:space="0" w:color="auto"/>
              <w:right w:val="single" w:sz="12" w:space="0" w:color="auto"/>
            </w:tcBorders>
          </w:tcPr>
          <w:p w14:paraId="4975FA52" w14:textId="6376D0FD" w:rsidR="00E4174D" w:rsidRDefault="00BB31A5" w:rsidP="00534E7A">
            <w:pPr>
              <w:tabs>
                <w:tab w:val="left" w:pos="9140"/>
              </w:tabs>
            </w:pPr>
            <w:r>
              <w:rPr>
                <w:noProof/>
                <w:lang w:eastAsia="nb-NO"/>
              </w:rPr>
              <w:drawing>
                <wp:inline distT="0" distB="0" distL="0" distR="0" wp14:anchorId="03573F2D" wp14:editId="603C5505">
                  <wp:extent cx="2985398" cy="1447800"/>
                  <wp:effectExtent l="0" t="0" r="5715" b="0"/>
                  <wp:docPr id="11" name="Bilde 11" descr="MR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MR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9" t="58784" r="19881" b="4520"/>
                          <a:stretch/>
                        </pic:blipFill>
                        <pic:spPr bwMode="auto">
                          <a:xfrm>
                            <a:off x="0" y="0"/>
                            <a:ext cx="2995452" cy="1452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84ABA">
              <w:rPr>
                <w:noProof/>
                <w:lang w:eastAsia="nb-NO"/>
              </w:rPr>
              <w:drawing>
                <wp:inline distT="0" distB="0" distL="0" distR="0" wp14:anchorId="3EE7876D" wp14:editId="710307B0">
                  <wp:extent cx="1828800" cy="1473200"/>
                  <wp:effectExtent l="0" t="0" r="0" b="0"/>
                  <wp:docPr id="12" name="Bilde 12" descr="Bilderesultater for hip ra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Bilderesultater for hip rai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0C68AF61" w14:textId="77777777" w:rsidTr="005318D7">
        <w:tc>
          <w:tcPr>
            <w:tcW w:w="4380" w:type="dxa"/>
            <w:tcBorders>
              <w:left w:val="single" w:sz="12" w:space="0" w:color="auto"/>
            </w:tcBorders>
          </w:tcPr>
          <w:p w14:paraId="2C55D5BE" w14:textId="77777777" w:rsidR="00E4174D" w:rsidRDefault="0010263C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10263C">
              <w:rPr>
                <w:b/>
              </w:rPr>
              <w:lastRenderedPageBreak/>
              <w:t xml:space="preserve">Laterale benløft </w:t>
            </w:r>
          </w:p>
          <w:p w14:paraId="084C346F" w14:textId="21C7B951" w:rsidR="0044667D" w:rsidRPr="0044667D" w:rsidRDefault="0044667D" w:rsidP="00694064">
            <w:pPr>
              <w:pStyle w:val="Listeavsnitt"/>
              <w:numPr>
                <w:ilvl w:val="0"/>
                <w:numId w:val="28"/>
              </w:numPr>
              <w:rPr>
                <w:b/>
              </w:rPr>
            </w:pPr>
            <w:r>
              <w:t>Ligg sidelengs med overkroppen som en parallell linje.</w:t>
            </w:r>
          </w:p>
          <w:p w14:paraId="2CC886D0" w14:textId="0C36121B" w:rsidR="0044667D" w:rsidRDefault="0044667D" w:rsidP="00694064">
            <w:pPr>
              <w:pStyle w:val="Listeavsnitt"/>
              <w:numPr>
                <w:ilvl w:val="0"/>
                <w:numId w:val="28"/>
              </w:numPr>
            </w:pPr>
            <w:r w:rsidRPr="0044667D">
              <w:t xml:space="preserve">Hev og senk det øverste benet utstrakt og sidelengs, rolig opp og ned. </w:t>
            </w:r>
          </w:p>
          <w:p w14:paraId="11615EA4" w14:textId="23D80DA4" w:rsidR="0044667D" w:rsidRDefault="0044667D" w:rsidP="00694064">
            <w:pPr>
              <w:pStyle w:val="Listeavsnitt"/>
              <w:numPr>
                <w:ilvl w:val="0"/>
                <w:numId w:val="28"/>
              </w:numPr>
            </w:pPr>
            <w:r>
              <w:t xml:space="preserve">Hold det øverste benet </w:t>
            </w:r>
            <w:r w:rsidR="0022068C">
              <w:t xml:space="preserve">statisk </w:t>
            </w:r>
            <w:r>
              <w:t xml:space="preserve">hevet de siste 10 sekundene. </w:t>
            </w:r>
          </w:p>
          <w:p w14:paraId="79E007D9" w14:textId="23868833" w:rsidR="0044667D" w:rsidRPr="0044667D" w:rsidRDefault="0044667D" w:rsidP="00694064">
            <w:pPr>
              <w:pStyle w:val="Listeavsnitt"/>
              <w:numPr>
                <w:ilvl w:val="0"/>
                <w:numId w:val="28"/>
              </w:numPr>
            </w:pPr>
            <w:r>
              <w:t>45 sek per side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229A16C8" w14:textId="363AD4C0" w:rsidR="00E4174D" w:rsidRDefault="00F00AA8" w:rsidP="00905875">
            <w:r>
              <w:rPr>
                <w:noProof/>
                <w:lang w:eastAsia="nb-NO"/>
              </w:rPr>
              <w:drawing>
                <wp:inline distT="0" distB="0" distL="0" distR="0" wp14:anchorId="6CBA8A5A" wp14:editId="0A009D39">
                  <wp:extent cx="3092450" cy="1275715"/>
                  <wp:effectExtent l="0" t="0" r="0" b="635"/>
                  <wp:docPr id="32" name="Bilde 32" descr="Bilderesultater for lateral leg li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esultater for lateral leg li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5" r="6104" b="61339"/>
                          <a:stretch/>
                        </pic:blipFill>
                        <pic:spPr bwMode="auto">
                          <a:xfrm>
                            <a:off x="0" y="0"/>
                            <a:ext cx="3099676" cy="127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61365E53" wp14:editId="2D481170">
                  <wp:extent cx="3134998" cy="1479550"/>
                  <wp:effectExtent l="0" t="0" r="8255" b="6350"/>
                  <wp:docPr id="33" name="Bilde 33" descr="Bilderesultater for lateral leg lif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ilderesultater for lateral leg lif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50" t="39277" b="12921"/>
                          <a:stretch/>
                        </pic:blipFill>
                        <pic:spPr bwMode="auto">
                          <a:xfrm>
                            <a:off x="0" y="0"/>
                            <a:ext cx="3177035" cy="1499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12070C76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27182BC8" w14:textId="025BA8E3" w:rsidR="00E4174D" w:rsidRDefault="009E3EBB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Dynamisk planke</w:t>
            </w:r>
          </w:p>
          <w:p w14:paraId="3A868018" w14:textId="77777777" w:rsidR="00227F45" w:rsidRPr="00227F45" w:rsidRDefault="00945593" w:rsidP="00FC28DB">
            <w:pPr>
              <w:pStyle w:val="Listeavsnitt"/>
              <w:numPr>
                <w:ilvl w:val="0"/>
                <w:numId w:val="29"/>
              </w:numPr>
              <w:rPr>
                <w:b/>
              </w:rPr>
            </w:pPr>
            <w:r>
              <w:t>Plasser albuene og håndf</w:t>
            </w:r>
            <w:r w:rsidR="00227F45">
              <w:t>latene i underlaget, sett tærne i gulvet for å havne i plankeposisjon.</w:t>
            </w:r>
          </w:p>
          <w:p w14:paraId="12D16133" w14:textId="68551F9C" w:rsidR="00227F45" w:rsidRPr="00227F45" w:rsidRDefault="00227F45" w:rsidP="00FC28DB">
            <w:pPr>
              <w:pStyle w:val="Listeavsnitt"/>
              <w:numPr>
                <w:ilvl w:val="0"/>
                <w:numId w:val="29"/>
              </w:numPr>
              <w:rPr>
                <w:b/>
              </w:rPr>
            </w:pPr>
            <w:r>
              <w:t xml:space="preserve">Skyv kroppen </w:t>
            </w:r>
            <w:r w:rsidR="009E3EBB">
              <w:t>opp og bakover mens du bøyer over fra hofteleddet</w:t>
            </w:r>
            <w:r>
              <w:t>, før du går tilbake til plankeposisjon</w:t>
            </w:r>
            <w:r w:rsidR="00BF0739">
              <w:t>.</w:t>
            </w:r>
            <w:r w:rsidR="0039527A">
              <w:t xml:space="preserve"> </w:t>
            </w:r>
          </w:p>
          <w:p w14:paraId="271CE2F9" w14:textId="629E2A83" w:rsidR="00227F45" w:rsidRPr="00227F45" w:rsidRDefault="00227F45" w:rsidP="00FC28DB">
            <w:pPr>
              <w:pStyle w:val="Listeavsnitt"/>
              <w:numPr>
                <w:ilvl w:val="0"/>
                <w:numId w:val="29"/>
              </w:numPr>
              <w:rPr>
                <w:b/>
              </w:rPr>
            </w:pPr>
            <w:r>
              <w:t xml:space="preserve">50 sek 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1A3C2FEB" w14:textId="591CC450" w:rsidR="00E4174D" w:rsidRDefault="0036189B" w:rsidP="0036189B">
            <w:pPr>
              <w:tabs>
                <w:tab w:val="center" w:pos="5349"/>
                <w:tab w:val="left" w:pos="6220"/>
              </w:tabs>
            </w:pPr>
            <w:r>
              <w:rPr>
                <w:noProof/>
                <w:lang w:eastAsia="nb-NO"/>
              </w:rPr>
              <w:drawing>
                <wp:anchor distT="0" distB="0" distL="114300" distR="114300" simplePos="0" relativeHeight="251658240" behindDoc="1" locked="0" layoutInCell="1" allowOverlap="1" wp14:anchorId="2121D83D" wp14:editId="3FA41B9C">
                  <wp:simplePos x="0" y="0"/>
                  <wp:positionH relativeFrom="column">
                    <wp:posOffset>2614295</wp:posOffset>
                  </wp:positionH>
                  <wp:positionV relativeFrom="paragraph">
                    <wp:posOffset>85724</wp:posOffset>
                  </wp:positionV>
                  <wp:extent cx="3119792" cy="1216025"/>
                  <wp:effectExtent l="0" t="0" r="4445" b="3175"/>
                  <wp:wrapNone/>
                  <wp:docPr id="13" name="Bilde 13" descr="Bilderesultater for plank to dolph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ilderesultater for plank to dolph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4" t="27412" r="-254" b="6511"/>
                          <a:stretch/>
                        </pic:blipFill>
                        <pic:spPr bwMode="auto">
                          <a:xfrm>
                            <a:off x="0" y="0"/>
                            <a:ext cx="3135108" cy="12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6905">
              <w:rPr>
                <w:noProof/>
                <w:lang w:eastAsia="nb-NO"/>
              </w:rPr>
              <w:drawing>
                <wp:inline distT="0" distB="0" distL="0" distR="0" wp14:anchorId="3E10CD84" wp14:editId="3BE2FAE1">
                  <wp:extent cx="2305050" cy="1298620"/>
                  <wp:effectExtent l="0" t="0" r="0" b="0"/>
                  <wp:docPr id="14" name="Bilde 14" descr="Bilderesultater for 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ilderesultater for plan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167" b="23833"/>
                          <a:stretch/>
                        </pic:blipFill>
                        <pic:spPr bwMode="auto">
                          <a:xfrm>
                            <a:off x="0" y="0"/>
                            <a:ext cx="2347524" cy="1322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0536A">
              <w:tab/>
            </w:r>
            <w:r>
              <w:tab/>
            </w:r>
          </w:p>
        </w:tc>
      </w:tr>
      <w:tr w:rsidR="00E4174D" w14:paraId="0F9DD062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73418910" w14:textId="4B8672FC" w:rsidR="00E4174D" w:rsidRPr="00E96CC2" w:rsidRDefault="00E92210" w:rsidP="0010263C">
            <w:pPr>
              <w:pStyle w:val="Listeavsnitt"/>
              <w:numPr>
                <w:ilvl w:val="0"/>
                <w:numId w:val="17"/>
              </w:numPr>
            </w:pPr>
            <w:r>
              <w:rPr>
                <w:b/>
              </w:rPr>
              <w:t>Hunden som ser ned m</w:t>
            </w:r>
            <w:r w:rsidR="000F122A">
              <w:rPr>
                <w:b/>
              </w:rPr>
              <w:t xml:space="preserve"> skulderhev</w:t>
            </w:r>
          </w:p>
          <w:p w14:paraId="01F04A77" w14:textId="0505E37A" w:rsidR="00E96CC2" w:rsidRDefault="000F122A" w:rsidP="008B4E9E">
            <w:pPr>
              <w:pStyle w:val="Listeavsnitt"/>
              <w:numPr>
                <w:ilvl w:val="0"/>
                <w:numId w:val="30"/>
              </w:numPr>
            </w:pPr>
            <w:r>
              <w:t xml:space="preserve">Beveg deg fra </w:t>
            </w:r>
            <w:r w:rsidR="00E96CC2">
              <w:t>stående plankeposisjon</w:t>
            </w:r>
            <w:r>
              <w:t xml:space="preserve">, til </w:t>
            </w:r>
            <w:r w:rsidR="0047642E">
              <w:t>hunden som ser ned</w:t>
            </w:r>
            <w:r w:rsidR="00D66619">
              <w:t>, mens du strekker en arm til motsatt ben.</w:t>
            </w:r>
          </w:p>
          <w:p w14:paraId="61E396AE" w14:textId="77777777" w:rsidR="00D66619" w:rsidRDefault="00D66619" w:rsidP="008B4E9E">
            <w:pPr>
              <w:pStyle w:val="Listeavsnitt"/>
              <w:numPr>
                <w:ilvl w:val="0"/>
                <w:numId w:val="30"/>
              </w:numPr>
            </w:pPr>
            <w:r>
              <w:t xml:space="preserve">Skyv tilbake til stående plankeposisjon, og trekk armen utstrakt foran deg. </w:t>
            </w:r>
          </w:p>
          <w:p w14:paraId="3375C649" w14:textId="12EE7C4F" w:rsidR="00B22265" w:rsidRDefault="002F3152" w:rsidP="008B4E9E">
            <w:pPr>
              <w:pStyle w:val="Listeavsnitt"/>
              <w:numPr>
                <w:ilvl w:val="0"/>
                <w:numId w:val="30"/>
              </w:numPr>
            </w:pPr>
            <w:r>
              <w:t>4</w:t>
            </w:r>
            <w:r w:rsidR="001330FB">
              <w:t>0</w:t>
            </w:r>
            <w:r>
              <w:t xml:space="preserve"> sek per side 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4844B9EF" w14:textId="6CC4C754" w:rsidR="00E4174D" w:rsidRDefault="00C81888" w:rsidP="00905875">
            <w:r>
              <w:rPr>
                <w:noProof/>
                <w:lang w:eastAsia="nb-NO"/>
              </w:rPr>
              <w:drawing>
                <wp:inline distT="0" distB="0" distL="0" distR="0" wp14:anchorId="7B78B01B" wp14:editId="541FC193">
                  <wp:extent cx="2597150" cy="1336215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5179" t="30333" r="23665" b="13728"/>
                          <a:stretch/>
                        </pic:blipFill>
                        <pic:spPr bwMode="auto">
                          <a:xfrm>
                            <a:off x="0" y="0"/>
                            <a:ext cx="2603157" cy="1339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092B4AA9" wp14:editId="6731B38C">
                  <wp:extent cx="1986131" cy="1339850"/>
                  <wp:effectExtent l="0" t="0" r="0" b="0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21937" t="19499" r="22225" b="13532"/>
                          <a:stretch/>
                        </pic:blipFill>
                        <pic:spPr bwMode="auto">
                          <a:xfrm>
                            <a:off x="0" y="0"/>
                            <a:ext cx="2007277" cy="1354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2B4D808F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541A2D9B" w14:textId="77777777" w:rsidR="00E4174D" w:rsidRDefault="0010263C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10263C">
              <w:rPr>
                <w:b/>
              </w:rPr>
              <w:t>Posterior lunge</w:t>
            </w:r>
          </w:p>
          <w:p w14:paraId="112816C6" w14:textId="0E430688" w:rsidR="00664162" w:rsidRPr="00664162" w:rsidRDefault="00955A85" w:rsidP="00664162">
            <w:pPr>
              <w:pStyle w:val="Listeavsnitt"/>
              <w:numPr>
                <w:ilvl w:val="0"/>
                <w:numId w:val="31"/>
              </w:numPr>
              <w:rPr>
                <w:b/>
              </w:rPr>
            </w:pPr>
            <w:r>
              <w:t>Start i utfallsposisjon</w:t>
            </w:r>
            <w:r w:rsidR="008273DB">
              <w:t>/lav lunge</w:t>
            </w:r>
            <w:r w:rsidR="006A44D4">
              <w:t xml:space="preserve"> m</w:t>
            </w:r>
            <w:r w:rsidR="00664162">
              <w:t xml:space="preserve"> bakre fot på glideflate</w:t>
            </w:r>
            <w:r w:rsidR="00B35F4A">
              <w:t xml:space="preserve"> </w:t>
            </w:r>
          </w:p>
          <w:p w14:paraId="13892F03" w14:textId="12A0F904" w:rsidR="00AB49E6" w:rsidRPr="00664162" w:rsidRDefault="00664162" w:rsidP="00664162">
            <w:pPr>
              <w:pStyle w:val="Listeavsnitt"/>
              <w:numPr>
                <w:ilvl w:val="0"/>
                <w:numId w:val="31"/>
              </w:numPr>
              <w:rPr>
                <w:b/>
              </w:rPr>
            </w:pPr>
            <w:r>
              <w:t>S</w:t>
            </w:r>
            <w:r w:rsidR="00B35F4A">
              <w:t>kyv</w:t>
            </w:r>
            <w:r w:rsidR="00955A85">
              <w:t xml:space="preserve"> bak</w:t>
            </w:r>
            <w:r>
              <w:t xml:space="preserve">erste ben </w:t>
            </w:r>
            <w:r w:rsidR="00CB6E57">
              <w:t xml:space="preserve">ut </w:t>
            </w:r>
            <w:r w:rsidR="00574560">
              <w:t xml:space="preserve">til </w:t>
            </w:r>
            <w:r w:rsidR="00CB6E57">
              <w:t>du kjenner en lett strekk langs fremsiden av hofta</w:t>
            </w:r>
            <w:r w:rsidR="00955A85">
              <w:t>, før du trekker det tilbake til utfallsposisjon.</w:t>
            </w:r>
          </w:p>
          <w:p w14:paraId="344FE8D0" w14:textId="144A5F0A" w:rsidR="00955A85" w:rsidRPr="00AB49E6" w:rsidRDefault="00955A85" w:rsidP="00EA45B6">
            <w:pPr>
              <w:pStyle w:val="Listeavsnitt"/>
              <w:numPr>
                <w:ilvl w:val="0"/>
                <w:numId w:val="31"/>
              </w:numPr>
              <w:rPr>
                <w:b/>
              </w:rPr>
            </w:pPr>
            <w:r>
              <w:t>40 sek per side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78A349A7" w14:textId="6BA8772B" w:rsidR="00E4174D" w:rsidRDefault="0076243D" w:rsidP="00905875"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DFB963E" wp14:editId="4EC785C3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1375410</wp:posOffset>
                      </wp:positionV>
                      <wp:extent cx="431800" cy="6350"/>
                      <wp:effectExtent l="0" t="0" r="25400" b="31750"/>
                      <wp:wrapNone/>
                      <wp:docPr id="40" name="Rett linj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18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909207" id="Rett linje 4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5pt,108.3pt" to="36.5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  <w:lang w:eastAsia="nb-NO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AA1AF4" wp14:editId="705E227F">
                      <wp:simplePos x="0" y="0"/>
                      <wp:positionH relativeFrom="column">
                        <wp:posOffset>1930400</wp:posOffset>
                      </wp:positionH>
                      <wp:positionV relativeFrom="paragraph">
                        <wp:posOffset>1477010</wp:posOffset>
                      </wp:positionV>
                      <wp:extent cx="431800" cy="6350"/>
                      <wp:effectExtent l="0" t="0" r="25400" b="31750"/>
                      <wp:wrapNone/>
                      <wp:docPr id="41" name="Rett linj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1800" cy="63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42B7FB0F" id="Rett linje 41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pt,116.3pt" to="186pt,1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" strokecolor="black [3200]" strokeweight="1.5pt">
                      <v:stroke joinstyle="miter"/>
                    </v:line>
                  </w:pict>
                </mc:Fallback>
              </mc:AlternateContent>
            </w:r>
            <w:r w:rsidR="006A44D4">
              <w:rPr>
                <w:noProof/>
                <w:lang w:eastAsia="nb-NO"/>
              </w:rPr>
              <w:drawing>
                <wp:inline distT="0" distB="0" distL="0" distR="0" wp14:anchorId="74F43ADA" wp14:editId="0FC04773">
                  <wp:extent cx="1428750" cy="1469571"/>
                  <wp:effectExtent l="0" t="0" r="0" b="0"/>
                  <wp:docPr id="35" name="Bild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85"/>
                          <a:stretch/>
                        </pic:blipFill>
                        <pic:spPr bwMode="auto">
                          <a:xfrm>
                            <a:off x="0" y="0"/>
                            <a:ext cx="1434940" cy="1475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23B0">
              <w:rPr>
                <w:noProof/>
                <w:lang w:eastAsia="nb-NO"/>
              </w:rPr>
              <w:drawing>
                <wp:inline distT="0" distB="0" distL="0" distR="0" wp14:anchorId="0F0DDF5C" wp14:editId="092E8C65">
                  <wp:extent cx="2254250" cy="1498600"/>
                  <wp:effectExtent l="0" t="0" r="0" b="6350"/>
                  <wp:docPr id="36" name="Bilde 36" descr="Bilderesultater for HIP FLEXOR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Bilderesultater for HIP FLEXOR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9" t="16140" r="10933" b="882"/>
                          <a:stretch/>
                        </pic:blipFill>
                        <pic:spPr bwMode="auto">
                          <a:xfrm>
                            <a:off x="0" y="0"/>
                            <a:ext cx="2255650" cy="1499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0EC0E057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323686CE" w14:textId="58FC6809" w:rsidR="00E4174D" w:rsidRPr="001D76AB" w:rsidRDefault="001D76AB" w:rsidP="0010263C">
            <w:pPr>
              <w:pStyle w:val="Listeavsnitt"/>
              <w:numPr>
                <w:ilvl w:val="0"/>
                <w:numId w:val="17"/>
              </w:numPr>
              <w:rPr>
                <w:b/>
                <w:bCs/>
              </w:rPr>
            </w:pPr>
            <w:r w:rsidRPr="001D76AB">
              <w:rPr>
                <w:b/>
                <w:bCs/>
              </w:rPr>
              <w:lastRenderedPageBreak/>
              <w:t>Setespark</w:t>
            </w:r>
          </w:p>
          <w:p w14:paraId="41BB8376" w14:textId="26C8BF30" w:rsidR="003741B5" w:rsidRPr="006E7643" w:rsidRDefault="003741B5" w:rsidP="00EA45B6">
            <w:pPr>
              <w:pStyle w:val="Listeavsnitt"/>
              <w:numPr>
                <w:ilvl w:val="0"/>
                <w:numId w:val="32"/>
              </w:numPr>
              <w:rPr>
                <w:b/>
              </w:rPr>
            </w:pPr>
            <w:r>
              <w:rPr>
                <w:color w:val="000000" w:themeColor="text1"/>
              </w:rPr>
              <w:t xml:space="preserve">Stå på alle fire </w:t>
            </w:r>
            <w:r w:rsidR="003A23A4">
              <w:rPr>
                <w:color w:val="000000" w:themeColor="text1"/>
              </w:rPr>
              <w:t xml:space="preserve">m. </w:t>
            </w:r>
            <w:r>
              <w:rPr>
                <w:color w:val="000000" w:themeColor="text1"/>
              </w:rPr>
              <w:t>knær</w:t>
            </w:r>
            <w:r w:rsidR="003A23A4">
              <w:rPr>
                <w:color w:val="000000" w:themeColor="text1"/>
              </w:rPr>
              <w:t>ne</w:t>
            </w:r>
            <w:r>
              <w:rPr>
                <w:color w:val="000000" w:themeColor="text1"/>
              </w:rPr>
              <w:t xml:space="preserve"> og håndflat</w:t>
            </w:r>
            <w:r w:rsidR="003A23A4">
              <w:rPr>
                <w:color w:val="000000" w:themeColor="text1"/>
              </w:rPr>
              <w:t>ene</w:t>
            </w:r>
            <w:r>
              <w:rPr>
                <w:color w:val="000000" w:themeColor="text1"/>
              </w:rPr>
              <w:t xml:space="preserve"> mot underlaget.</w:t>
            </w:r>
          </w:p>
          <w:p w14:paraId="51AF1D02" w14:textId="4ED42616" w:rsidR="003741B5" w:rsidRPr="006E7643" w:rsidRDefault="003741B5" w:rsidP="00EA45B6">
            <w:pPr>
              <w:pStyle w:val="Listeavsnitt"/>
              <w:numPr>
                <w:ilvl w:val="0"/>
                <w:numId w:val="32"/>
              </w:numPr>
              <w:rPr>
                <w:b/>
              </w:rPr>
            </w:pPr>
            <w:r>
              <w:rPr>
                <w:color w:val="000000" w:themeColor="text1"/>
              </w:rPr>
              <w:t>Skuldre</w:t>
            </w:r>
            <w:r w:rsidR="004347E8">
              <w:rPr>
                <w:color w:val="000000" w:themeColor="text1"/>
              </w:rPr>
              <w:t xml:space="preserve"> ca. </w:t>
            </w:r>
            <w:r>
              <w:rPr>
                <w:color w:val="000000" w:themeColor="text1"/>
              </w:rPr>
              <w:t xml:space="preserve">parallelle m. håndledd, knær ca. parallelle m. hofter. </w:t>
            </w:r>
          </w:p>
          <w:p w14:paraId="58AA23AE" w14:textId="7B5884D8" w:rsidR="003741B5" w:rsidRDefault="003741B5" w:rsidP="00EA45B6">
            <w:pPr>
              <w:pStyle w:val="Listeavsnitt"/>
              <w:numPr>
                <w:ilvl w:val="0"/>
                <w:numId w:val="32"/>
              </w:numPr>
            </w:pPr>
            <w:r>
              <w:t>Oppretthold knærne i ca 90-graders vinkel mens du hever og senker det ene oppover, deretter ut til siden.</w:t>
            </w:r>
          </w:p>
          <w:p w14:paraId="5749AF36" w14:textId="67C28A5C" w:rsidR="003741B5" w:rsidRDefault="00452640" w:rsidP="00EA45B6">
            <w:pPr>
              <w:pStyle w:val="Listeavsnitt"/>
              <w:numPr>
                <w:ilvl w:val="0"/>
                <w:numId w:val="32"/>
              </w:numPr>
            </w:pPr>
            <w:r>
              <w:t>45</w:t>
            </w:r>
            <w:r w:rsidR="003741B5">
              <w:t xml:space="preserve"> sek per side 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40D38C79" w14:textId="7CF76E0A" w:rsidR="00E4174D" w:rsidRDefault="00B40B78" w:rsidP="00905875">
            <w:r>
              <w:rPr>
                <w:noProof/>
                <w:lang w:eastAsia="nb-NO"/>
              </w:rPr>
              <w:drawing>
                <wp:inline distT="0" distB="0" distL="0" distR="0" wp14:anchorId="5F40099A" wp14:editId="4BF638C6">
                  <wp:extent cx="2070100" cy="1514402"/>
                  <wp:effectExtent l="0" t="0" r="6350" b="0"/>
                  <wp:docPr id="18" name="Bilde 18" descr="Bilderesultater for glute k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Bilderesultater for glute kic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43" t="51892" r="2752" b="2550"/>
                          <a:stretch/>
                        </pic:blipFill>
                        <pic:spPr bwMode="auto">
                          <a:xfrm>
                            <a:off x="0" y="0"/>
                            <a:ext cx="2119732" cy="1550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3B4578FC" wp14:editId="2E7FBD31">
                  <wp:extent cx="2931586" cy="1504950"/>
                  <wp:effectExtent l="0" t="0" r="2540" b="0"/>
                  <wp:docPr id="19" name="Bilde 19" descr="Bilderesultater for sideways glute ki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ilderesultater for sideways glute kick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24" t="2303" r="7637" b="54909"/>
                          <a:stretch/>
                        </pic:blipFill>
                        <pic:spPr bwMode="auto">
                          <a:xfrm>
                            <a:off x="0" y="0"/>
                            <a:ext cx="3007983" cy="1544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174D" w14:paraId="2DA889B4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62A941F6" w14:textId="77777777" w:rsidR="00E4174D" w:rsidRDefault="0010263C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10263C">
              <w:rPr>
                <w:b/>
              </w:rPr>
              <w:t>Lunge to triangle</w:t>
            </w:r>
          </w:p>
          <w:p w14:paraId="5AA6B031" w14:textId="515ED39B" w:rsidR="003741B5" w:rsidRPr="003741B5" w:rsidRDefault="00E743AE" w:rsidP="003A401B">
            <w:pPr>
              <w:pStyle w:val="Listeavsnitt"/>
              <w:numPr>
                <w:ilvl w:val="0"/>
                <w:numId w:val="33"/>
              </w:numPr>
              <w:rPr>
                <w:b/>
              </w:rPr>
            </w:pPr>
            <w:r>
              <w:t>Start fra stående lungeposisjon, armene utstrakt</w:t>
            </w:r>
          </w:p>
          <w:p w14:paraId="17D12119" w14:textId="7140B5CF" w:rsidR="003741B5" w:rsidRPr="003741B5" w:rsidRDefault="003741B5" w:rsidP="003A401B">
            <w:pPr>
              <w:pStyle w:val="Listeavsnitt"/>
              <w:numPr>
                <w:ilvl w:val="0"/>
                <w:numId w:val="33"/>
              </w:numPr>
              <w:rPr>
                <w:b/>
              </w:rPr>
            </w:pPr>
            <w:r>
              <w:t xml:space="preserve">Rett ut det fremste benet slik at bena danner en trekant. </w:t>
            </w:r>
          </w:p>
          <w:p w14:paraId="3BDA76AF" w14:textId="77777777" w:rsidR="003741B5" w:rsidRPr="003741B5" w:rsidRDefault="003741B5" w:rsidP="003A401B">
            <w:pPr>
              <w:pStyle w:val="Listeavsnitt"/>
              <w:numPr>
                <w:ilvl w:val="0"/>
                <w:numId w:val="33"/>
              </w:numPr>
              <w:rPr>
                <w:b/>
              </w:rPr>
            </w:pPr>
            <w:r>
              <w:t>Lett strekk ved fremsiden av hofta i lungeposisjonen og baksiden av fremste ben i trekantposisjonen.</w:t>
            </w:r>
          </w:p>
          <w:p w14:paraId="186B300A" w14:textId="20523926" w:rsidR="003741B5" w:rsidRPr="003741B5" w:rsidRDefault="003741B5" w:rsidP="003A401B">
            <w:pPr>
              <w:pStyle w:val="Listeavsnitt"/>
              <w:numPr>
                <w:ilvl w:val="0"/>
                <w:numId w:val="33"/>
              </w:numPr>
              <w:rPr>
                <w:b/>
              </w:rPr>
            </w:pPr>
            <w:r>
              <w:t>4</w:t>
            </w:r>
            <w:r w:rsidR="00452640">
              <w:t>0</w:t>
            </w:r>
            <w:r>
              <w:t xml:space="preserve"> sek per side. 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631EBF94" w14:textId="7310B7A6" w:rsidR="00E4174D" w:rsidRDefault="00F86E2E" w:rsidP="00905875">
            <w:r>
              <w:rPr>
                <w:noProof/>
                <w:lang w:eastAsia="nb-NO"/>
              </w:rPr>
              <w:drawing>
                <wp:inline distT="0" distB="0" distL="0" distR="0" wp14:anchorId="237C5579" wp14:editId="3BC93E0C">
                  <wp:extent cx="1587500" cy="1587500"/>
                  <wp:effectExtent l="0" t="0" r="0" b="0"/>
                  <wp:docPr id="37" name="Bilde 37" descr="Bilderesultater for high lu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ilderesultater for high lu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"https://www.sensational-yoga-poses.com/images/red-yoga-triangle-front-fold-relax-down.jpg" \* MERGEFORMATINET </w:instrText>
            </w:r>
            <w:r>
              <w:fldChar w:fldCharType="separate"/>
            </w:r>
            <w:r w:rsidR="00DD7C2E">
              <w:fldChar w:fldCharType="begin"/>
            </w:r>
            <w:r w:rsidR="00DD7C2E">
              <w:instrText xml:space="preserve"> </w:instrText>
            </w:r>
            <w:r w:rsidR="00DD7C2E">
              <w:instrText>INCLUDEPICTURE  "https://www.sensa</w:instrText>
            </w:r>
            <w:r w:rsidR="00DD7C2E">
              <w:instrText>tional-yoga-poses.com/images/red-yoga-triangle-front-fold-relax-down.jpg" \* MERGEFORMATINET</w:instrText>
            </w:r>
            <w:r w:rsidR="00DD7C2E">
              <w:instrText xml:space="preserve"> </w:instrText>
            </w:r>
            <w:r w:rsidR="00DD7C2E">
              <w:fldChar w:fldCharType="separate"/>
            </w:r>
            <w:r w:rsidR="00DD7C2E">
              <w:pict w14:anchorId="652FBA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triangle pose forward fold (parsvottanasana)" style="width:99pt;height:132pt">
                  <v:imagedata r:id="rId28" r:href="rId29"/>
                </v:shape>
              </w:pict>
            </w:r>
            <w:r w:rsidR="00DD7C2E">
              <w:fldChar w:fldCharType="end"/>
            </w:r>
            <w:r>
              <w:fldChar w:fldCharType="end"/>
            </w:r>
          </w:p>
        </w:tc>
      </w:tr>
      <w:tr w:rsidR="0010263C" w14:paraId="5E5C4288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233756F6" w14:textId="25809345" w:rsidR="0010263C" w:rsidRDefault="00857E8C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R</w:t>
            </w:r>
            <w:r w:rsidR="0010263C">
              <w:rPr>
                <w:b/>
              </w:rPr>
              <w:t>ygghev</w:t>
            </w:r>
          </w:p>
          <w:p w14:paraId="7CBE5F55" w14:textId="77777777" w:rsidR="00857E8C" w:rsidRPr="00857E8C" w:rsidRDefault="00857E8C" w:rsidP="009412D3">
            <w:pPr>
              <w:pStyle w:val="Listeavsnitt"/>
              <w:numPr>
                <w:ilvl w:val="0"/>
                <w:numId w:val="34"/>
              </w:numPr>
              <w:rPr>
                <w:b/>
              </w:rPr>
            </w:pPr>
            <w:r>
              <w:t>Begynn med magen mot underlaget, armene utstrakt.</w:t>
            </w:r>
          </w:p>
          <w:p w14:paraId="2FE89FC0" w14:textId="46C1237B" w:rsidR="00857E8C" w:rsidRPr="00857E8C" w:rsidRDefault="00857E8C" w:rsidP="009412D3">
            <w:pPr>
              <w:pStyle w:val="Listeavsnitt"/>
              <w:numPr>
                <w:ilvl w:val="0"/>
                <w:numId w:val="34"/>
              </w:numPr>
              <w:rPr>
                <w:b/>
              </w:rPr>
            </w:pPr>
            <w:r>
              <w:t xml:space="preserve">Hev brystet fra underlaget og trekk armene bakover ved å bøye albuene, uten at tærne letter. </w:t>
            </w:r>
          </w:p>
          <w:p w14:paraId="18F1DA22" w14:textId="51C68E0F" w:rsidR="00857E8C" w:rsidRPr="00857E8C" w:rsidRDefault="00857E8C" w:rsidP="009412D3">
            <w:pPr>
              <w:pStyle w:val="Listeavsnitt"/>
              <w:numPr>
                <w:ilvl w:val="0"/>
                <w:numId w:val="34"/>
              </w:numPr>
              <w:rPr>
                <w:b/>
              </w:rPr>
            </w:pPr>
            <w:r>
              <w:t>45 sek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1149FC2F" w14:textId="788C517E" w:rsidR="0010263C" w:rsidRDefault="004E13D0" w:rsidP="00905875">
            <w:r>
              <w:rPr>
                <w:noProof/>
                <w:lang w:eastAsia="nb-NO"/>
              </w:rPr>
              <w:drawing>
                <wp:inline distT="0" distB="0" distL="0" distR="0" wp14:anchorId="467BBF56" wp14:editId="7C5A8BD0">
                  <wp:extent cx="2419350" cy="1180001"/>
                  <wp:effectExtent l="0" t="0" r="0" b="127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kk christmas edition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541" b="1299"/>
                          <a:stretch/>
                        </pic:blipFill>
                        <pic:spPr bwMode="auto">
                          <a:xfrm>
                            <a:off x="0" y="0"/>
                            <a:ext cx="2434387" cy="1187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nb-NO"/>
              </w:rPr>
              <w:drawing>
                <wp:inline distT="0" distB="0" distL="0" distR="0" wp14:anchorId="3A1F3AD2" wp14:editId="08E57EF9">
                  <wp:extent cx="2455671" cy="1200150"/>
                  <wp:effectExtent l="0" t="0" r="1905" b="0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KKK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381" b="10307"/>
                          <a:stretch/>
                        </pic:blipFill>
                        <pic:spPr bwMode="auto">
                          <a:xfrm>
                            <a:off x="0" y="0"/>
                            <a:ext cx="2467719" cy="1206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758A52A8" w14:textId="77777777" w:rsidTr="00B95631">
        <w:tc>
          <w:tcPr>
            <w:tcW w:w="4380" w:type="dxa"/>
            <w:tcBorders>
              <w:left w:val="single" w:sz="12" w:space="0" w:color="auto"/>
            </w:tcBorders>
          </w:tcPr>
          <w:p w14:paraId="3EECE0EB" w14:textId="77777777" w:rsidR="0010263C" w:rsidRDefault="00444E93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Diagonalen</w:t>
            </w:r>
          </w:p>
          <w:p w14:paraId="6C472BAF" w14:textId="00A8D452" w:rsidR="00717F93" w:rsidRPr="00A57EC9" w:rsidRDefault="00717F93" w:rsidP="00717F93">
            <w:pPr>
              <w:pStyle w:val="Listeavsnitt"/>
              <w:numPr>
                <w:ilvl w:val="0"/>
                <w:numId w:val="34"/>
              </w:numPr>
              <w:rPr>
                <w:bCs/>
              </w:rPr>
            </w:pPr>
            <w:r w:rsidRPr="00A57EC9">
              <w:rPr>
                <w:bCs/>
              </w:rPr>
              <w:t>Stå på alle fire, håndledd ca. parallell</w:t>
            </w:r>
            <w:r w:rsidR="00EA4F36" w:rsidRPr="00A57EC9">
              <w:rPr>
                <w:bCs/>
              </w:rPr>
              <w:t>e</w:t>
            </w:r>
            <w:r w:rsidRPr="00A57EC9">
              <w:rPr>
                <w:bCs/>
              </w:rPr>
              <w:t xml:space="preserve"> m. </w:t>
            </w:r>
            <w:r w:rsidR="00EA4F36" w:rsidRPr="00A57EC9">
              <w:rPr>
                <w:bCs/>
              </w:rPr>
              <w:t>skuldre, knær ca. parallelle m</w:t>
            </w:r>
            <w:r w:rsidR="00434C05">
              <w:rPr>
                <w:bCs/>
              </w:rPr>
              <w:t xml:space="preserve">. </w:t>
            </w:r>
            <w:r w:rsidR="00EA4F36" w:rsidRPr="00A57EC9">
              <w:rPr>
                <w:bCs/>
              </w:rPr>
              <w:t xml:space="preserve">hofter </w:t>
            </w:r>
          </w:p>
          <w:p w14:paraId="4A78D309" w14:textId="77777777" w:rsidR="00EA4F36" w:rsidRPr="00D819DF" w:rsidRDefault="00EA4F36" w:rsidP="00717F93">
            <w:pPr>
              <w:pStyle w:val="Listeavsnitt"/>
              <w:numPr>
                <w:ilvl w:val="0"/>
                <w:numId w:val="34"/>
              </w:numPr>
              <w:rPr>
                <w:b/>
              </w:rPr>
            </w:pPr>
            <w:r w:rsidRPr="00A57EC9">
              <w:rPr>
                <w:bCs/>
              </w:rPr>
              <w:t xml:space="preserve">Trekk motsatt kne </w:t>
            </w:r>
            <w:r w:rsidR="00772240" w:rsidRPr="00A57EC9">
              <w:rPr>
                <w:bCs/>
              </w:rPr>
              <w:t xml:space="preserve">til </w:t>
            </w:r>
            <w:r w:rsidRPr="00A57EC9">
              <w:rPr>
                <w:bCs/>
              </w:rPr>
              <w:t xml:space="preserve">motsatt albue, før du strekker </w:t>
            </w:r>
            <w:r w:rsidR="00D91F5E" w:rsidRPr="00A57EC9">
              <w:rPr>
                <w:bCs/>
              </w:rPr>
              <w:t xml:space="preserve">både armen </w:t>
            </w:r>
            <w:r w:rsidR="007B4065" w:rsidRPr="00A57EC9">
              <w:rPr>
                <w:bCs/>
              </w:rPr>
              <w:t>og benet du trakk innover ut</w:t>
            </w:r>
            <w:r w:rsidR="00772240" w:rsidRPr="00A57EC9">
              <w:rPr>
                <w:bCs/>
              </w:rPr>
              <w:t>strakt tilbake</w:t>
            </w:r>
          </w:p>
          <w:p w14:paraId="147142BC" w14:textId="5B9B89FF" w:rsidR="00D819DF" w:rsidRPr="00717F93" w:rsidRDefault="00F55A16" w:rsidP="00717F93">
            <w:pPr>
              <w:pStyle w:val="Listeavsnitt"/>
              <w:numPr>
                <w:ilvl w:val="0"/>
                <w:numId w:val="34"/>
              </w:numPr>
              <w:rPr>
                <w:b/>
              </w:rPr>
            </w:pPr>
            <w:r>
              <w:rPr>
                <w:bCs/>
              </w:rPr>
              <w:t>40</w:t>
            </w:r>
            <w:r w:rsidR="00536EDA">
              <w:rPr>
                <w:bCs/>
              </w:rPr>
              <w:t xml:space="preserve"> sek per side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5819EC47" w14:textId="45C44C0C" w:rsidR="0010263C" w:rsidRDefault="0045393E" w:rsidP="00905875">
            <w:r>
              <w:rPr>
                <w:noProof/>
                <w:lang w:eastAsia="nb-NO"/>
              </w:rPr>
              <w:drawing>
                <wp:inline distT="0" distB="0" distL="0" distR="0" wp14:anchorId="5177523A" wp14:editId="3BECFD8F">
                  <wp:extent cx="2120900" cy="1264845"/>
                  <wp:effectExtent l="0" t="0" r="0" b="0"/>
                  <wp:docPr id="51" name="Bild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432" cy="1281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3067">
              <w:rPr>
                <w:noProof/>
                <w:lang w:eastAsia="nb-NO"/>
              </w:rPr>
              <w:drawing>
                <wp:inline distT="0" distB="0" distL="0" distR="0" wp14:anchorId="4D78F86E" wp14:editId="3AA6CC7C">
                  <wp:extent cx="3079750" cy="1141270"/>
                  <wp:effectExtent l="0" t="0" r="6350" b="1905"/>
                  <wp:docPr id="52" name="Bild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091" cy="115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04FD8F7E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2A3FEBA7" w14:textId="688CBC99" w:rsidR="0010263C" w:rsidRDefault="00E92210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lastRenderedPageBreak/>
              <w:t>Hunden som ser ned m spark</w:t>
            </w:r>
          </w:p>
          <w:p w14:paraId="58BF2AF2" w14:textId="77777777" w:rsidR="00481AC6" w:rsidRDefault="00630F06" w:rsidP="009412D3">
            <w:pPr>
              <w:pStyle w:val="Listeavsnitt"/>
              <w:numPr>
                <w:ilvl w:val="0"/>
                <w:numId w:val="35"/>
              </w:numPr>
            </w:pPr>
            <w:r>
              <w:t>Start i</w:t>
            </w:r>
            <w:r w:rsidR="008963D5" w:rsidRPr="008963D5">
              <w:t xml:space="preserve"> stående plankepo</w:t>
            </w:r>
            <w:r>
              <w:t>sisjon med kneet mot brystet.</w:t>
            </w:r>
          </w:p>
          <w:p w14:paraId="0A518A7B" w14:textId="77CEE54D" w:rsidR="00630F06" w:rsidRDefault="00630F06" w:rsidP="009412D3">
            <w:pPr>
              <w:pStyle w:val="Listeavsnitt"/>
              <w:numPr>
                <w:ilvl w:val="0"/>
                <w:numId w:val="35"/>
              </w:numPr>
            </w:pPr>
            <w:r>
              <w:t>Skyv vekten din bakover til hunden som ser ned</w:t>
            </w:r>
            <w:r w:rsidR="00E92210">
              <w:t>/kroppen formet</w:t>
            </w:r>
            <w:r>
              <w:t xml:space="preserve">, samtidig som du sparker benet du bøyde mot brystet opp og bak. </w:t>
            </w:r>
          </w:p>
          <w:p w14:paraId="5691E254" w14:textId="0FFB838B" w:rsidR="00630F06" w:rsidRPr="008963D5" w:rsidRDefault="004355A4" w:rsidP="009412D3">
            <w:pPr>
              <w:pStyle w:val="Listeavsnitt"/>
              <w:numPr>
                <w:ilvl w:val="0"/>
                <w:numId w:val="35"/>
              </w:numPr>
            </w:pPr>
            <w:r>
              <w:t>4</w:t>
            </w:r>
            <w:r w:rsidR="00922A1E">
              <w:t xml:space="preserve">5 </w:t>
            </w:r>
            <w:r w:rsidR="00630F06">
              <w:t xml:space="preserve">sek per side 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35A48E8D" w14:textId="27AE85F8" w:rsidR="0010263C" w:rsidRDefault="00441402" w:rsidP="00905875">
            <w:r>
              <w:rPr>
                <w:noProof/>
                <w:lang w:eastAsia="nb-NO"/>
              </w:rPr>
              <w:drawing>
                <wp:inline distT="0" distB="0" distL="0" distR="0" wp14:anchorId="60D9CB21" wp14:editId="686107E6">
                  <wp:extent cx="1835150" cy="966663"/>
                  <wp:effectExtent l="0" t="0" r="0" b="5080"/>
                  <wp:docPr id="62" name="Bild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5012" cy="971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6285">
              <w:rPr>
                <w:noProof/>
                <w:lang w:eastAsia="nb-NO"/>
              </w:rPr>
              <w:drawing>
                <wp:inline distT="0" distB="0" distL="0" distR="0" wp14:anchorId="637A8D82" wp14:editId="74BEDC73">
                  <wp:extent cx="1333500" cy="1527073"/>
                  <wp:effectExtent l="0" t="0" r="0" b="0"/>
                  <wp:docPr id="63" name="Bild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71" cy="156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1362FCA8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3AC8DE97" w14:textId="5F4B6AA4" w:rsidR="0010263C" w:rsidRDefault="00085B9C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Eksplosive utfall</w:t>
            </w:r>
          </w:p>
          <w:p w14:paraId="69F48E34" w14:textId="55F2E08E" w:rsidR="00097AAC" w:rsidRDefault="00097AAC" w:rsidP="009412D3">
            <w:pPr>
              <w:pStyle w:val="Listeavsnitt"/>
              <w:numPr>
                <w:ilvl w:val="0"/>
                <w:numId w:val="36"/>
              </w:numPr>
            </w:pPr>
            <w:r w:rsidRPr="00097AAC">
              <w:t>Start i utfallsposisjon</w:t>
            </w:r>
            <w:r w:rsidR="008273DB">
              <w:t>/lav lunge</w:t>
            </w:r>
            <w:r w:rsidR="00B4271F">
              <w:t xml:space="preserve">, hopp </w:t>
            </w:r>
            <w:r w:rsidR="000F4ECD">
              <w:t xml:space="preserve">eksplosivt </w:t>
            </w:r>
            <w:r w:rsidR="00B4271F">
              <w:t>opp og bytt hvil</w:t>
            </w:r>
            <w:r w:rsidR="00AA29C7">
              <w:t xml:space="preserve">ket </w:t>
            </w:r>
            <w:r w:rsidR="00560013">
              <w:t>ben du har foran før du lander.</w:t>
            </w:r>
          </w:p>
          <w:p w14:paraId="329D4144" w14:textId="7F987923" w:rsidR="00891BE9" w:rsidRDefault="00560013" w:rsidP="00891BE9">
            <w:pPr>
              <w:pStyle w:val="Listeavsnitt"/>
              <w:numPr>
                <w:ilvl w:val="0"/>
                <w:numId w:val="36"/>
              </w:numPr>
            </w:pPr>
            <w:r>
              <w:t xml:space="preserve">Gjenta slik at du kontinuerlig veksler hvilke ben som er foran og bak. </w:t>
            </w:r>
          </w:p>
          <w:p w14:paraId="0E768734" w14:textId="6461F877" w:rsidR="00AA29C7" w:rsidRPr="00097AAC" w:rsidRDefault="00AA29C7" w:rsidP="009412D3">
            <w:pPr>
              <w:pStyle w:val="Listeavsnitt"/>
              <w:numPr>
                <w:ilvl w:val="0"/>
                <w:numId w:val="36"/>
              </w:numPr>
            </w:pPr>
            <w:r>
              <w:t xml:space="preserve">45 sek 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742D92BB" w14:textId="108A5AD1" w:rsidR="0010263C" w:rsidRDefault="00AA146F" w:rsidP="00905875">
            <w:r>
              <w:rPr>
                <w:noProof/>
                <w:lang w:eastAsia="nb-NO"/>
              </w:rPr>
              <w:drawing>
                <wp:inline distT="0" distB="0" distL="0" distR="0" wp14:anchorId="14F96763" wp14:editId="2E34D667">
                  <wp:extent cx="1200150" cy="1329198"/>
                  <wp:effectExtent l="0" t="0" r="0" b="4445"/>
                  <wp:docPr id="59" name="Bild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318" cy="134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5E76">
              <w:rPr>
                <w:noProof/>
                <w:lang w:eastAsia="nb-NO"/>
              </w:rPr>
              <w:drawing>
                <wp:inline distT="0" distB="0" distL="0" distR="0" wp14:anchorId="16C55310" wp14:editId="6D41BFE0">
                  <wp:extent cx="685336" cy="1377950"/>
                  <wp:effectExtent l="0" t="0" r="635" b="0"/>
                  <wp:docPr id="60" name="Bild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61"/>
                          <a:stretch/>
                        </pic:blipFill>
                        <pic:spPr bwMode="auto">
                          <a:xfrm>
                            <a:off x="0" y="0"/>
                            <a:ext cx="705376" cy="141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A022C">
              <w:rPr>
                <w:noProof/>
                <w:lang w:eastAsia="nb-NO"/>
              </w:rPr>
              <w:drawing>
                <wp:inline distT="0" distB="0" distL="0" distR="0" wp14:anchorId="15C9ED75" wp14:editId="569E4358">
                  <wp:extent cx="1219200" cy="1346200"/>
                  <wp:effectExtent l="0" t="0" r="0" b="6350"/>
                  <wp:docPr id="61" name="Bild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2155D975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0123A408" w14:textId="77777777" w:rsidR="0010263C" w:rsidRDefault="00444E93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Skøyteløperen</w:t>
            </w:r>
          </w:p>
          <w:p w14:paraId="161164E2" w14:textId="47237B4D" w:rsidR="00560013" w:rsidRPr="00560013" w:rsidRDefault="00560013" w:rsidP="0089334F">
            <w:pPr>
              <w:pStyle w:val="Listeavsnitt"/>
              <w:numPr>
                <w:ilvl w:val="0"/>
                <w:numId w:val="37"/>
              </w:numPr>
              <w:rPr>
                <w:b/>
              </w:rPr>
            </w:pPr>
            <w:r>
              <w:t xml:space="preserve">Hopp sideveis, land på ett ben mens du bøyer det andre bak. Strekk motsatt arm </w:t>
            </w:r>
            <w:r w:rsidR="00A0318E">
              <w:t xml:space="preserve">mot </w:t>
            </w:r>
            <w:r>
              <w:t>benet du lander på.</w:t>
            </w:r>
          </w:p>
          <w:p w14:paraId="2ACA5621" w14:textId="2A8AFC95" w:rsidR="00560013" w:rsidRPr="00891BE9" w:rsidRDefault="00560013" w:rsidP="00891BE9">
            <w:pPr>
              <w:pStyle w:val="Listeavsnitt"/>
              <w:numPr>
                <w:ilvl w:val="0"/>
                <w:numId w:val="37"/>
              </w:numPr>
              <w:rPr>
                <w:b/>
              </w:rPr>
            </w:pPr>
            <w:r>
              <w:t xml:space="preserve">Gjenta slik at du kontinuerlig veksler hvilket ben du hopper og lander på. </w:t>
            </w:r>
          </w:p>
          <w:p w14:paraId="57838216" w14:textId="69B7209A" w:rsidR="007B4D86" w:rsidRPr="00560013" w:rsidRDefault="007B4D86" w:rsidP="0089334F">
            <w:pPr>
              <w:pStyle w:val="Listeavsnitt"/>
              <w:numPr>
                <w:ilvl w:val="0"/>
                <w:numId w:val="37"/>
              </w:numPr>
              <w:rPr>
                <w:b/>
              </w:rPr>
            </w:pPr>
            <w:r>
              <w:t>45 sek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6B2263A6" w14:textId="7B393F23" w:rsidR="0010263C" w:rsidRDefault="00F0536A" w:rsidP="00905875">
            <w:r>
              <w:rPr>
                <w:noProof/>
                <w:lang w:eastAsia="nb-NO"/>
              </w:rPr>
              <w:drawing>
                <wp:inline distT="0" distB="0" distL="0" distR="0" wp14:anchorId="333BCCF2" wp14:editId="0E209D2F">
                  <wp:extent cx="3584166" cy="1543050"/>
                  <wp:effectExtent l="0" t="0" r="0" b="0"/>
                  <wp:docPr id="34" name="Bilde 34" descr="Bilderesultater for skaters exerci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ilderesultater for skaters exercis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48" t="7054" b="5946"/>
                          <a:stretch/>
                        </pic:blipFill>
                        <pic:spPr bwMode="auto">
                          <a:xfrm>
                            <a:off x="0" y="0"/>
                            <a:ext cx="3590577" cy="154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14:paraId="0964904E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038104B2" w14:textId="77777777" w:rsidR="0010263C" w:rsidRDefault="00444E93" w:rsidP="0010263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Pilates push ups</w:t>
            </w:r>
          </w:p>
          <w:p w14:paraId="1A85B93D" w14:textId="57E3F774" w:rsidR="004B2D15" w:rsidRPr="004B2D15" w:rsidRDefault="004B2D15" w:rsidP="0089334F">
            <w:pPr>
              <w:pStyle w:val="Listeavsnitt"/>
              <w:numPr>
                <w:ilvl w:val="0"/>
                <w:numId w:val="38"/>
              </w:numPr>
              <w:rPr>
                <w:b/>
              </w:rPr>
            </w:pPr>
            <w:r>
              <w:t xml:space="preserve">Start på alle fire med knærne i bakken, plasser håndflatene slik at de former en trekant noe fremfor overkroppen din. </w:t>
            </w:r>
          </w:p>
          <w:p w14:paraId="5F990B0F" w14:textId="1449260B" w:rsidR="004B2D15" w:rsidRPr="004B2D15" w:rsidRDefault="004B2D15" w:rsidP="0089334F">
            <w:pPr>
              <w:pStyle w:val="Listeavsnitt"/>
              <w:numPr>
                <w:ilvl w:val="0"/>
                <w:numId w:val="38"/>
              </w:numPr>
              <w:rPr>
                <w:b/>
              </w:rPr>
            </w:pPr>
            <w:r>
              <w:t>Løft ett ben opp, utstrakt og parallelt m resten av overkroppen.</w:t>
            </w:r>
          </w:p>
          <w:p w14:paraId="105EB0C5" w14:textId="77777777" w:rsidR="004B2D15" w:rsidRPr="00FD6939" w:rsidRDefault="004B2D15" w:rsidP="0089334F">
            <w:pPr>
              <w:pStyle w:val="Listeavsnitt"/>
              <w:numPr>
                <w:ilvl w:val="0"/>
                <w:numId w:val="38"/>
              </w:numPr>
              <w:rPr>
                <w:b/>
              </w:rPr>
            </w:pPr>
            <w:r>
              <w:t>Løft deg selv opp og ned vha. å bøye albuene skrått</w:t>
            </w:r>
            <w:r w:rsidR="00FD6939">
              <w:t xml:space="preserve"> mot overkroppen din. </w:t>
            </w:r>
          </w:p>
          <w:p w14:paraId="7584249C" w14:textId="4F50D06E" w:rsidR="00FD6939" w:rsidRPr="004B2D15" w:rsidRDefault="00CB75F1" w:rsidP="0089334F">
            <w:pPr>
              <w:pStyle w:val="Listeavsnitt"/>
              <w:numPr>
                <w:ilvl w:val="0"/>
                <w:numId w:val="38"/>
              </w:numPr>
              <w:rPr>
                <w:b/>
              </w:rPr>
            </w:pPr>
            <w:r>
              <w:t>4</w:t>
            </w:r>
            <w:r w:rsidR="00B13534">
              <w:t>0</w:t>
            </w:r>
            <w:r>
              <w:t xml:space="preserve"> sek per sid</w:t>
            </w:r>
            <w:r w:rsidR="002D3034">
              <w:t>e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697D5CF8" w14:textId="68507862" w:rsidR="0010263C" w:rsidRDefault="007F31B0" w:rsidP="00905875">
            <w:r>
              <w:rPr>
                <w:noProof/>
                <w:lang w:eastAsia="nb-NO"/>
              </w:rPr>
              <w:drawing>
                <wp:inline distT="0" distB="0" distL="0" distR="0" wp14:anchorId="78E37DB3" wp14:editId="4C30A7CB">
                  <wp:extent cx="2808488" cy="1320800"/>
                  <wp:effectExtent l="0" t="0" r="0" b="0"/>
                  <wp:docPr id="44" name="Bild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78" cy="1327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17B1">
              <w:rPr>
                <w:noProof/>
                <w:lang w:eastAsia="nb-NO"/>
              </w:rPr>
              <w:drawing>
                <wp:inline distT="0" distB="0" distL="0" distR="0" wp14:anchorId="76899318" wp14:editId="0213C9D5">
                  <wp:extent cx="2675821" cy="1365250"/>
                  <wp:effectExtent l="0" t="0" r="0" b="6350"/>
                  <wp:docPr id="45" name="Bilde 45" descr="Bilderesultater for pilates push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Bilderesultater for pilates push u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48" b="9972"/>
                          <a:stretch/>
                        </pic:blipFill>
                        <pic:spPr bwMode="auto">
                          <a:xfrm>
                            <a:off x="0" y="0"/>
                            <a:ext cx="2683373" cy="1369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:rsidRPr="0059324F" w14:paraId="035A7AF1" w14:textId="77777777" w:rsidTr="00EA6E1C">
        <w:tc>
          <w:tcPr>
            <w:tcW w:w="4380" w:type="dxa"/>
            <w:tcBorders>
              <w:left w:val="single" w:sz="12" w:space="0" w:color="auto"/>
            </w:tcBorders>
          </w:tcPr>
          <w:p w14:paraId="4969B9D7" w14:textId="7578874E" w:rsidR="0059324F" w:rsidRDefault="0059324F" w:rsidP="0059324F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lastRenderedPageBreak/>
              <w:t>Plankekombo</w:t>
            </w:r>
          </w:p>
          <w:p w14:paraId="6C20792A" w14:textId="3C18A75A" w:rsidR="0059324F" w:rsidRPr="0059324F" w:rsidRDefault="0059324F" w:rsidP="0089334F">
            <w:pPr>
              <w:pStyle w:val="Listeavsnitt"/>
              <w:numPr>
                <w:ilvl w:val="0"/>
                <w:numId w:val="39"/>
              </w:numPr>
              <w:rPr>
                <w:b/>
              </w:rPr>
            </w:pPr>
            <w:r w:rsidRPr="0059324F">
              <w:t xml:space="preserve">Start i plankeposisjon på albuene, hold </w:t>
            </w:r>
            <w:r w:rsidR="0022068C">
              <w:t>4</w:t>
            </w:r>
            <w:r w:rsidRPr="0059324F">
              <w:t>0 sek.</w:t>
            </w:r>
          </w:p>
          <w:p w14:paraId="5B68C4E8" w14:textId="77777777" w:rsidR="0059324F" w:rsidRPr="0059324F" w:rsidRDefault="0059324F" w:rsidP="0089334F">
            <w:pPr>
              <w:pStyle w:val="Listeavsnitt"/>
              <w:numPr>
                <w:ilvl w:val="0"/>
                <w:numId w:val="39"/>
              </w:numPr>
              <w:rPr>
                <w:b/>
              </w:rPr>
            </w:pPr>
            <w:r>
              <w:t xml:space="preserve">Vipp deg over til en side direkte fra vanlig planke til sideplanke. </w:t>
            </w:r>
          </w:p>
          <w:p w14:paraId="7200BDA0" w14:textId="6EC72D2F" w:rsidR="0059324F" w:rsidRPr="0059324F" w:rsidRDefault="0059324F" w:rsidP="0089334F">
            <w:pPr>
              <w:pStyle w:val="Listeavsnitt"/>
              <w:numPr>
                <w:ilvl w:val="0"/>
                <w:numId w:val="39"/>
              </w:numPr>
              <w:rPr>
                <w:b/>
              </w:rPr>
            </w:pPr>
            <w:r>
              <w:t xml:space="preserve">Trekk øvre armen under overkroppen, deretter strekk den oppover, repeter i 20 sek før du bytter side. </w:t>
            </w:r>
          </w:p>
        </w:tc>
        <w:tc>
          <w:tcPr>
            <w:tcW w:w="10914" w:type="dxa"/>
            <w:tcBorders>
              <w:right w:val="single" w:sz="12" w:space="0" w:color="auto"/>
            </w:tcBorders>
          </w:tcPr>
          <w:p w14:paraId="2177934B" w14:textId="52572660" w:rsidR="0010263C" w:rsidRPr="0059324F" w:rsidRDefault="00554643" w:rsidP="00905875">
            <w:r>
              <w:rPr>
                <w:noProof/>
                <w:lang w:eastAsia="nb-NO"/>
              </w:rPr>
              <w:drawing>
                <wp:inline distT="0" distB="0" distL="0" distR="0" wp14:anchorId="553C9DC5" wp14:editId="5028A861">
                  <wp:extent cx="2241550" cy="1267307"/>
                  <wp:effectExtent l="0" t="0" r="6350" b="9525"/>
                  <wp:docPr id="43" name="Bild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72" cy="127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27F41">
              <w:rPr>
                <w:noProof/>
                <w:lang w:eastAsia="nb-NO"/>
              </w:rPr>
              <w:drawing>
                <wp:inline distT="0" distB="0" distL="0" distR="0" wp14:anchorId="3B95D4F7" wp14:editId="73AEFA42">
                  <wp:extent cx="2154709" cy="857250"/>
                  <wp:effectExtent l="0" t="0" r="0" b="0"/>
                  <wp:docPr id="55" name="Bild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629" cy="85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37C94">
              <w:rPr>
                <w:noProof/>
                <w:lang w:eastAsia="nb-NO"/>
              </w:rPr>
              <w:drawing>
                <wp:inline distT="0" distB="0" distL="0" distR="0" wp14:anchorId="6016BDD7" wp14:editId="352B9DE9">
                  <wp:extent cx="1443869" cy="1212850"/>
                  <wp:effectExtent l="0" t="0" r="4445" b="6350"/>
                  <wp:docPr id="56" name="Bild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18" cy="1216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63C" w:rsidRPr="00A36FCB" w14:paraId="030FB985" w14:textId="77777777" w:rsidTr="00EA6E1C">
        <w:tc>
          <w:tcPr>
            <w:tcW w:w="4380" w:type="dxa"/>
            <w:tcBorders>
              <w:left w:val="single" w:sz="12" w:space="0" w:color="auto"/>
              <w:bottom w:val="single" w:sz="12" w:space="0" w:color="auto"/>
            </w:tcBorders>
          </w:tcPr>
          <w:p w14:paraId="1A2102DA" w14:textId="3C4978DB" w:rsidR="0010263C" w:rsidRDefault="007F005E" w:rsidP="0010263C">
            <w:pPr>
              <w:pStyle w:val="Listeavsnitt"/>
              <w:numPr>
                <w:ilvl w:val="0"/>
                <w:numId w:val="17"/>
              </w:numPr>
              <w:rPr>
                <w:b/>
                <w:lang w:val="en-GB"/>
              </w:rPr>
            </w:pPr>
            <w:r>
              <w:rPr>
                <w:b/>
                <w:lang w:val="en-GB"/>
              </w:rPr>
              <w:t>Criss cross crunches</w:t>
            </w:r>
          </w:p>
          <w:p w14:paraId="59BB70C1" w14:textId="77777777" w:rsidR="00A36FCB" w:rsidRPr="00A36FCB" w:rsidRDefault="00A36FCB" w:rsidP="0089334F">
            <w:pPr>
              <w:pStyle w:val="Listeavsnitt"/>
              <w:numPr>
                <w:ilvl w:val="0"/>
                <w:numId w:val="40"/>
              </w:numPr>
              <w:rPr>
                <w:b/>
              </w:rPr>
            </w:pPr>
            <w:r w:rsidRPr="00A36FCB">
              <w:t>Hold nedre del av ryggen mot matten, håndflatene bak hodet.</w:t>
            </w:r>
          </w:p>
          <w:p w14:paraId="1DBB08A9" w14:textId="5DD016E6" w:rsidR="00A36FCB" w:rsidRPr="00A36FCB" w:rsidRDefault="00A36FCB" w:rsidP="0089334F">
            <w:pPr>
              <w:pStyle w:val="Listeavsnitt"/>
              <w:numPr>
                <w:ilvl w:val="0"/>
                <w:numId w:val="40"/>
              </w:numPr>
              <w:rPr>
                <w:b/>
              </w:rPr>
            </w:pPr>
            <w:r>
              <w:t>Trekk en albue til bøyd kne på motsatt side. Benet du ikke trekker albuen til holdes utstrakt.</w:t>
            </w:r>
          </w:p>
          <w:p w14:paraId="1049A4D6" w14:textId="77777777" w:rsidR="00A36FCB" w:rsidRDefault="00A36FCB" w:rsidP="0089334F">
            <w:pPr>
              <w:pStyle w:val="Listeavsnitt"/>
              <w:numPr>
                <w:ilvl w:val="0"/>
                <w:numId w:val="40"/>
              </w:numPr>
            </w:pPr>
            <w:r w:rsidRPr="00A36FCB">
              <w:t xml:space="preserve">Bytt side kontinuerlig. </w:t>
            </w:r>
          </w:p>
          <w:p w14:paraId="412B2919" w14:textId="4B23C83C" w:rsidR="00A36FCB" w:rsidRPr="00A36FCB" w:rsidRDefault="00A36FCB" w:rsidP="0089334F">
            <w:pPr>
              <w:pStyle w:val="Listeavsnitt"/>
              <w:numPr>
                <w:ilvl w:val="0"/>
                <w:numId w:val="40"/>
              </w:numPr>
            </w:pPr>
            <w:r>
              <w:t>50 sek</w:t>
            </w:r>
          </w:p>
        </w:tc>
        <w:tc>
          <w:tcPr>
            <w:tcW w:w="10914" w:type="dxa"/>
            <w:tcBorders>
              <w:bottom w:val="single" w:sz="12" w:space="0" w:color="auto"/>
              <w:right w:val="single" w:sz="12" w:space="0" w:color="auto"/>
            </w:tcBorders>
          </w:tcPr>
          <w:p w14:paraId="2FD46ABE" w14:textId="54552ABB" w:rsidR="0010263C" w:rsidRPr="00A36FCB" w:rsidRDefault="00BC08BC" w:rsidP="00905875">
            <w:r>
              <w:rPr>
                <w:noProof/>
                <w:lang w:eastAsia="nb-NO"/>
              </w:rPr>
              <w:drawing>
                <wp:inline distT="0" distB="0" distL="0" distR="0" wp14:anchorId="6E2A7128" wp14:editId="32F9EC7D">
                  <wp:extent cx="3154650" cy="1041400"/>
                  <wp:effectExtent l="0" t="0" r="8255" b="6350"/>
                  <wp:docPr id="57" name="Bild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99" cy="104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115D">
              <w:rPr>
                <w:noProof/>
                <w:lang w:eastAsia="nb-NO"/>
              </w:rPr>
              <w:drawing>
                <wp:inline distT="0" distB="0" distL="0" distR="0" wp14:anchorId="73E84B32" wp14:editId="1D049858">
                  <wp:extent cx="3155950" cy="1047750"/>
                  <wp:effectExtent l="0" t="0" r="6350" b="0"/>
                  <wp:docPr id="58" name="Bild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59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B4411C" w14:textId="6FDA85D4" w:rsidR="00D0344C" w:rsidRDefault="00D0344C" w:rsidP="00905875"/>
    <w:tbl>
      <w:tblPr>
        <w:tblStyle w:val="Tabellrutenett"/>
        <w:tblpPr w:leftFromText="141" w:rightFromText="141" w:vertAnchor="text" w:horzAnchor="margin" w:tblpXSpec="center" w:tblpY="145"/>
        <w:tblW w:w="15308" w:type="dxa"/>
        <w:tblLook w:val="04A0" w:firstRow="1" w:lastRow="0" w:firstColumn="1" w:lastColumn="0" w:noHBand="0" w:noVBand="1"/>
      </w:tblPr>
      <w:tblGrid>
        <w:gridCol w:w="4728"/>
        <w:gridCol w:w="10580"/>
      </w:tblGrid>
      <w:tr w:rsidR="005318D7" w14:paraId="76CB0007" w14:textId="77777777" w:rsidTr="00CD6ECC">
        <w:trPr>
          <w:trHeight w:val="283"/>
        </w:trPr>
        <w:tc>
          <w:tcPr>
            <w:tcW w:w="153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808068" w14:textId="48B4BC54" w:rsidR="005318D7" w:rsidRPr="00CD19BC" w:rsidRDefault="005318D7" w:rsidP="00CD6ECC">
            <w:pPr>
              <w:rPr>
                <w:rFonts w:cstheme="minorHAnsi"/>
                <w:b/>
                <w:sz w:val="26"/>
                <w:szCs w:val="26"/>
              </w:rPr>
            </w:pPr>
            <w:r>
              <w:rPr>
                <w:rFonts w:cstheme="minorHAnsi"/>
                <w:b/>
                <w:sz w:val="26"/>
                <w:szCs w:val="26"/>
              </w:rPr>
              <w:t>Avslutning, passiv tøying</w:t>
            </w:r>
            <w:r w:rsidRPr="00CD19BC">
              <w:rPr>
                <w:rFonts w:cstheme="minorHAnsi"/>
                <w:b/>
                <w:sz w:val="26"/>
                <w:szCs w:val="26"/>
              </w:rPr>
              <w:t xml:space="preserve"> </w:t>
            </w:r>
          </w:p>
        </w:tc>
      </w:tr>
      <w:tr w:rsidR="005318D7" w14:paraId="79B09DFB" w14:textId="77777777" w:rsidTr="00CD6ECC">
        <w:trPr>
          <w:trHeight w:val="293"/>
        </w:trPr>
        <w:tc>
          <w:tcPr>
            <w:tcW w:w="47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4CCFC1C" w14:textId="77777777" w:rsidR="005318D7" w:rsidRPr="003D3E5D" w:rsidRDefault="005318D7" w:rsidP="00CD6ECC">
            <w:pPr>
              <w:rPr>
                <w:rFonts w:cstheme="minorHAnsi"/>
                <w:b/>
                <w:sz w:val="24"/>
                <w:szCs w:val="24"/>
              </w:rPr>
            </w:pPr>
            <w:r w:rsidRPr="003D3E5D">
              <w:rPr>
                <w:rFonts w:cstheme="minorHAnsi"/>
                <w:b/>
                <w:sz w:val="24"/>
                <w:szCs w:val="24"/>
              </w:rPr>
              <w:t>Veiledningspunkter</w:t>
            </w:r>
          </w:p>
        </w:tc>
        <w:tc>
          <w:tcPr>
            <w:tcW w:w="105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F0A9D8" w14:textId="77777777" w:rsidR="005318D7" w:rsidRPr="003D3E5D" w:rsidRDefault="005318D7" w:rsidP="00CD6EC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Øvingsbilder</w:t>
            </w:r>
          </w:p>
        </w:tc>
      </w:tr>
      <w:tr w:rsidR="005318D7" w14:paraId="5930E973" w14:textId="77777777" w:rsidTr="0022068C">
        <w:trPr>
          <w:trHeight w:val="2421"/>
        </w:trPr>
        <w:tc>
          <w:tcPr>
            <w:tcW w:w="4728" w:type="dxa"/>
            <w:tcBorders>
              <w:top w:val="single" w:sz="12" w:space="0" w:color="auto"/>
              <w:left w:val="single" w:sz="12" w:space="0" w:color="auto"/>
            </w:tcBorders>
          </w:tcPr>
          <w:p w14:paraId="07A99036" w14:textId="7DCEE892" w:rsidR="005318D7" w:rsidRDefault="003B07AC" w:rsidP="00CD6EC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Fremside hofte</w:t>
            </w:r>
          </w:p>
          <w:p w14:paraId="05BD1324" w14:textId="17C341CE" w:rsidR="003B07AC" w:rsidRPr="003B07AC" w:rsidRDefault="003B07AC" w:rsidP="005C012B">
            <w:pPr>
              <w:pStyle w:val="Listeavsnitt"/>
              <w:numPr>
                <w:ilvl w:val="0"/>
                <w:numId w:val="41"/>
              </w:numPr>
              <w:rPr>
                <w:b/>
              </w:rPr>
            </w:pPr>
            <w:r>
              <w:t>Bøy kneet foran deg og sett fotsålen flatt mot underlaget.</w:t>
            </w:r>
          </w:p>
          <w:p w14:paraId="38C02B1E" w14:textId="2139E8D3" w:rsidR="003B07AC" w:rsidRPr="003B07AC" w:rsidRDefault="003B07AC" w:rsidP="005C012B">
            <w:pPr>
              <w:pStyle w:val="Listeavsnitt"/>
              <w:numPr>
                <w:ilvl w:val="0"/>
                <w:numId w:val="41"/>
              </w:numPr>
              <w:rPr>
                <w:b/>
              </w:rPr>
            </w:pPr>
            <w:r>
              <w:t>Andre kne trekkes bak overkroppen, slik at fremsiden av foten og leggen hviler langs underlaget.</w:t>
            </w:r>
          </w:p>
          <w:p w14:paraId="779D91D8" w14:textId="5192F762" w:rsidR="003B07AC" w:rsidRPr="003B07AC" w:rsidRDefault="003B07AC" w:rsidP="005C012B">
            <w:pPr>
              <w:pStyle w:val="Listeavsnitt"/>
              <w:numPr>
                <w:ilvl w:val="0"/>
                <w:numId w:val="41"/>
              </w:numPr>
              <w:rPr>
                <w:b/>
              </w:rPr>
            </w:pPr>
            <w:r>
              <w:t xml:space="preserve">Gjerne sett hendene mot fremste ben for å strekke fremsiden av hofta litt lenger. </w:t>
            </w:r>
          </w:p>
          <w:p w14:paraId="0E294DCF" w14:textId="6A6B1581" w:rsidR="003B07AC" w:rsidRPr="003B07AC" w:rsidRDefault="00E93639" w:rsidP="005C012B">
            <w:pPr>
              <w:pStyle w:val="Listeavsnitt"/>
              <w:numPr>
                <w:ilvl w:val="0"/>
                <w:numId w:val="41"/>
              </w:numPr>
              <w:rPr>
                <w:b/>
              </w:rPr>
            </w:pPr>
            <w:r>
              <w:t xml:space="preserve">30 sek per side </w:t>
            </w:r>
          </w:p>
          <w:p w14:paraId="106BCD1B" w14:textId="77777777" w:rsidR="005318D7" w:rsidRDefault="005318D7" w:rsidP="005318D7"/>
        </w:tc>
        <w:tc>
          <w:tcPr>
            <w:tcW w:w="10580" w:type="dxa"/>
            <w:tcBorders>
              <w:top w:val="single" w:sz="12" w:space="0" w:color="auto"/>
              <w:right w:val="single" w:sz="12" w:space="0" w:color="auto"/>
            </w:tcBorders>
          </w:tcPr>
          <w:p w14:paraId="12A82F72" w14:textId="5846BC89" w:rsidR="005318D7" w:rsidRDefault="00FA225E" w:rsidP="00CD6ECC">
            <w:r>
              <w:rPr>
                <w:noProof/>
                <w:lang w:eastAsia="nb-NO"/>
              </w:rPr>
              <w:drawing>
                <wp:inline distT="0" distB="0" distL="0" distR="0" wp14:anchorId="2CBBA66B" wp14:editId="732AD212">
                  <wp:extent cx="2241550" cy="1431583"/>
                  <wp:effectExtent l="0" t="0" r="6350" b="0"/>
                  <wp:docPr id="22" name="Bilde 22" descr="Bilderesultater for stretching hip flex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ilderesultater for stretching hip flex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4" t="20919" r="9360"/>
                          <a:stretch/>
                        </pic:blipFill>
                        <pic:spPr bwMode="auto">
                          <a:xfrm>
                            <a:off x="0" y="0"/>
                            <a:ext cx="2248836" cy="1436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4A554E7D" w14:textId="77777777" w:rsidTr="00EA6E1C">
        <w:trPr>
          <w:trHeight w:val="2133"/>
        </w:trPr>
        <w:tc>
          <w:tcPr>
            <w:tcW w:w="4728" w:type="dxa"/>
            <w:tcBorders>
              <w:left w:val="single" w:sz="12" w:space="0" w:color="auto"/>
            </w:tcBorders>
          </w:tcPr>
          <w:p w14:paraId="4478D418" w14:textId="77777777" w:rsidR="005318D7" w:rsidRDefault="005318D7" w:rsidP="00CD6ECC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 w:rsidRPr="00037589">
              <w:rPr>
                <w:b/>
              </w:rPr>
              <w:lastRenderedPageBreak/>
              <w:t>Innside hofter</w:t>
            </w:r>
          </w:p>
          <w:p w14:paraId="7D101163" w14:textId="77777777" w:rsidR="005318D7" w:rsidRDefault="00503342" w:rsidP="005C012B">
            <w:pPr>
              <w:pStyle w:val="Listeavsnitt"/>
              <w:numPr>
                <w:ilvl w:val="0"/>
                <w:numId w:val="4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Sitt på underlaget, og plasser fotsålene mot hverandre. </w:t>
            </w:r>
          </w:p>
          <w:p w14:paraId="341ADCBA" w14:textId="77777777" w:rsidR="00503342" w:rsidRDefault="00503342" w:rsidP="005C012B">
            <w:pPr>
              <w:pStyle w:val="Listeavsnitt"/>
              <w:numPr>
                <w:ilvl w:val="0"/>
                <w:numId w:val="4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Gjerne press knærne ned/bruk albuene for en dypere strekk. </w:t>
            </w:r>
          </w:p>
          <w:p w14:paraId="5A584526" w14:textId="2D7A2FE3" w:rsidR="00503342" w:rsidRPr="00503342" w:rsidRDefault="005C012B" w:rsidP="005C012B">
            <w:pPr>
              <w:pStyle w:val="Listeavsnitt"/>
              <w:numPr>
                <w:ilvl w:val="0"/>
                <w:numId w:val="42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 sek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0761B47A" w14:textId="36DCC398" w:rsidR="005318D7" w:rsidRDefault="00FA225E" w:rsidP="00CD6ECC">
            <w:r>
              <w:rPr>
                <w:noProof/>
                <w:lang w:eastAsia="nb-NO"/>
              </w:rPr>
              <w:drawing>
                <wp:inline distT="0" distB="0" distL="0" distR="0" wp14:anchorId="4E487F07" wp14:editId="4406747E">
                  <wp:extent cx="2578100" cy="1296879"/>
                  <wp:effectExtent l="0" t="0" r="0" b="0"/>
                  <wp:docPr id="25" name="Bilde 25" descr="Bilderesultater for butterfly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ilderesultater for butterfly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569"/>
                          <a:stretch/>
                        </pic:blipFill>
                        <pic:spPr bwMode="auto">
                          <a:xfrm>
                            <a:off x="0" y="0"/>
                            <a:ext cx="2588491" cy="130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225BF40E" w14:textId="77777777" w:rsidTr="00EA6E1C">
        <w:trPr>
          <w:trHeight w:val="1975"/>
        </w:trPr>
        <w:tc>
          <w:tcPr>
            <w:tcW w:w="4728" w:type="dxa"/>
            <w:tcBorders>
              <w:left w:val="single" w:sz="12" w:space="0" w:color="auto"/>
            </w:tcBorders>
          </w:tcPr>
          <w:p w14:paraId="45B0E4A8" w14:textId="0F5F027C" w:rsidR="005318D7" w:rsidRDefault="0057024B" w:rsidP="0057024B">
            <w:pPr>
              <w:pStyle w:val="Listeavsnitt"/>
              <w:numPr>
                <w:ilvl w:val="0"/>
                <w:numId w:val="17"/>
              </w:numPr>
              <w:rPr>
                <w:b/>
              </w:rPr>
            </w:pPr>
            <w:r>
              <w:rPr>
                <w:b/>
              </w:rPr>
              <w:t>Bakside lår</w:t>
            </w:r>
          </w:p>
          <w:p w14:paraId="4AEF0FEF" w14:textId="15C3A144" w:rsidR="0057024B" w:rsidRPr="0057024B" w:rsidRDefault="0057024B" w:rsidP="005C012B">
            <w:pPr>
              <w:pStyle w:val="Listeavsnitt"/>
              <w:numPr>
                <w:ilvl w:val="0"/>
                <w:numId w:val="43"/>
              </w:numPr>
            </w:pPr>
            <w:r w:rsidRPr="0057024B">
              <w:t xml:space="preserve">Strekk ett ben ut foran seg i sittende posisjon. Andre benet bøyes bakover. </w:t>
            </w:r>
          </w:p>
          <w:p w14:paraId="0D0E6813" w14:textId="41420D6E" w:rsidR="0057024B" w:rsidRDefault="0057024B" w:rsidP="005C012B">
            <w:pPr>
              <w:pStyle w:val="Listeavsnitt"/>
              <w:numPr>
                <w:ilvl w:val="0"/>
                <w:numId w:val="43"/>
              </w:numPr>
            </w:pPr>
            <w:r w:rsidRPr="0057024B">
              <w:t xml:space="preserve">Overkroppen og armene lenes fremover til for eksempel tærne. </w:t>
            </w:r>
          </w:p>
          <w:p w14:paraId="75211579" w14:textId="211F4582" w:rsidR="0057024B" w:rsidRPr="003812E8" w:rsidRDefault="005C73C9" w:rsidP="005C012B">
            <w:pPr>
              <w:pStyle w:val="Listeavsnitt"/>
              <w:numPr>
                <w:ilvl w:val="0"/>
                <w:numId w:val="43"/>
              </w:numPr>
            </w:pPr>
            <w:r>
              <w:t>30 sek per side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1141BF7E" w14:textId="317DAC1A" w:rsidR="005318D7" w:rsidRDefault="00FA225E" w:rsidP="00CD6ECC">
            <w:r>
              <w:rPr>
                <w:noProof/>
                <w:lang w:eastAsia="nb-NO"/>
              </w:rPr>
              <w:drawing>
                <wp:inline distT="0" distB="0" distL="0" distR="0" wp14:anchorId="0290E372" wp14:editId="2A44F218">
                  <wp:extent cx="1924050" cy="1226945"/>
                  <wp:effectExtent l="0" t="0" r="0" b="0"/>
                  <wp:docPr id="26" name="Bilde 26" descr="Baksidelår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aksidelår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232"/>
                          <a:stretch/>
                        </pic:blipFill>
                        <pic:spPr bwMode="auto">
                          <a:xfrm>
                            <a:off x="0" y="0"/>
                            <a:ext cx="1940423" cy="1237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4D383DD8" w14:textId="77777777" w:rsidTr="00EA6E1C">
        <w:trPr>
          <w:trHeight w:val="1599"/>
        </w:trPr>
        <w:tc>
          <w:tcPr>
            <w:tcW w:w="4728" w:type="dxa"/>
            <w:tcBorders>
              <w:left w:val="single" w:sz="12" w:space="0" w:color="auto"/>
            </w:tcBorders>
          </w:tcPr>
          <w:p w14:paraId="3CAE882A" w14:textId="0E22C5AF" w:rsidR="005318D7" w:rsidRPr="00B2134F" w:rsidRDefault="0057024B" w:rsidP="00CD6ECC">
            <w:pPr>
              <w:pStyle w:val="Listeavsnitt"/>
              <w:numPr>
                <w:ilvl w:val="0"/>
                <w:numId w:val="17"/>
              </w:numPr>
            </w:pPr>
            <w:r>
              <w:rPr>
                <w:b/>
              </w:rPr>
              <w:t>Rygg</w:t>
            </w:r>
          </w:p>
          <w:p w14:paraId="589D9360" w14:textId="664B7B44" w:rsidR="005318D7" w:rsidRDefault="00E808A4" w:rsidP="005C012B">
            <w:pPr>
              <w:pStyle w:val="Listeavsnit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Sett håndflatene mot </w:t>
            </w:r>
            <w:r w:rsidR="000B4525">
              <w:rPr>
                <w:color w:val="000000" w:themeColor="text1"/>
              </w:rPr>
              <w:t xml:space="preserve">underlaget, strekk armene ut, </w:t>
            </w:r>
            <w:r>
              <w:rPr>
                <w:color w:val="000000" w:themeColor="text1"/>
              </w:rPr>
              <w:t>se oppover</w:t>
            </w:r>
            <w:r w:rsidR="000B4525">
              <w:rPr>
                <w:color w:val="000000" w:themeColor="text1"/>
              </w:rPr>
              <w:t xml:space="preserve"> og til hver side. </w:t>
            </w:r>
          </w:p>
          <w:p w14:paraId="2E2B99E0" w14:textId="2C6FC348" w:rsidR="000B4525" w:rsidRDefault="000B4525" w:rsidP="005C012B">
            <w:pPr>
              <w:pStyle w:val="Listeavsnit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Forsøk å holde</w:t>
            </w:r>
            <w:r w:rsidR="00946916">
              <w:rPr>
                <w:color w:val="000000" w:themeColor="text1"/>
              </w:rPr>
              <w:t xml:space="preserve"> hoftene</w:t>
            </w:r>
            <w:r>
              <w:rPr>
                <w:color w:val="000000" w:themeColor="text1"/>
              </w:rPr>
              <w:t xml:space="preserve"> mot underlaget</w:t>
            </w:r>
          </w:p>
          <w:p w14:paraId="631C9E48" w14:textId="75C749AB" w:rsidR="000B4525" w:rsidRPr="00B2134F" w:rsidRDefault="000B4525" w:rsidP="005C012B">
            <w:pPr>
              <w:pStyle w:val="Listeavsnitt"/>
              <w:numPr>
                <w:ilvl w:val="0"/>
                <w:numId w:val="44"/>
              </w:numPr>
              <w:rPr>
                <w:color w:val="000000" w:themeColor="text1"/>
              </w:rPr>
            </w:pPr>
            <w:r>
              <w:rPr>
                <w:color w:val="000000" w:themeColor="text1"/>
              </w:rPr>
              <w:t>30 sek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5BF1257E" w14:textId="60030370" w:rsidR="005318D7" w:rsidRDefault="00B6219F" w:rsidP="00CD6ECC">
            <w:r>
              <w:rPr>
                <w:noProof/>
                <w:lang w:eastAsia="nb-NO"/>
              </w:rPr>
              <w:drawing>
                <wp:inline distT="0" distB="0" distL="0" distR="0" wp14:anchorId="09D382FD" wp14:editId="27783218">
                  <wp:extent cx="1905000" cy="1039708"/>
                  <wp:effectExtent l="0" t="0" r="0" b="8255"/>
                  <wp:docPr id="27" name="Bild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352" cy="1058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20D9E060" w14:textId="77777777" w:rsidTr="00EA6E1C">
        <w:trPr>
          <w:trHeight w:val="1866"/>
        </w:trPr>
        <w:tc>
          <w:tcPr>
            <w:tcW w:w="4728" w:type="dxa"/>
            <w:tcBorders>
              <w:left w:val="single" w:sz="12" w:space="0" w:color="auto"/>
            </w:tcBorders>
          </w:tcPr>
          <w:p w14:paraId="4BE44307" w14:textId="53C73368" w:rsidR="007565E2" w:rsidRPr="007C7691" w:rsidRDefault="005C012B" w:rsidP="000A4202">
            <w:pPr>
              <w:pStyle w:val="Listeavsnitt"/>
              <w:numPr>
                <w:ilvl w:val="0"/>
                <w:numId w:val="16"/>
              </w:numPr>
              <w:rPr>
                <w:b/>
              </w:rPr>
            </w:pPr>
            <w:r>
              <w:rPr>
                <w:b/>
              </w:rPr>
              <w:t>Skuldre</w:t>
            </w:r>
          </w:p>
          <w:p w14:paraId="704C9041" w14:textId="69E99822" w:rsidR="005318D7" w:rsidRDefault="000A4202" w:rsidP="007565E2">
            <w:pPr>
              <w:pStyle w:val="Listeavsnitt"/>
              <w:numPr>
                <w:ilvl w:val="0"/>
                <w:numId w:val="19"/>
              </w:numPr>
            </w:pPr>
            <w:r>
              <w:t>Stå bredbent med strake ben, fold hendene bak ryggen og bøy overkroppen fremover</w:t>
            </w:r>
          </w:p>
          <w:p w14:paraId="53C57035" w14:textId="719D1FC1" w:rsidR="000A4202" w:rsidRDefault="000A4202" w:rsidP="00D64B79">
            <w:pPr>
              <w:pStyle w:val="Listeavsnitt"/>
              <w:numPr>
                <w:ilvl w:val="0"/>
                <w:numId w:val="19"/>
              </w:numPr>
            </w:pPr>
            <w:r>
              <w:t xml:space="preserve">30 sek 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586E770C" w14:textId="263D7BA1" w:rsidR="005318D7" w:rsidRDefault="000712AC" w:rsidP="00CD6ECC">
            <w:r>
              <w:rPr>
                <w:noProof/>
                <w:lang w:eastAsia="nb-NO"/>
              </w:rPr>
              <w:drawing>
                <wp:inline distT="0" distB="0" distL="0" distR="0" wp14:anchorId="65567B80" wp14:editId="3558280D">
                  <wp:extent cx="1028700" cy="1192286"/>
                  <wp:effectExtent l="0" t="0" r="0" b="8255"/>
                  <wp:docPr id="29" name="Bilde 29" descr="Bilderesultater for shoulder stretch over he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lderesultater for shoulder stretch over he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79"/>
                          <a:stretch/>
                        </pic:blipFill>
                        <pic:spPr bwMode="auto">
                          <a:xfrm>
                            <a:off x="0" y="0"/>
                            <a:ext cx="1041751" cy="1207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0F20075E" w14:textId="77777777" w:rsidTr="00EA6E1C">
        <w:trPr>
          <w:trHeight w:val="263"/>
        </w:trPr>
        <w:tc>
          <w:tcPr>
            <w:tcW w:w="4728" w:type="dxa"/>
            <w:tcBorders>
              <w:left w:val="single" w:sz="12" w:space="0" w:color="auto"/>
            </w:tcBorders>
          </w:tcPr>
          <w:p w14:paraId="65AE9392" w14:textId="0BF87B1D" w:rsidR="005318D7" w:rsidRPr="00D15C8C" w:rsidRDefault="005C012B" w:rsidP="00D15C8C">
            <w:pPr>
              <w:pStyle w:val="Listeavsnitt"/>
              <w:numPr>
                <w:ilvl w:val="0"/>
                <w:numId w:val="20"/>
              </w:numPr>
            </w:pPr>
            <w:r>
              <w:rPr>
                <w:b/>
              </w:rPr>
              <w:t>Triceps</w:t>
            </w:r>
          </w:p>
          <w:p w14:paraId="2DDBA018" w14:textId="7B0A910E" w:rsidR="00D15C8C" w:rsidRDefault="00D15C8C" w:rsidP="00D15C8C">
            <w:pPr>
              <w:pStyle w:val="Listeavsnitt"/>
              <w:numPr>
                <w:ilvl w:val="0"/>
                <w:numId w:val="19"/>
              </w:numPr>
            </w:pPr>
            <w:r>
              <w:t xml:space="preserve">Strekk en arm oppover, bøy ved albueleddet bakover slik at håndflaten peker mot skulderbladene. </w:t>
            </w:r>
          </w:p>
          <w:p w14:paraId="74127A70" w14:textId="77777777" w:rsidR="003F22C8" w:rsidRDefault="00D15C8C" w:rsidP="00D15C8C">
            <w:pPr>
              <w:pStyle w:val="Listeavsnitt"/>
              <w:numPr>
                <w:ilvl w:val="0"/>
                <w:numId w:val="19"/>
              </w:numPr>
            </w:pPr>
            <w:r>
              <w:t xml:space="preserve">Bruk den ledige armen til å presse armen du bøyde bakover forsiktig ned. </w:t>
            </w:r>
          </w:p>
          <w:p w14:paraId="6181949F" w14:textId="09E13D26" w:rsidR="00D15C8C" w:rsidRDefault="00D15C8C" w:rsidP="00D15C8C">
            <w:pPr>
              <w:pStyle w:val="Listeavsnitt"/>
              <w:numPr>
                <w:ilvl w:val="0"/>
                <w:numId w:val="19"/>
              </w:numPr>
            </w:pPr>
            <w:r>
              <w:t xml:space="preserve">30 sek </w:t>
            </w:r>
            <w:r w:rsidR="005C73C9">
              <w:t>per side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432F781F" w14:textId="3CF9D5D2" w:rsidR="005318D7" w:rsidRDefault="00600175" w:rsidP="00CD6ECC">
            <w:r>
              <w:rPr>
                <w:noProof/>
                <w:lang w:eastAsia="nb-NO"/>
              </w:rPr>
              <w:drawing>
                <wp:inline distT="0" distB="0" distL="0" distR="0" wp14:anchorId="1A34E5CB" wp14:editId="6295823C">
                  <wp:extent cx="1746250" cy="1198918"/>
                  <wp:effectExtent l="0" t="0" r="6350" b="1270"/>
                  <wp:docPr id="28" name="Bild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28" cy="1202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18D7" w14:paraId="41AE3487" w14:textId="77777777" w:rsidTr="00EA6E1C">
        <w:trPr>
          <w:trHeight w:val="263"/>
        </w:trPr>
        <w:tc>
          <w:tcPr>
            <w:tcW w:w="4728" w:type="dxa"/>
            <w:tcBorders>
              <w:left w:val="single" w:sz="12" w:space="0" w:color="auto"/>
            </w:tcBorders>
          </w:tcPr>
          <w:p w14:paraId="1792D9F7" w14:textId="77777777" w:rsidR="005C012B" w:rsidRPr="005C012B" w:rsidRDefault="005C012B" w:rsidP="005C012B">
            <w:pPr>
              <w:pStyle w:val="Listeavsnitt"/>
              <w:numPr>
                <w:ilvl w:val="0"/>
                <w:numId w:val="46"/>
              </w:numPr>
              <w:rPr>
                <w:b/>
              </w:rPr>
            </w:pPr>
            <w:r w:rsidRPr="005C012B">
              <w:rPr>
                <w:b/>
              </w:rPr>
              <w:lastRenderedPageBreak/>
              <w:t>Fremside lår</w:t>
            </w:r>
          </w:p>
          <w:p w14:paraId="267A33E9" w14:textId="77777777" w:rsidR="005C73C9" w:rsidRDefault="005C73C9" w:rsidP="005C73C9">
            <w:pPr>
              <w:pStyle w:val="Listeavsnitt"/>
              <w:numPr>
                <w:ilvl w:val="0"/>
                <w:numId w:val="19"/>
              </w:numPr>
            </w:pPr>
            <w:r>
              <w:t>Stå på ett ben, ta tak i det andre og bøy det bakover ved å ta tak i foten.</w:t>
            </w:r>
          </w:p>
          <w:p w14:paraId="61C33770" w14:textId="77777777" w:rsidR="005C73C9" w:rsidRDefault="005C73C9" w:rsidP="005C73C9">
            <w:pPr>
              <w:pStyle w:val="Listeavsnitt"/>
              <w:numPr>
                <w:ilvl w:val="0"/>
                <w:numId w:val="19"/>
              </w:numPr>
            </w:pPr>
            <w:r>
              <w:t xml:space="preserve">Låret skal peke rett ned mens hælen dras mot setet. </w:t>
            </w:r>
          </w:p>
          <w:p w14:paraId="5AC76D46" w14:textId="265B44CD" w:rsidR="005318D7" w:rsidRDefault="005C73C9" w:rsidP="005C73C9">
            <w:pPr>
              <w:pStyle w:val="Listeavsnitt"/>
              <w:numPr>
                <w:ilvl w:val="0"/>
                <w:numId w:val="19"/>
              </w:numPr>
            </w:pPr>
            <w:r>
              <w:t>30 sek per side</w:t>
            </w:r>
          </w:p>
        </w:tc>
        <w:tc>
          <w:tcPr>
            <w:tcW w:w="10580" w:type="dxa"/>
            <w:tcBorders>
              <w:right w:val="single" w:sz="12" w:space="0" w:color="auto"/>
            </w:tcBorders>
          </w:tcPr>
          <w:p w14:paraId="2FB80540" w14:textId="33CB5C38" w:rsidR="005318D7" w:rsidRDefault="000712AC" w:rsidP="00CD6ECC">
            <w:r>
              <w:rPr>
                <w:noProof/>
                <w:lang w:eastAsia="nb-NO"/>
              </w:rPr>
              <w:drawing>
                <wp:inline distT="0" distB="0" distL="0" distR="0" wp14:anchorId="27508AF1" wp14:editId="093BB1B3">
                  <wp:extent cx="1587500" cy="1396099"/>
                  <wp:effectExtent l="0" t="0" r="0" b="0"/>
                  <wp:docPr id="30" name="Bilde 30" descr="Bilderesultater for quad stret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Bilderesultater for quad stretc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07" t="9112" r="14257" b="8222"/>
                          <a:stretch/>
                        </pic:blipFill>
                        <pic:spPr bwMode="auto">
                          <a:xfrm>
                            <a:off x="0" y="0"/>
                            <a:ext cx="1596526" cy="140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12B" w14:paraId="23063259" w14:textId="77777777" w:rsidTr="00EA6E1C">
        <w:trPr>
          <w:trHeight w:val="263"/>
        </w:trPr>
        <w:tc>
          <w:tcPr>
            <w:tcW w:w="4728" w:type="dxa"/>
            <w:tcBorders>
              <w:left w:val="single" w:sz="12" w:space="0" w:color="auto"/>
              <w:bottom w:val="single" w:sz="12" w:space="0" w:color="auto"/>
            </w:tcBorders>
          </w:tcPr>
          <w:p w14:paraId="2E328E93" w14:textId="25F528FD" w:rsidR="005C012B" w:rsidRPr="005C73C9" w:rsidRDefault="005C012B" w:rsidP="005C012B">
            <w:pPr>
              <w:pStyle w:val="Listeavsnitt"/>
              <w:numPr>
                <w:ilvl w:val="0"/>
                <w:numId w:val="46"/>
              </w:numPr>
              <w:rPr>
                <w:b/>
              </w:rPr>
            </w:pPr>
            <w:r w:rsidRPr="005C73C9">
              <w:rPr>
                <w:b/>
              </w:rPr>
              <w:t xml:space="preserve">Setemuskulatur </w:t>
            </w:r>
          </w:p>
          <w:p w14:paraId="49323FC3" w14:textId="408D5D8A" w:rsidR="005C012B" w:rsidRDefault="005C012B" w:rsidP="005C73C9">
            <w:pPr>
              <w:pStyle w:val="Listeavsnitt"/>
              <w:numPr>
                <w:ilvl w:val="0"/>
                <w:numId w:val="47"/>
              </w:numPr>
            </w:pPr>
            <w:r>
              <w:t xml:space="preserve">Kryss ett ben over det andre fra sittende posisjon. </w:t>
            </w:r>
          </w:p>
          <w:p w14:paraId="5B6FDA63" w14:textId="303152CD" w:rsidR="005C012B" w:rsidRDefault="005C012B" w:rsidP="005C73C9">
            <w:pPr>
              <w:pStyle w:val="Listeavsnitt"/>
              <w:numPr>
                <w:ilvl w:val="0"/>
                <w:numId w:val="47"/>
              </w:numPr>
            </w:pPr>
            <w:r>
              <w:t>Plasser foten til benet du krysset over flatt mot underlaget</w:t>
            </w:r>
          </w:p>
          <w:p w14:paraId="675324A1" w14:textId="166B3455" w:rsidR="005C012B" w:rsidRDefault="005C012B" w:rsidP="005C73C9">
            <w:pPr>
              <w:pStyle w:val="Listeavsnitt"/>
              <w:numPr>
                <w:ilvl w:val="0"/>
                <w:numId w:val="47"/>
              </w:numPr>
            </w:pPr>
            <w:r>
              <w:t>Bruk mot</w:t>
            </w:r>
            <w:r w:rsidR="005C73C9">
              <w:t>satt arm til å presse benet du krysset over mot brystet</w:t>
            </w:r>
          </w:p>
          <w:p w14:paraId="29C35BC6" w14:textId="60DBD9B4" w:rsidR="005C73C9" w:rsidRDefault="005C73C9" w:rsidP="005C73C9">
            <w:pPr>
              <w:pStyle w:val="Listeavsnitt"/>
              <w:numPr>
                <w:ilvl w:val="0"/>
                <w:numId w:val="47"/>
              </w:numPr>
            </w:pPr>
            <w:r>
              <w:t>30 sek per side</w:t>
            </w:r>
          </w:p>
          <w:p w14:paraId="1C4D81CE" w14:textId="622DCA29" w:rsidR="005C012B" w:rsidRPr="005C012B" w:rsidRDefault="005C012B" w:rsidP="005C73C9">
            <w:pPr>
              <w:pStyle w:val="Standard"/>
              <w:snapToGrid w:val="0"/>
              <w:ind w:left="360"/>
            </w:pPr>
          </w:p>
        </w:tc>
        <w:tc>
          <w:tcPr>
            <w:tcW w:w="10580" w:type="dxa"/>
            <w:tcBorders>
              <w:bottom w:val="single" w:sz="12" w:space="0" w:color="auto"/>
              <w:right w:val="single" w:sz="12" w:space="0" w:color="auto"/>
            </w:tcBorders>
          </w:tcPr>
          <w:p w14:paraId="6479783A" w14:textId="38B2C5B7" w:rsidR="005C012B" w:rsidRDefault="000712AC" w:rsidP="00CD6ECC">
            <w:r>
              <w:rPr>
                <w:noProof/>
                <w:lang w:eastAsia="nb-NO"/>
              </w:rPr>
              <w:drawing>
                <wp:inline distT="0" distB="0" distL="0" distR="0" wp14:anchorId="3D57CEA1" wp14:editId="5A67D3FA">
                  <wp:extent cx="1917700" cy="1663700"/>
                  <wp:effectExtent l="0" t="0" r="6350" b="0"/>
                  <wp:docPr id="31" name="Bild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85" b="15118"/>
                          <a:stretch/>
                        </pic:blipFill>
                        <pic:spPr bwMode="auto">
                          <a:xfrm>
                            <a:off x="0" y="0"/>
                            <a:ext cx="19177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F619EE4" w14:textId="2DB014A5" w:rsidR="00426380" w:rsidRDefault="00426380" w:rsidP="00905875"/>
    <w:p w14:paraId="5714BD8E" w14:textId="5223C8BD" w:rsidR="00426380" w:rsidRDefault="00426380" w:rsidP="00905875">
      <w:r>
        <w:t xml:space="preserve">Bilder hentet fra: </w:t>
      </w:r>
    </w:p>
    <w:p w14:paraId="78343F3D" w14:textId="480DA8C7" w:rsidR="00426380" w:rsidRPr="00900974" w:rsidRDefault="00DD7C2E" w:rsidP="00426380">
      <w:pPr>
        <w:rPr>
          <w:sz w:val="16"/>
          <w:szCs w:val="16"/>
        </w:rPr>
      </w:pPr>
      <w:hyperlink r:id="rId55" w:history="1">
        <w:r w:rsidR="00426380" w:rsidRPr="00900974">
          <w:rPr>
            <w:rStyle w:val="Hyperkobling"/>
            <w:sz w:val="16"/>
            <w:szCs w:val="16"/>
          </w:rPr>
          <w:t>https://www.skimble.com/exercises/32558-lunge-with-spinal-twist-how-to-do-exercise</w:t>
        </w:r>
      </w:hyperlink>
    </w:p>
    <w:p w14:paraId="76A3BA1F" w14:textId="75CB5D89" w:rsidR="00426380" w:rsidRPr="00900974" w:rsidRDefault="00DD7C2E" w:rsidP="00426380">
      <w:pPr>
        <w:rPr>
          <w:sz w:val="16"/>
          <w:szCs w:val="16"/>
        </w:rPr>
      </w:pPr>
      <w:hyperlink r:id="rId56" w:history="1">
        <w:r w:rsidR="00426380" w:rsidRPr="00900974">
          <w:rPr>
            <w:rStyle w:val="Hyperkobling"/>
            <w:sz w:val="16"/>
            <w:szCs w:val="16"/>
          </w:rPr>
          <w:t>https://www.yogajournal.com/poses/high-lunge</w:t>
        </w:r>
      </w:hyperlink>
    </w:p>
    <w:p w14:paraId="1B155D94" w14:textId="5C7CD4E0" w:rsidR="00426380" w:rsidRPr="00900974" w:rsidRDefault="00DD7C2E" w:rsidP="00426380">
      <w:pPr>
        <w:rPr>
          <w:sz w:val="16"/>
          <w:szCs w:val="16"/>
        </w:rPr>
      </w:pPr>
      <w:hyperlink r:id="rId57" w:history="1">
        <w:r w:rsidR="00426380" w:rsidRPr="00900974">
          <w:rPr>
            <w:rStyle w:val="Hyperkobling"/>
            <w:sz w:val="16"/>
            <w:szCs w:val="16"/>
          </w:rPr>
          <w:t>https://www.youtube.com/watch?v=AjjHZpC2xaQ</w:t>
        </w:r>
      </w:hyperlink>
    </w:p>
    <w:p w14:paraId="02D5DF34" w14:textId="3C0F06CB" w:rsidR="00426380" w:rsidRPr="00900974" w:rsidRDefault="00DD7C2E" w:rsidP="00426380">
      <w:pPr>
        <w:rPr>
          <w:sz w:val="16"/>
          <w:szCs w:val="16"/>
        </w:rPr>
      </w:pPr>
      <w:hyperlink r:id="rId58" w:history="1">
        <w:r w:rsidR="00426380" w:rsidRPr="00900974">
          <w:rPr>
            <w:rStyle w:val="Hyperkobling"/>
            <w:sz w:val="16"/>
            <w:szCs w:val="16"/>
          </w:rPr>
          <w:t>http://www.mooreperformance.com.au/how-to-prevent-injuries/201504-yjmag-cat-cow-pose/</w:t>
        </w:r>
      </w:hyperlink>
    </w:p>
    <w:p w14:paraId="61A95369" w14:textId="5FA75C01" w:rsidR="00426380" w:rsidRPr="00900974" w:rsidRDefault="00DD7C2E" w:rsidP="00426380">
      <w:pPr>
        <w:rPr>
          <w:sz w:val="16"/>
          <w:szCs w:val="16"/>
        </w:rPr>
      </w:pPr>
      <w:hyperlink r:id="rId59" w:history="1">
        <w:r w:rsidR="00426380" w:rsidRPr="00900974">
          <w:rPr>
            <w:rStyle w:val="Hyperkobling"/>
            <w:sz w:val="16"/>
            <w:szCs w:val="16"/>
          </w:rPr>
          <w:t>http://www.stretching-exercises-guide.com/hamstring-stretches.html</w:t>
        </w:r>
      </w:hyperlink>
    </w:p>
    <w:p w14:paraId="42C55C7C" w14:textId="42BA19A3" w:rsidR="00426380" w:rsidRPr="00900974" w:rsidRDefault="00DD7C2E" w:rsidP="00426380">
      <w:pPr>
        <w:rPr>
          <w:sz w:val="16"/>
          <w:szCs w:val="16"/>
        </w:rPr>
      </w:pPr>
      <w:hyperlink r:id="rId60" w:history="1">
        <w:r w:rsidR="00426380" w:rsidRPr="00900974">
          <w:rPr>
            <w:rStyle w:val="Hyperkobling"/>
            <w:sz w:val="16"/>
            <w:szCs w:val="16"/>
          </w:rPr>
          <w:t>https://blog.myfitnesspal.com/8-must-stretches-prevent-recover-workout-injuries/</w:t>
        </w:r>
      </w:hyperlink>
    </w:p>
    <w:p w14:paraId="599B3A62" w14:textId="74B86E6F" w:rsidR="00426380" w:rsidRPr="00900974" w:rsidRDefault="00426380" w:rsidP="00426380">
      <w:pPr>
        <w:rPr>
          <w:color w:val="002060"/>
          <w:sz w:val="16"/>
          <w:szCs w:val="16"/>
          <w:u w:val="single"/>
        </w:rPr>
      </w:pPr>
      <w:r w:rsidRPr="00900974">
        <w:rPr>
          <w:color w:val="002060"/>
          <w:sz w:val="16"/>
          <w:szCs w:val="16"/>
          <w:u w:val="single"/>
        </w:rPr>
        <w:t>trinestreningsglede.no/2016/12/04/luke-4/</w:t>
      </w:r>
    </w:p>
    <w:p w14:paraId="4654E225" w14:textId="18AFCCE7" w:rsidR="00426380" w:rsidRPr="00900974" w:rsidRDefault="00DD7C2E" w:rsidP="00426380">
      <w:pPr>
        <w:rPr>
          <w:sz w:val="16"/>
          <w:szCs w:val="16"/>
        </w:rPr>
      </w:pPr>
      <w:hyperlink r:id="rId61" w:history="1">
        <w:r w:rsidR="00426380" w:rsidRPr="00900974">
          <w:rPr>
            <w:rStyle w:val="Hyperkobling"/>
            <w:sz w:val="16"/>
            <w:szCs w:val="16"/>
          </w:rPr>
          <w:t>https://www.msn.com/en-ph/health/exercise/strength/plank/ss-BBtOiSn</w:t>
        </w:r>
      </w:hyperlink>
    </w:p>
    <w:p w14:paraId="7DD149CA" w14:textId="24C49569" w:rsidR="00426380" w:rsidRPr="00900974" w:rsidRDefault="00DD7C2E" w:rsidP="00426380">
      <w:pPr>
        <w:rPr>
          <w:sz w:val="16"/>
          <w:szCs w:val="16"/>
        </w:rPr>
      </w:pPr>
      <w:hyperlink r:id="rId62" w:history="1">
        <w:r w:rsidR="00426380" w:rsidRPr="00900974">
          <w:rPr>
            <w:rStyle w:val="Hyperkobling"/>
            <w:sz w:val="16"/>
            <w:szCs w:val="16"/>
          </w:rPr>
          <w:t>https://www.health.com/fitness/dolphin-plank</w:t>
        </w:r>
      </w:hyperlink>
    </w:p>
    <w:p w14:paraId="2B1C998C" w14:textId="393B0165" w:rsidR="00426380" w:rsidRPr="00900974" w:rsidRDefault="00DD7C2E" w:rsidP="00426380">
      <w:pPr>
        <w:rPr>
          <w:sz w:val="16"/>
          <w:szCs w:val="16"/>
        </w:rPr>
      </w:pPr>
      <w:hyperlink r:id="rId63" w:history="1">
        <w:r w:rsidR="00426380" w:rsidRPr="00900974">
          <w:rPr>
            <w:rStyle w:val="Hyperkobling"/>
            <w:sz w:val="16"/>
            <w:szCs w:val="16"/>
          </w:rPr>
          <w:t>https://www.youtube.com/watch?v=QAQuKuZ41xw</w:t>
        </w:r>
      </w:hyperlink>
    </w:p>
    <w:p w14:paraId="35C46946" w14:textId="15FF58FB" w:rsidR="00426380" w:rsidRPr="00900974" w:rsidRDefault="00DD7C2E" w:rsidP="00426380">
      <w:pPr>
        <w:rPr>
          <w:sz w:val="16"/>
          <w:szCs w:val="16"/>
        </w:rPr>
      </w:pPr>
      <w:hyperlink r:id="rId64" w:history="1">
        <w:r w:rsidR="00426380" w:rsidRPr="00900974">
          <w:rPr>
            <w:rStyle w:val="Hyperkobling"/>
            <w:sz w:val="16"/>
            <w:szCs w:val="16"/>
          </w:rPr>
          <w:t>https://www.google.com/url?sa=i&amp;url=https%3A%2F%2Fredefiningstrength.com%2F10-knee-friendly-lower-body-exercises%2F&amp;psig=AOvVaw1w3Vy4gXkMmEAtVbzPDk6g&amp;ust=1584567166756000&amp;source=images&amp;cd=vfe&amp;ved=0CAMQjB1qFwoTCODWmrW7ougCFQAAAAAdAAAAABAt</w:t>
        </w:r>
      </w:hyperlink>
    </w:p>
    <w:p w14:paraId="108FE8C5" w14:textId="77777777" w:rsidR="00900974" w:rsidRPr="00900974" w:rsidRDefault="00DD7C2E" w:rsidP="00426380">
      <w:pPr>
        <w:rPr>
          <w:sz w:val="16"/>
          <w:szCs w:val="16"/>
        </w:rPr>
      </w:pPr>
      <w:hyperlink r:id="rId65" w:history="1">
        <w:r w:rsidR="00426380" w:rsidRPr="00900974">
          <w:rPr>
            <w:rStyle w:val="Hyperkobling"/>
            <w:sz w:val="16"/>
            <w:szCs w:val="16"/>
          </w:rPr>
          <w:t>https://sunkost.no/rad_informasjon/vekt-trening/desirees-treningstips-strikk/attachment/_kk_3913/</w:t>
        </w:r>
      </w:hyperlink>
    </w:p>
    <w:p w14:paraId="612F86D5" w14:textId="483924A1" w:rsidR="00426380" w:rsidRPr="00900974" w:rsidRDefault="00DD7C2E" w:rsidP="00426380">
      <w:pPr>
        <w:rPr>
          <w:sz w:val="16"/>
          <w:szCs w:val="16"/>
        </w:rPr>
      </w:pPr>
      <w:hyperlink r:id="rId66" w:history="1">
        <w:r w:rsidR="00900974" w:rsidRPr="00900974">
          <w:rPr>
            <w:rStyle w:val="Hyperkobling"/>
            <w:sz w:val="16"/>
            <w:szCs w:val="16"/>
          </w:rPr>
          <w:t>http://www.220triathlon.com/training/plyometric-exercises-for-triathletes/10240.html</w:t>
        </w:r>
      </w:hyperlink>
    </w:p>
    <w:p w14:paraId="5A811612" w14:textId="0264B300" w:rsidR="00426380" w:rsidRPr="00900974" w:rsidRDefault="00DD7C2E" w:rsidP="00426380">
      <w:pPr>
        <w:rPr>
          <w:sz w:val="16"/>
          <w:szCs w:val="16"/>
        </w:rPr>
      </w:pPr>
      <w:hyperlink r:id="rId67" w:history="1">
        <w:r w:rsidR="00426380" w:rsidRPr="00900974">
          <w:rPr>
            <w:rStyle w:val="Hyperkobling"/>
            <w:sz w:val="16"/>
            <w:szCs w:val="16"/>
          </w:rPr>
          <w:t>https://www.spotebi.com/exercise-guide/side-plank-rotation/</w:t>
        </w:r>
      </w:hyperlink>
    </w:p>
    <w:p w14:paraId="0610292F" w14:textId="74B16C54" w:rsidR="00426380" w:rsidRPr="00900974" w:rsidRDefault="00DD7C2E" w:rsidP="00426380">
      <w:pPr>
        <w:rPr>
          <w:sz w:val="16"/>
          <w:szCs w:val="16"/>
        </w:rPr>
      </w:pPr>
      <w:hyperlink r:id="rId68" w:history="1">
        <w:r w:rsidR="00426380" w:rsidRPr="00900974">
          <w:rPr>
            <w:rStyle w:val="Hyperkobling"/>
            <w:sz w:val="16"/>
            <w:szCs w:val="16"/>
          </w:rPr>
          <w:t>https://www.google.com/url?sa=i&amp;url=http%3A%2F%2Fxls2ouulj0ktu.changeip.net%2Fjackknife-criss-cross-crunches.html&amp;psig=AOvVaw1S3L8a02HFQa6-BZWji4K_&amp;ust=1584604263627000&amp;source=images&amp;cd=vfe&amp;ved=0CAMQjB1qFwoTCNCfuY_Fo-gCFQAAAAAdAAAAABAD</w:t>
        </w:r>
      </w:hyperlink>
    </w:p>
    <w:p w14:paraId="734B4452" w14:textId="4DABF212" w:rsidR="00426380" w:rsidRPr="00900974" w:rsidRDefault="00DD7C2E" w:rsidP="00426380">
      <w:pPr>
        <w:rPr>
          <w:sz w:val="16"/>
          <w:szCs w:val="16"/>
        </w:rPr>
      </w:pPr>
      <w:hyperlink r:id="rId69" w:history="1">
        <w:r w:rsidR="00426380" w:rsidRPr="00900974">
          <w:rPr>
            <w:rStyle w:val="Hyperkobling"/>
            <w:sz w:val="16"/>
            <w:szCs w:val="16"/>
          </w:rPr>
          <w:t>https://8fit.com/fitness/best-hip-flexor-stretches-and-strengthening-moves/</w:t>
        </w:r>
      </w:hyperlink>
    </w:p>
    <w:p w14:paraId="03BEF67A" w14:textId="46DD38D2" w:rsidR="00426380" w:rsidRPr="00900974" w:rsidRDefault="00DD7C2E" w:rsidP="00426380">
      <w:pPr>
        <w:rPr>
          <w:sz w:val="16"/>
          <w:szCs w:val="16"/>
        </w:rPr>
      </w:pPr>
      <w:hyperlink r:id="rId70" w:history="1">
        <w:r w:rsidR="00426380" w:rsidRPr="00900974">
          <w:rPr>
            <w:rStyle w:val="Hyperkobling"/>
            <w:sz w:val="16"/>
            <w:szCs w:val="16"/>
          </w:rPr>
          <w:t>https://celebrateyoga.org/7-simple-flexibility-exercises/</w:t>
        </w:r>
      </w:hyperlink>
    </w:p>
    <w:p w14:paraId="06BFC753" w14:textId="0E6DF8A7" w:rsidR="00426380" w:rsidRPr="00900974" w:rsidRDefault="00DD7C2E" w:rsidP="00426380">
      <w:pPr>
        <w:rPr>
          <w:sz w:val="16"/>
          <w:szCs w:val="16"/>
        </w:rPr>
      </w:pPr>
      <w:hyperlink r:id="rId71" w:history="1">
        <w:r w:rsidR="00426380" w:rsidRPr="00900974">
          <w:rPr>
            <w:rStyle w:val="Hyperkobling"/>
            <w:sz w:val="16"/>
            <w:szCs w:val="16"/>
          </w:rPr>
          <w:t>https://nhi.no/trening/videoer/toyningsovelser-bilder/bakside-lar-ovelse-2/</w:t>
        </w:r>
      </w:hyperlink>
    </w:p>
    <w:p w14:paraId="064E814A" w14:textId="77777777" w:rsidR="00426380" w:rsidRPr="00900974" w:rsidRDefault="00DD7C2E" w:rsidP="00426380">
      <w:pPr>
        <w:rPr>
          <w:sz w:val="16"/>
          <w:szCs w:val="16"/>
        </w:rPr>
      </w:pPr>
      <w:hyperlink r:id="rId72" w:history="1">
        <w:r w:rsidR="00426380" w:rsidRPr="00900974">
          <w:rPr>
            <w:rStyle w:val="Hyperkobling"/>
            <w:sz w:val="16"/>
            <w:szCs w:val="16"/>
          </w:rPr>
          <w:t>https://www.with-yinyoga.com/seal-yin-yoga-pose</w:t>
        </w:r>
      </w:hyperlink>
    </w:p>
    <w:p w14:paraId="0CC2A7F6" w14:textId="77777777" w:rsidR="00426380" w:rsidRPr="00900974" w:rsidRDefault="00DD7C2E" w:rsidP="00426380">
      <w:pPr>
        <w:rPr>
          <w:sz w:val="16"/>
          <w:szCs w:val="16"/>
        </w:rPr>
      </w:pPr>
      <w:hyperlink r:id="rId73" w:history="1">
        <w:r w:rsidR="00426380" w:rsidRPr="00900974">
          <w:rPr>
            <w:rStyle w:val="Hyperkobling"/>
            <w:sz w:val="16"/>
            <w:szCs w:val="16"/>
          </w:rPr>
          <w:t>https://themassagespacemn.com/2019/07/16/mobility-is-life/</w:t>
        </w:r>
      </w:hyperlink>
    </w:p>
    <w:p w14:paraId="22B24510" w14:textId="77777777" w:rsidR="00426380" w:rsidRPr="00900974" w:rsidRDefault="00DD7C2E" w:rsidP="00426380">
      <w:pPr>
        <w:rPr>
          <w:sz w:val="16"/>
          <w:szCs w:val="16"/>
        </w:rPr>
      </w:pPr>
      <w:hyperlink r:id="rId74" w:history="1">
        <w:r w:rsidR="00426380" w:rsidRPr="00900974">
          <w:rPr>
            <w:rStyle w:val="Hyperkobling"/>
            <w:sz w:val="16"/>
            <w:szCs w:val="16"/>
          </w:rPr>
          <w:t>http://www.stockhype.ch/downloads/fitness-vector-illustration-quad-stretches/</w:t>
        </w:r>
      </w:hyperlink>
    </w:p>
    <w:p w14:paraId="00328C6F" w14:textId="5C7F4AF4" w:rsidR="00426380" w:rsidRPr="00900974" w:rsidRDefault="00DD7C2E" w:rsidP="00426380">
      <w:pPr>
        <w:rPr>
          <w:sz w:val="16"/>
          <w:szCs w:val="16"/>
        </w:rPr>
      </w:pPr>
      <w:hyperlink r:id="rId75" w:history="1">
        <w:r w:rsidR="00426380" w:rsidRPr="00900974">
          <w:rPr>
            <w:rStyle w:val="Hyperkobling"/>
            <w:sz w:val="16"/>
            <w:szCs w:val="16"/>
          </w:rPr>
          <w:t>https://www.cosmopolitan.com/health-fitness/a29513914/best-glute-stretches/</w:t>
        </w:r>
      </w:hyperlink>
    </w:p>
    <w:p w14:paraId="478EE20D" w14:textId="02941758" w:rsidR="00426380" w:rsidRPr="00900974" w:rsidRDefault="00DD7C2E" w:rsidP="00426380">
      <w:pPr>
        <w:rPr>
          <w:sz w:val="16"/>
          <w:szCs w:val="16"/>
        </w:rPr>
      </w:pPr>
      <w:hyperlink r:id="rId76" w:history="1">
        <w:r w:rsidR="00426380" w:rsidRPr="00900974">
          <w:rPr>
            <w:rStyle w:val="Hyperkobling"/>
            <w:sz w:val="16"/>
            <w:szCs w:val="16"/>
          </w:rPr>
          <w:t>https://www.dreamstime.com/stock-photo-lateral-leg-raises-step-step-instructions-lay-your-side-your-hip-joints-directly-above-each-other-%C3%A2%E2%82%AC%E2%80%9C-keep-hip-image65822576</w:t>
        </w:r>
      </w:hyperlink>
    </w:p>
    <w:p w14:paraId="5D375A70" w14:textId="1EFE5CDD" w:rsidR="00426380" w:rsidRPr="00900974" w:rsidRDefault="00DD7C2E" w:rsidP="00426380">
      <w:pPr>
        <w:rPr>
          <w:sz w:val="16"/>
          <w:szCs w:val="16"/>
        </w:rPr>
      </w:pPr>
      <w:hyperlink r:id="rId77" w:history="1">
        <w:r w:rsidR="00426380" w:rsidRPr="00900974">
          <w:rPr>
            <w:rStyle w:val="Hyperkobling"/>
            <w:sz w:val="16"/>
            <w:szCs w:val="16"/>
          </w:rPr>
          <w:t>https://www.nourishmovelove.com/30-minute-no-running-cardio-workout-amazfit/woodchop-speed-skaters_collage/</w:t>
        </w:r>
      </w:hyperlink>
    </w:p>
    <w:p w14:paraId="2F957306" w14:textId="77777777" w:rsidR="00426380" w:rsidRPr="00900974" w:rsidRDefault="00DD7C2E" w:rsidP="00426380">
      <w:pPr>
        <w:rPr>
          <w:sz w:val="16"/>
          <w:szCs w:val="16"/>
        </w:rPr>
      </w:pPr>
      <w:hyperlink r:id="rId78" w:history="1">
        <w:r w:rsidR="00426380" w:rsidRPr="00900974">
          <w:rPr>
            <w:rStyle w:val="Hyperkobling"/>
            <w:sz w:val="16"/>
            <w:szCs w:val="16"/>
          </w:rPr>
          <w:t>https://www.verywellfit.com/how-to-lunge-variations-modifications-and-mistakes-1231320</w:t>
        </w:r>
      </w:hyperlink>
    </w:p>
    <w:p w14:paraId="136A7C15" w14:textId="1F3D54FE" w:rsidR="00426380" w:rsidRPr="00900974" w:rsidRDefault="00DD7C2E" w:rsidP="00426380">
      <w:pPr>
        <w:rPr>
          <w:sz w:val="16"/>
          <w:szCs w:val="16"/>
        </w:rPr>
      </w:pPr>
      <w:hyperlink r:id="rId79" w:history="1">
        <w:r w:rsidR="00426380" w:rsidRPr="00900974">
          <w:rPr>
            <w:rStyle w:val="Hyperkobling"/>
            <w:sz w:val="16"/>
            <w:szCs w:val="16"/>
          </w:rPr>
          <w:t>https://www.womenshealthmag.com/fitness/a20699366/high-lunge-0/</w:t>
        </w:r>
      </w:hyperlink>
    </w:p>
    <w:p w14:paraId="41D8CD88" w14:textId="3CC63E04" w:rsidR="00426380" w:rsidRPr="00D431FF" w:rsidRDefault="00DD7C2E" w:rsidP="00905875">
      <w:pPr>
        <w:rPr>
          <w:sz w:val="16"/>
          <w:szCs w:val="16"/>
        </w:rPr>
      </w:pPr>
      <w:hyperlink r:id="rId80" w:history="1">
        <w:r w:rsidR="00D431FF" w:rsidRPr="00D431FF">
          <w:rPr>
            <w:rStyle w:val="Hyperkobling"/>
            <w:sz w:val="16"/>
            <w:szCs w:val="16"/>
          </w:rPr>
          <w:t>http://healthy.bestglam.net/5-methods-to-improve-primary-crunches/</w:t>
        </w:r>
      </w:hyperlink>
    </w:p>
    <w:sectPr w:rsidR="00426380" w:rsidRPr="00D431FF" w:rsidSect="00555822">
      <w:headerReference w:type="default" r:id="rId8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C65E8A" w14:textId="77777777" w:rsidR="00A24689" w:rsidRDefault="00A24689" w:rsidP="00905875">
      <w:pPr>
        <w:spacing w:after="0" w:line="240" w:lineRule="auto"/>
      </w:pPr>
      <w:r>
        <w:separator/>
      </w:r>
    </w:p>
  </w:endnote>
  <w:endnote w:type="continuationSeparator" w:id="0">
    <w:p w14:paraId="71E9C528" w14:textId="77777777" w:rsidR="00A24689" w:rsidRDefault="00A24689" w:rsidP="00905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1626F4" w14:textId="77777777" w:rsidR="00A24689" w:rsidRDefault="00A24689" w:rsidP="00905875">
      <w:pPr>
        <w:spacing w:after="0" w:line="240" w:lineRule="auto"/>
      </w:pPr>
      <w:r>
        <w:separator/>
      </w:r>
    </w:p>
  </w:footnote>
  <w:footnote w:type="continuationSeparator" w:id="0">
    <w:p w14:paraId="0CBCE0D6" w14:textId="77777777" w:rsidR="00A24689" w:rsidRDefault="00A24689" w:rsidP="00905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2AF092" w14:textId="3A44CD40" w:rsidR="00905875" w:rsidRDefault="00312D08">
    <w:pPr>
      <w:pStyle w:val="Topptekst"/>
    </w:pPr>
    <w:r>
      <w:t>18</w:t>
    </w:r>
    <w:r w:rsidR="00905875">
      <w:t>.03.20</w:t>
    </w:r>
    <w:r w:rsidR="00905875">
      <w:ptab w:relativeTo="margin" w:alignment="center" w:leader="none"/>
    </w:r>
    <w:r w:rsidR="00905875">
      <w:t>OUS BIL</w:t>
    </w:r>
    <w:r w:rsidR="00905875">
      <w:ptab w:relativeTo="margin" w:alignment="right" w:leader="none"/>
    </w:r>
    <w:r w:rsidR="00905875">
      <w:t>Pia Widing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6540"/>
    <w:multiLevelType w:val="hybridMultilevel"/>
    <w:tmpl w:val="4B30D372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831505"/>
    <w:multiLevelType w:val="hybridMultilevel"/>
    <w:tmpl w:val="41CE124A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516E66"/>
    <w:multiLevelType w:val="hybridMultilevel"/>
    <w:tmpl w:val="27B6C02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50FF3"/>
    <w:multiLevelType w:val="hybridMultilevel"/>
    <w:tmpl w:val="1F767D3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1C69E1"/>
    <w:multiLevelType w:val="hybridMultilevel"/>
    <w:tmpl w:val="0E985974"/>
    <w:lvl w:ilvl="0" w:tplc="FE0802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944DA0"/>
    <w:multiLevelType w:val="hybridMultilevel"/>
    <w:tmpl w:val="63E48A36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7B39D3"/>
    <w:multiLevelType w:val="hybridMultilevel"/>
    <w:tmpl w:val="2138D4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24FE5"/>
    <w:multiLevelType w:val="hybridMultilevel"/>
    <w:tmpl w:val="A59A87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075DDD"/>
    <w:multiLevelType w:val="hybridMultilevel"/>
    <w:tmpl w:val="518CDDBC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B844D4"/>
    <w:multiLevelType w:val="hybridMultilevel"/>
    <w:tmpl w:val="9DA8CBE8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6B15D2"/>
    <w:multiLevelType w:val="hybridMultilevel"/>
    <w:tmpl w:val="9776060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00999"/>
    <w:multiLevelType w:val="hybridMultilevel"/>
    <w:tmpl w:val="E01C439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C40E8F"/>
    <w:multiLevelType w:val="hybridMultilevel"/>
    <w:tmpl w:val="51909554"/>
    <w:lvl w:ilvl="0" w:tplc="CC820D3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8505D7"/>
    <w:multiLevelType w:val="hybridMultilevel"/>
    <w:tmpl w:val="7E28352C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547494"/>
    <w:multiLevelType w:val="hybridMultilevel"/>
    <w:tmpl w:val="53DA6A7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5F7A73"/>
    <w:multiLevelType w:val="hybridMultilevel"/>
    <w:tmpl w:val="DC180DE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71659"/>
    <w:multiLevelType w:val="hybridMultilevel"/>
    <w:tmpl w:val="1500EDC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35678A"/>
    <w:multiLevelType w:val="hybridMultilevel"/>
    <w:tmpl w:val="CB52B716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352AE"/>
    <w:multiLevelType w:val="hybridMultilevel"/>
    <w:tmpl w:val="68D64FBC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15162B"/>
    <w:multiLevelType w:val="hybridMultilevel"/>
    <w:tmpl w:val="6570F04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8B3E3C"/>
    <w:multiLevelType w:val="hybridMultilevel"/>
    <w:tmpl w:val="A0904718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DF931C0"/>
    <w:multiLevelType w:val="hybridMultilevel"/>
    <w:tmpl w:val="ACE67512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7D25C2"/>
    <w:multiLevelType w:val="hybridMultilevel"/>
    <w:tmpl w:val="D9ECC636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440848"/>
    <w:multiLevelType w:val="hybridMultilevel"/>
    <w:tmpl w:val="C4488C4A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01664E"/>
    <w:multiLevelType w:val="hybridMultilevel"/>
    <w:tmpl w:val="2C1C7F1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88778B"/>
    <w:multiLevelType w:val="hybridMultilevel"/>
    <w:tmpl w:val="2B8014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BB232E"/>
    <w:multiLevelType w:val="hybridMultilevel"/>
    <w:tmpl w:val="F976E3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F4207C"/>
    <w:multiLevelType w:val="hybridMultilevel"/>
    <w:tmpl w:val="B790C724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1E7805"/>
    <w:multiLevelType w:val="hybridMultilevel"/>
    <w:tmpl w:val="5F34C1D2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373C94"/>
    <w:multiLevelType w:val="hybridMultilevel"/>
    <w:tmpl w:val="77183F9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8A3EBC"/>
    <w:multiLevelType w:val="hybridMultilevel"/>
    <w:tmpl w:val="01A8068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77711A"/>
    <w:multiLevelType w:val="hybridMultilevel"/>
    <w:tmpl w:val="A420040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735BA7"/>
    <w:multiLevelType w:val="hybridMultilevel"/>
    <w:tmpl w:val="D70454CE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641F2B"/>
    <w:multiLevelType w:val="hybridMultilevel"/>
    <w:tmpl w:val="3AB6C53E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8330DC"/>
    <w:multiLevelType w:val="hybridMultilevel"/>
    <w:tmpl w:val="34C279DA"/>
    <w:lvl w:ilvl="0" w:tplc="CC820D30">
      <w:start w:val="1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5F2B97"/>
    <w:multiLevelType w:val="hybridMultilevel"/>
    <w:tmpl w:val="F0B6FB4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9676971"/>
    <w:multiLevelType w:val="hybridMultilevel"/>
    <w:tmpl w:val="B9A2332E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7E4DD7"/>
    <w:multiLevelType w:val="hybridMultilevel"/>
    <w:tmpl w:val="D6A4F690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D76BE4"/>
    <w:multiLevelType w:val="hybridMultilevel"/>
    <w:tmpl w:val="AD82EC2C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2E6152"/>
    <w:multiLevelType w:val="hybridMultilevel"/>
    <w:tmpl w:val="879AC8B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BF3142"/>
    <w:multiLevelType w:val="hybridMultilevel"/>
    <w:tmpl w:val="C620543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D401E2"/>
    <w:multiLevelType w:val="hybridMultilevel"/>
    <w:tmpl w:val="B24471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6E6B19"/>
    <w:multiLevelType w:val="hybridMultilevel"/>
    <w:tmpl w:val="D4E85E60"/>
    <w:lvl w:ilvl="0" w:tplc="882458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F76DDA"/>
    <w:multiLevelType w:val="hybridMultilevel"/>
    <w:tmpl w:val="082A8574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30603D"/>
    <w:multiLevelType w:val="hybridMultilevel"/>
    <w:tmpl w:val="91783AE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DCC465E"/>
    <w:multiLevelType w:val="hybridMultilevel"/>
    <w:tmpl w:val="B23E6DA6"/>
    <w:lvl w:ilvl="0" w:tplc="D92E7A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0A1B55"/>
    <w:multiLevelType w:val="hybridMultilevel"/>
    <w:tmpl w:val="7D0841E0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12"/>
  </w:num>
  <w:num w:numId="4">
    <w:abstractNumId w:val="34"/>
  </w:num>
  <w:num w:numId="5">
    <w:abstractNumId w:val="24"/>
  </w:num>
  <w:num w:numId="6">
    <w:abstractNumId w:val="39"/>
  </w:num>
  <w:num w:numId="7">
    <w:abstractNumId w:val="29"/>
  </w:num>
  <w:num w:numId="8">
    <w:abstractNumId w:val="14"/>
  </w:num>
  <w:num w:numId="9">
    <w:abstractNumId w:val="35"/>
  </w:num>
  <w:num w:numId="10">
    <w:abstractNumId w:val="10"/>
  </w:num>
  <w:num w:numId="11">
    <w:abstractNumId w:val="19"/>
  </w:num>
  <w:num w:numId="12">
    <w:abstractNumId w:val="2"/>
  </w:num>
  <w:num w:numId="13">
    <w:abstractNumId w:val="44"/>
  </w:num>
  <w:num w:numId="14">
    <w:abstractNumId w:val="41"/>
  </w:num>
  <w:num w:numId="15">
    <w:abstractNumId w:val="4"/>
  </w:num>
  <w:num w:numId="16">
    <w:abstractNumId w:val="25"/>
  </w:num>
  <w:num w:numId="17">
    <w:abstractNumId w:val="26"/>
  </w:num>
  <w:num w:numId="18">
    <w:abstractNumId w:val="46"/>
  </w:num>
  <w:num w:numId="19">
    <w:abstractNumId w:val="22"/>
  </w:num>
  <w:num w:numId="20">
    <w:abstractNumId w:val="11"/>
  </w:num>
  <w:num w:numId="21">
    <w:abstractNumId w:val="33"/>
  </w:num>
  <w:num w:numId="22">
    <w:abstractNumId w:val="28"/>
  </w:num>
  <w:num w:numId="23">
    <w:abstractNumId w:val="30"/>
  </w:num>
  <w:num w:numId="24">
    <w:abstractNumId w:val="17"/>
  </w:num>
  <w:num w:numId="25">
    <w:abstractNumId w:val="15"/>
  </w:num>
  <w:num w:numId="26">
    <w:abstractNumId w:val="18"/>
  </w:num>
  <w:num w:numId="27">
    <w:abstractNumId w:val="31"/>
  </w:num>
  <w:num w:numId="28">
    <w:abstractNumId w:val="3"/>
  </w:num>
  <w:num w:numId="29">
    <w:abstractNumId w:val="1"/>
  </w:num>
  <w:num w:numId="30">
    <w:abstractNumId w:val="9"/>
  </w:num>
  <w:num w:numId="31">
    <w:abstractNumId w:val="45"/>
  </w:num>
  <w:num w:numId="32">
    <w:abstractNumId w:val="37"/>
  </w:num>
  <w:num w:numId="33">
    <w:abstractNumId w:val="27"/>
  </w:num>
  <w:num w:numId="34">
    <w:abstractNumId w:val="5"/>
  </w:num>
  <w:num w:numId="35">
    <w:abstractNumId w:val="43"/>
  </w:num>
  <w:num w:numId="36">
    <w:abstractNumId w:val="16"/>
  </w:num>
  <w:num w:numId="37">
    <w:abstractNumId w:val="42"/>
  </w:num>
  <w:num w:numId="38">
    <w:abstractNumId w:val="36"/>
  </w:num>
  <w:num w:numId="39">
    <w:abstractNumId w:val="20"/>
  </w:num>
  <w:num w:numId="40">
    <w:abstractNumId w:val="13"/>
  </w:num>
  <w:num w:numId="41">
    <w:abstractNumId w:val="21"/>
  </w:num>
  <w:num w:numId="42">
    <w:abstractNumId w:val="32"/>
  </w:num>
  <w:num w:numId="43">
    <w:abstractNumId w:val="0"/>
  </w:num>
  <w:num w:numId="44">
    <w:abstractNumId w:val="38"/>
  </w:num>
  <w:num w:numId="45">
    <w:abstractNumId w:val="40"/>
  </w:num>
  <w:num w:numId="46">
    <w:abstractNumId w:val="8"/>
  </w:num>
  <w:num w:numId="4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875"/>
    <w:rsid w:val="000004C0"/>
    <w:rsid w:val="000007C5"/>
    <w:rsid w:val="00037589"/>
    <w:rsid w:val="00047F17"/>
    <w:rsid w:val="000712AC"/>
    <w:rsid w:val="000774A3"/>
    <w:rsid w:val="0008115D"/>
    <w:rsid w:val="00085B9C"/>
    <w:rsid w:val="000862E1"/>
    <w:rsid w:val="000903CC"/>
    <w:rsid w:val="00091298"/>
    <w:rsid w:val="00097AAC"/>
    <w:rsid w:val="000A4202"/>
    <w:rsid w:val="000B1387"/>
    <w:rsid w:val="000B4525"/>
    <w:rsid w:val="000C6905"/>
    <w:rsid w:val="000F122A"/>
    <w:rsid w:val="000F4ECD"/>
    <w:rsid w:val="0010263C"/>
    <w:rsid w:val="001330FB"/>
    <w:rsid w:val="00135ABD"/>
    <w:rsid w:val="00154230"/>
    <w:rsid w:val="001639B2"/>
    <w:rsid w:val="00174782"/>
    <w:rsid w:val="001A2AE2"/>
    <w:rsid w:val="001A6AD5"/>
    <w:rsid w:val="001C50B7"/>
    <w:rsid w:val="001C5CC1"/>
    <w:rsid w:val="001D76AB"/>
    <w:rsid w:val="001F56AE"/>
    <w:rsid w:val="0021064D"/>
    <w:rsid w:val="0022068C"/>
    <w:rsid w:val="00227F45"/>
    <w:rsid w:val="00246889"/>
    <w:rsid w:val="00255FB8"/>
    <w:rsid w:val="002C6443"/>
    <w:rsid w:val="002D3034"/>
    <w:rsid w:val="002E49D6"/>
    <w:rsid w:val="002F3152"/>
    <w:rsid w:val="002F377C"/>
    <w:rsid w:val="00300DEE"/>
    <w:rsid w:val="00312D08"/>
    <w:rsid w:val="00320425"/>
    <w:rsid w:val="00353C8B"/>
    <w:rsid w:val="0036189B"/>
    <w:rsid w:val="003741B5"/>
    <w:rsid w:val="00375E4C"/>
    <w:rsid w:val="00377A95"/>
    <w:rsid w:val="003808CC"/>
    <w:rsid w:val="003812E8"/>
    <w:rsid w:val="003871DE"/>
    <w:rsid w:val="0039527A"/>
    <w:rsid w:val="003968A7"/>
    <w:rsid w:val="003A23A4"/>
    <w:rsid w:val="003A401B"/>
    <w:rsid w:val="003B04EE"/>
    <w:rsid w:val="003B07AC"/>
    <w:rsid w:val="003D3E5D"/>
    <w:rsid w:val="003F22C8"/>
    <w:rsid w:val="003F455D"/>
    <w:rsid w:val="004121CC"/>
    <w:rsid w:val="00426285"/>
    <w:rsid w:val="00426380"/>
    <w:rsid w:val="004347E8"/>
    <w:rsid w:val="00434C05"/>
    <w:rsid w:val="004355A4"/>
    <w:rsid w:val="00441402"/>
    <w:rsid w:val="00444E93"/>
    <w:rsid w:val="0044667D"/>
    <w:rsid w:val="00452640"/>
    <w:rsid w:val="0045393E"/>
    <w:rsid w:val="00460715"/>
    <w:rsid w:val="0047642E"/>
    <w:rsid w:val="00480437"/>
    <w:rsid w:val="00481AC6"/>
    <w:rsid w:val="004B2D15"/>
    <w:rsid w:val="004B4E24"/>
    <w:rsid w:val="004B51C6"/>
    <w:rsid w:val="004D376B"/>
    <w:rsid w:val="004E13D0"/>
    <w:rsid w:val="004F11E0"/>
    <w:rsid w:val="00503342"/>
    <w:rsid w:val="00505374"/>
    <w:rsid w:val="00511410"/>
    <w:rsid w:val="0051411A"/>
    <w:rsid w:val="005315C4"/>
    <w:rsid w:val="005318D7"/>
    <w:rsid w:val="00534E7A"/>
    <w:rsid w:val="00536EDA"/>
    <w:rsid w:val="00537C94"/>
    <w:rsid w:val="00550A40"/>
    <w:rsid w:val="00554643"/>
    <w:rsid w:val="00555822"/>
    <w:rsid w:val="00560013"/>
    <w:rsid w:val="005649CE"/>
    <w:rsid w:val="0057024B"/>
    <w:rsid w:val="00572AE1"/>
    <w:rsid w:val="00574560"/>
    <w:rsid w:val="00577D38"/>
    <w:rsid w:val="0059324F"/>
    <w:rsid w:val="005C012B"/>
    <w:rsid w:val="005C236C"/>
    <w:rsid w:val="005C6506"/>
    <w:rsid w:val="005C73C9"/>
    <w:rsid w:val="005E02BA"/>
    <w:rsid w:val="005F3AFF"/>
    <w:rsid w:val="00600175"/>
    <w:rsid w:val="00627E77"/>
    <w:rsid w:val="00630F06"/>
    <w:rsid w:val="00643C4A"/>
    <w:rsid w:val="00664162"/>
    <w:rsid w:val="00691762"/>
    <w:rsid w:val="00694064"/>
    <w:rsid w:val="006A44D4"/>
    <w:rsid w:val="006D7B5B"/>
    <w:rsid w:val="006E7643"/>
    <w:rsid w:val="00717F93"/>
    <w:rsid w:val="00747F9D"/>
    <w:rsid w:val="007500AE"/>
    <w:rsid w:val="007565E2"/>
    <w:rsid w:val="0075692E"/>
    <w:rsid w:val="0076243D"/>
    <w:rsid w:val="0076750F"/>
    <w:rsid w:val="00772240"/>
    <w:rsid w:val="00785FEA"/>
    <w:rsid w:val="007A283A"/>
    <w:rsid w:val="007A7A9D"/>
    <w:rsid w:val="007B4065"/>
    <w:rsid w:val="007B4D86"/>
    <w:rsid w:val="007C1A97"/>
    <w:rsid w:val="007C34C7"/>
    <w:rsid w:val="007C7691"/>
    <w:rsid w:val="007D0F13"/>
    <w:rsid w:val="007F005E"/>
    <w:rsid w:val="007F31B0"/>
    <w:rsid w:val="007F4A6D"/>
    <w:rsid w:val="008223B0"/>
    <w:rsid w:val="008273D4"/>
    <w:rsid w:val="008273DB"/>
    <w:rsid w:val="0083277A"/>
    <w:rsid w:val="00836963"/>
    <w:rsid w:val="00842786"/>
    <w:rsid w:val="00846517"/>
    <w:rsid w:val="00847A6F"/>
    <w:rsid w:val="00857E8C"/>
    <w:rsid w:val="00871806"/>
    <w:rsid w:val="00880B13"/>
    <w:rsid w:val="00891BE9"/>
    <w:rsid w:val="0089334F"/>
    <w:rsid w:val="008963D5"/>
    <w:rsid w:val="008A0886"/>
    <w:rsid w:val="008B4E9E"/>
    <w:rsid w:val="008B608B"/>
    <w:rsid w:val="008D2A48"/>
    <w:rsid w:val="008E513C"/>
    <w:rsid w:val="008F345F"/>
    <w:rsid w:val="00900974"/>
    <w:rsid w:val="00905875"/>
    <w:rsid w:val="00914470"/>
    <w:rsid w:val="00922A1E"/>
    <w:rsid w:val="00924C84"/>
    <w:rsid w:val="00931AF8"/>
    <w:rsid w:val="009412D3"/>
    <w:rsid w:val="00941A2C"/>
    <w:rsid w:val="00945593"/>
    <w:rsid w:val="00946916"/>
    <w:rsid w:val="00951264"/>
    <w:rsid w:val="00955A85"/>
    <w:rsid w:val="00976526"/>
    <w:rsid w:val="009B0DE3"/>
    <w:rsid w:val="009C159B"/>
    <w:rsid w:val="009C179F"/>
    <w:rsid w:val="009C562D"/>
    <w:rsid w:val="009E2F1C"/>
    <w:rsid w:val="009E3EBB"/>
    <w:rsid w:val="00A0318E"/>
    <w:rsid w:val="00A15581"/>
    <w:rsid w:val="00A24689"/>
    <w:rsid w:val="00A32978"/>
    <w:rsid w:val="00A340A9"/>
    <w:rsid w:val="00A34412"/>
    <w:rsid w:val="00A34BAE"/>
    <w:rsid w:val="00A36E36"/>
    <w:rsid w:val="00A36FCB"/>
    <w:rsid w:val="00A57EC9"/>
    <w:rsid w:val="00A73788"/>
    <w:rsid w:val="00A773B2"/>
    <w:rsid w:val="00A80468"/>
    <w:rsid w:val="00A8143D"/>
    <w:rsid w:val="00A874C0"/>
    <w:rsid w:val="00A9178C"/>
    <w:rsid w:val="00AA146F"/>
    <w:rsid w:val="00AA29C7"/>
    <w:rsid w:val="00AB0B21"/>
    <w:rsid w:val="00AB49E6"/>
    <w:rsid w:val="00B12F47"/>
    <w:rsid w:val="00B13534"/>
    <w:rsid w:val="00B2134F"/>
    <w:rsid w:val="00B22265"/>
    <w:rsid w:val="00B3145F"/>
    <w:rsid w:val="00B35F4A"/>
    <w:rsid w:val="00B37ECF"/>
    <w:rsid w:val="00B40B78"/>
    <w:rsid w:val="00B4271F"/>
    <w:rsid w:val="00B61E35"/>
    <w:rsid w:val="00B6219F"/>
    <w:rsid w:val="00B80173"/>
    <w:rsid w:val="00B91004"/>
    <w:rsid w:val="00B95631"/>
    <w:rsid w:val="00BB31A5"/>
    <w:rsid w:val="00BB42FB"/>
    <w:rsid w:val="00BB5F5B"/>
    <w:rsid w:val="00BC08BC"/>
    <w:rsid w:val="00BC3DB7"/>
    <w:rsid w:val="00BC412A"/>
    <w:rsid w:val="00BD59A5"/>
    <w:rsid w:val="00BF0739"/>
    <w:rsid w:val="00C10997"/>
    <w:rsid w:val="00C27F41"/>
    <w:rsid w:val="00C31C15"/>
    <w:rsid w:val="00C81888"/>
    <w:rsid w:val="00CA356D"/>
    <w:rsid w:val="00CB6E57"/>
    <w:rsid w:val="00CB75F1"/>
    <w:rsid w:val="00CC4627"/>
    <w:rsid w:val="00CD19BC"/>
    <w:rsid w:val="00CD5395"/>
    <w:rsid w:val="00D02548"/>
    <w:rsid w:val="00D0344C"/>
    <w:rsid w:val="00D15C8C"/>
    <w:rsid w:val="00D42771"/>
    <w:rsid w:val="00D431FF"/>
    <w:rsid w:val="00D51FF6"/>
    <w:rsid w:val="00D64B79"/>
    <w:rsid w:val="00D66619"/>
    <w:rsid w:val="00D764D4"/>
    <w:rsid w:val="00D819DF"/>
    <w:rsid w:val="00D82199"/>
    <w:rsid w:val="00D84ABA"/>
    <w:rsid w:val="00D91F5E"/>
    <w:rsid w:val="00DA3A93"/>
    <w:rsid w:val="00DA790C"/>
    <w:rsid w:val="00DD5AB2"/>
    <w:rsid w:val="00DD7C2E"/>
    <w:rsid w:val="00DE5E76"/>
    <w:rsid w:val="00DF1E75"/>
    <w:rsid w:val="00DF2A8C"/>
    <w:rsid w:val="00E063FD"/>
    <w:rsid w:val="00E2710F"/>
    <w:rsid w:val="00E30999"/>
    <w:rsid w:val="00E4174D"/>
    <w:rsid w:val="00E714B0"/>
    <w:rsid w:val="00E743AE"/>
    <w:rsid w:val="00E808A4"/>
    <w:rsid w:val="00E92210"/>
    <w:rsid w:val="00E93639"/>
    <w:rsid w:val="00E96CC2"/>
    <w:rsid w:val="00EA45B6"/>
    <w:rsid w:val="00EA4F36"/>
    <w:rsid w:val="00EA6E1C"/>
    <w:rsid w:val="00EB03DE"/>
    <w:rsid w:val="00EE071A"/>
    <w:rsid w:val="00EE0BFD"/>
    <w:rsid w:val="00EF398A"/>
    <w:rsid w:val="00F00281"/>
    <w:rsid w:val="00F00AA8"/>
    <w:rsid w:val="00F017B1"/>
    <w:rsid w:val="00F0283E"/>
    <w:rsid w:val="00F0536A"/>
    <w:rsid w:val="00F13067"/>
    <w:rsid w:val="00F13A66"/>
    <w:rsid w:val="00F1754B"/>
    <w:rsid w:val="00F55A16"/>
    <w:rsid w:val="00F6560F"/>
    <w:rsid w:val="00F83754"/>
    <w:rsid w:val="00F86E2E"/>
    <w:rsid w:val="00FA022C"/>
    <w:rsid w:val="00FA225E"/>
    <w:rsid w:val="00FC28DB"/>
    <w:rsid w:val="00FD6939"/>
    <w:rsid w:val="00FF3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DE5F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05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5875"/>
  </w:style>
  <w:style w:type="paragraph" w:styleId="Bunntekst">
    <w:name w:val="footer"/>
    <w:basedOn w:val="Normal"/>
    <w:link w:val="BunntekstTegn"/>
    <w:uiPriority w:val="99"/>
    <w:unhideWhenUsed/>
    <w:rsid w:val="00905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5875"/>
  </w:style>
  <w:style w:type="table" w:styleId="Tabellrutenett">
    <w:name w:val="Table Grid"/>
    <w:basedOn w:val="Vanligtabell"/>
    <w:uiPriority w:val="39"/>
    <w:rsid w:val="00E41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E4174D"/>
    <w:pPr>
      <w:ind w:left="720"/>
      <w:contextualSpacing/>
    </w:pPr>
  </w:style>
  <w:style w:type="paragraph" w:customStyle="1" w:styleId="Standard">
    <w:name w:val="Standard"/>
    <w:rsid w:val="0057024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26380"/>
    <w:rPr>
      <w:color w:val="0000FF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900974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D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7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905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905875"/>
  </w:style>
  <w:style w:type="paragraph" w:styleId="Bunntekst">
    <w:name w:val="footer"/>
    <w:basedOn w:val="Normal"/>
    <w:link w:val="BunntekstTegn"/>
    <w:uiPriority w:val="99"/>
    <w:unhideWhenUsed/>
    <w:rsid w:val="00905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905875"/>
  </w:style>
  <w:style w:type="table" w:styleId="Tabellrutenett">
    <w:name w:val="Table Grid"/>
    <w:basedOn w:val="Vanligtabell"/>
    <w:uiPriority w:val="39"/>
    <w:rsid w:val="00E417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E4174D"/>
    <w:pPr>
      <w:ind w:left="720"/>
      <w:contextualSpacing/>
    </w:pPr>
  </w:style>
  <w:style w:type="paragraph" w:customStyle="1" w:styleId="Standard">
    <w:name w:val="Standard"/>
    <w:rsid w:val="0057024B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nb-NO"/>
    </w:rPr>
  </w:style>
  <w:style w:type="character" w:styleId="Hyperkobling">
    <w:name w:val="Hyperlink"/>
    <w:basedOn w:val="Standardskriftforavsnitt"/>
    <w:uiPriority w:val="99"/>
    <w:unhideWhenUsed/>
    <w:rsid w:val="00426380"/>
    <w:rPr>
      <w:color w:val="0000FF"/>
      <w:u w:val="single"/>
    </w:rPr>
  </w:style>
  <w:style w:type="character" w:customStyle="1" w:styleId="UnresolvedMention">
    <w:name w:val="Unresolved Mention"/>
    <w:basedOn w:val="Standardskriftforavsnitt"/>
    <w:uiPriority w:val="99"/>
    <w:semiHidden/>
    <w:unhideWhenUsed/>
    <w:rsid w:val="00900974"/>
    <w:rPr>
      <w:color w:val="605E5C"/>
      <w:shd w:val="clear" w:color="auto" w:fill="E1DFDD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DD7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D7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www.skimble.com/exercises/32558-lunge-with-spinal-twist-how-to-do-exercise" TargetMode="External"/><Relationship Id="rId63" Type="http://schemas.openxmlformats.org/officeDocument/2006/relationships/hyperlink" Target="https://www.youtube.com/watch?v=QAQuKuZ41xw" TargetMode="External"/><Relationship Id="rId68" Type="http://schemas.openxmlformats.org/officeDocument/2006/relationships/hyperlink" Target="https://www.google.com/url?sa=i&amp;url=http%3A%2F%2Fxls2ouulj0ktu.changeip.net%2Fjackknife-criss-cross-crunches.html&amp;psig=AOvVaw1S3L8a02HFQa6-BZWji4K_&amp;ust=1584604263627000&amp;source=images&amp;cd=vfe&amp;ved=0CAMQjB1qFwoTCNCfuY_Fo-gCFQAAAAAdAAAAABAD" TargetMode="External"/><Relationship Id="rId76" Type="http://schemas.openxmlformats.org/officeDocument/2006/relationships/hyperlink" Target="https://www.dreamstime.com/stock-photo-lateral-leg-raises-step-step-instructions-lay-your-side-your-hip-joints-directly-above-each-other-%C3%A2%E2%82%AC%E2%80%9C-keep-hip-image6582257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nhi.no/trening/videoer/toyningsovelser-bilder/bakside-lar-ovelse-2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https://www.sensational-yoga-poses.com/images/red-yoga-triangle-front-fold-relax-down.jp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hyperlink" Target="http://www.mooreperformance.com.au/how-to-prevent-injuries/201504-yjmag-cat-cow-pose/" TargetMode="External"/><Relationship Id="rId66" Type="http://schemas.openxmlformats.org/officeDocument/2006/relationships/hyperlink" Target="http://www.220triathlon.com/training/plyometric-exercises-for-triathletes/10240.html" TargetMode="External"/><Relationship Id="rId74" Type="http://schemas.openxmlformats.org/officeDocument/2006/relationships/hyperlink" Target="http://www.stockhype.ch/downloads/fitness-vector-illustration-quad-stretches/" TargetMode="External"/><Relationship Id="rId79" Type="http://schemas.openxmlformats.org/officeDocument/2006/relationships/hyperlink" Target="https://www.womenshealthmag.com/fitness/a20699366/high-lunge-0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msn.com/en-ph/health/exercise/strength/plank/ss-BBtOiSn" TargetMode="External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hyperlink" Target="https://blog.myfitnesspal.com/8-must-stretches-prevent-recover-workout-injuries/" TargetMode="External"/><Relationship Id="rId65" Type="http://schemas.openxmlformats.org/officeDocument/2006/relationships/hyperlink" Target="https://sunkost.no/rad_informasjon/vekt-trening/desirees-treningstips-strikk/attachment/_kk_3913/" TargetMode="External"/><Relationship Id="rId73" Type="http://schemas.openxmlformats.org/officeDocument/2006/relationships/hyperlink" Target="https://themassagespacemn.com/2019/07/16/mobility-is-life/" TargetMode="External"/><Relationship Id="rId78" Type="http://schemas.openxmlformats.org/officeDocument/2006/relationships/hyperlink" Target="https://www.verywellfit.com/how-to-lunge-variations-modifications-and-mistakes-1231320" TargetMode="External"/><Relationship Id="rId8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jpeg"/><Relationship Id="rId56" Type="http://schemas.openxmlformats.org/officeDocument/2006/relationships/hyperlink" Target="https://www.yogajournal.com/poses/high-lunge" TargetMode="External"/><Relationship Id="rId64" Type="http://schemas.openxmlformats.org/officeDocument/2006/relationships/hyperlink" Target="https://www.google.com/url?sa=i&amp;url=https%3A%2F%2Fredefiningstrength.com%2F10-knee-friendly-lower-body-exercises%2F&amp;psig=AOvVaw1w3Vy4gXkMmEAtVbzPDk6g&amp;ust=1584567166756000&amp;source=images&amp;cd=vfe&amp;ved=0CAMQjB1qFwoTCODWmrW7ougCFQAAAAAdAAAAABAt" TargetMode="External"/><Relationship Id="rId69" Type="http://schemas.openxmlformats.org/officeDocument/2006/relationships/hyperlink" Target="https://8fit.com/fitness/best-hip-flexor-stretches-and-strengthening-moves/" TargetMode="External"/><Relationship Id="rId77" Type="http://schemas.openxmlformats.org/officeDocument/2006/relationships/hyperlink" Target="https://www.nourishmovelove.com/30-minute-no-running-cardio-workout-amazfit/woodchop-speed-skaters_collage/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hyperlink" Target="https://www.with-yinyoga.com/seal-yin-yoga-pose" TargetMode="External"/><Relationship Id="rId80" Type="http://schemas.openxmlformats.org/officeDocument/2006/relationships/hyperlink" Target="http://healthy.bestglam.net/5-methods-to-improve-primary-crunches/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hyperlink" Target="http://www.stretching-exercises-guide.com/hamstring-stretches.html" TargetMode="External"/><Relationship Id="rId67" Type="http://schemas.openxmlformats.org/officeDocument/2006/relationships/hyperlink" Target="https://www.spotebi.com/exercise-guide/side-plank-rotation/" TargetMode="Externa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hyperlink" Target="https://www.health.com/fitness/dolphin-plank" TargetMode="External"/><Relationship Id="rId70" Type="http://schemas.openxmlformats.org/officeDocument/2006/relationships/hyperlink" Target="https://celebrateyoga.org/7-simple-flexibility-exercises/" TargetMode="External"/><Relationship Id="rId75" Type="http://schemas.openxmlformats.org/officeDocument/2006/relationships/hyperlink" Target="https://www.cosmopolitan.com/health-fitness/a29513914/best-glute-stretches/" TargetMode="External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jpeg"/><Relationship Id="rId57" Type="http://schemas.openxmlformats.org/officeDocument/2006/relationships/hyperlink" Target="https://www.youtube.com/watch?v=AjjHZpC2xaQ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2A476EBC</Template>
  <TotalTime>0</TotalTime>
  <Pages>9</Pages>
  <Words>1913</Words>
  <Characters>10141</Characters>
  <Application>Microsoft Office Word</Application>
  <DocSecurity>4</DocSecurity>
  <Lines>84</Lines>
  <Paragraphs>24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Oslo universitetssykehus</Company>
  <LinksUpToDate>false</LinksUpToDate>
  <CharactersWithSpaces>12030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Pia Widing</dc:creator>
  <cp:lastModifiedBy>Lillian Ruud</cp:lastModifiedBy>
  <cp:revision>2</cp:revision>
  <dcterms:created xsi:type="dcterms:W3CDTF">2020-03-18T11:31:00Z</dcterms:created>
  <dcterms:modified xsi:type="dcterms:W3CDTF">2020-03-18T11:31:00Z</dcterms:modified>
</cp:coreProperties>
</file>