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20EBB6" w14:textId="77777777" w:rsidR="00266626" w:rsidRPr="006E5AB1" w:rsidRDefault="00266626" w:rsidP="00266626">
      <w:pPr>
        <w:rPr>
          <w:b/>
          <w:sz w:val="72"/>
          <w:szCs w:val="72"/>
        </w:rPr>
      </w:pPr>
      <w:r w:rsidRPr="006E5AB1">
        <w:rPr>
          <w:b/>
          <w:sz w:val="72"/>
          <w:szCs w:val="72"/>
        </w:rPr>
        <w:t>Sluttrapport</w:t>
      </w:r>
    </w:p>
    <w:p w14:paraId="56D22DBE" w14:textId="77777777" w:rsidR="00266626" w:rsidRPr="00502C12" w:rsidRDefault="00266626" w:rsidP="00266626">
      <w:pPr>
        <w:rPr>
          <w:sz w:val="28"/>
          <w:szCs w:val="28"/>
        </w:rPr>
      </w:pPr>
      <w:r w:rsidRPr="00502C12">
        <w:rPr>
          <w:sz w:val="28"/>
          <w:szCs w:val="28"/>
        </w:rPr>
        <w:t xml:space="preserve">Utbedring av sti/klopping </w:t>
      </w:r>
      <w:proofErr w:type="spellStart"/>
      <w:r w:rsidRPr="00502C12">
        <w:rPr>
          <w:sz w:val="28"/>
          <w:szCs w:val="28"/>
        </w:rPr>
        <w:t>Høgbergura</w:t>
      </w:r>
      <w:proofErr w:type="spellEnd"/>
      <w:r w:rsidRPr="00502C12">
        <w:rPr>
          <w:sz w:val="28"/>
          <w:szCs w:val="28"/>
        </w:rPr>
        <w:t xml:space="preserve"> – Varden på Bergsøya</w:t>
      </w:r>
    </w:p>
    <w:p w14:paraId="1BC438F0" w14:textId="77777777" w:rsidR="00266626" w:rsidRDefault="00266626" w:rsidP="00266626">
      <w:pPr>
        <w:rPr>
          <w:b/>
        </w:rPr>
      </w:pPr>
      <w:r w:rsidRPr="00266626">
        <w:rPr>
          <w:b/>
        </w:rPr>
        <w:t>Arbeid og tidslinje.</w:t>
      </w:r>
    </w:p>
    <w:p w14:paraId="5CEDCF8F" w14:textId="686EFD94" w:rsidR="00266626" w:rsidRDefault="00266626" w:rsidP="00266626">
      <w:pPr>
        <w:pStyle w:val="Listeavsnitt"/>
        <w:numPr>
          <w:ilvl w:val="0"/>
          <w:numId w:val="16"/>
        </w:numPr>
        <w:ind w:left="660"/>
      </w:pPr>
      <w:r w:rsidRPr="00266626">
        <w:t>Oppmåling og besiktigelse 24. oktober</w:t>
      </w:r>
      <w:r w:rsidR="009F473A">
        <w:t xml:space="preserve"> 2024</w:t>
      </w:r>
    </w:p>
    <w:p w14:paraId="7A54002A" w14:textId="784D5185" w:rsidR="00266626" w:rsidRDefault="00266626" w:rsidP="00266626">
      <w:pPr>
        <w:pStyle w:val="Listeavsnitt"/>
        <w:numPr>
          <w:ilvl w:val="0"/>
          <w:numId w:val="16"/>
        </w:numPr>
        <w:ind w:left="660"/>
      </w:pPr>
      <w:r w:rsidRPr="00266626">
        <w:t xml:space="preserve">Materialer bestilt og ankommet 9. oktober (650 m </w:t>
      </w:r>
      <w:r w:rsidR="00EF74E8">
        <w:t>28 x 148 mm</w:t>
      </w:r>
      <w:r w:rsidRPr="00266626">
        <w:t xml:space="preserve"> + 16 lengder</w:t>
      </w:r>
      <w:r w:rsidR="003D345C">
        <w:t xml:space="preserve"> </w:t>
      </w:r>
      <w:r w:rsidR="0034017E">
        <w:t>48 x 98</w:t>
      </w:r>
      <w:r w:rsidR="00EF74E8">
        <w:t xml:space="preserve"> mm.</w:t>
      </w:r>
      <w:r w:rsidRPr="00266626">
        <w:t>)</w:t>
      </w:r>
    </w:p>
    <w:p w14:paraId="2C7290EA" w14:textId="5D4556EF" w:rsidR="00266626" w:rsidRDefault="00266626" w:rsidP="00266626">
      <w:pPr>
        <w:pStyle w:val="Listeavsnitt"/>
        <w:numPr>
          <w:ilvl w:val="0"/>
          <w:numId w:val="16"/>
        </w:numPr>
        <w:ind w:left="660"/>
      </w:pPr>
      <w:r w:rsidRPr="00266626">
        <w:t>Traktortransport og utbæring startet 29. oktober</w:t>
      </w:r>
      <w:r w:rsidR="00EF74E8">
        <w:t xml:space="preserve"> </w:t>
      </w:r>
      <w:r w:rsidR="009F473A">
        <w:t>20</w:t>
      </w:r>
      <w:r w:rsidR="00D42061">
        <w:t>24</w:t>
      </w:r>
    </w:p>
    <w:p w14:paraId="0FD21E00" w14:textId="77777777" w:rsidR="0042787F" w:rsidRDefault="00266626" w:rsidP="00266626">
      <w:pPr>
        <w:pStyle w:val="Listeavsnitt"/>
        <w:numPr>
          <w:ilvl w:val="0"/>
          <w:numId w:val="16"/>
        </w:numPr>
        <w:ind w:left="660"/>
      </w:pPr>
      <w:r w:rsidRPr="00266626">
        <w:t xml:space="preserve">Arbeidet avsluttet 10. mars </w:t>
      </w:r>
      <w:r w:rsidR="009F473A">
        <w:t>2025.05.15</w:t>
      </w:r>
    </w:p>
    <w:p w14:paraId="6C07642B" w14:textId="4C47A162" w:rsidR="006B3FBB" w:rsidRPr="00266626" w:rsidRDefault="0042787F" w:rsidP="00266626">
      <w:pPr>
        <w:pStyle w:val="Listeavsnitt"/>
        <w:numPr>
          <w:ilvl w:val="0"/>
          <w:numId w:val="16"/>
        </w:numPr>
        <w:ind w:left="660"/>
      </w:pPr>
      <w:r>
        <w:t>Utført</w:t>
      </w:r>
      <w:r w:rsidR="00266626" w:rsidRPr="00266626">
        <w:t xml:space="preserve"> 165 timer dugnad</w:t>
      </w:r>
      <w:r w:rsidR="00497B85">
        <w:t>.</w:t>
      </w:r>
      <w:r w:rsidR="00D31D49">
        <w:t xml:space="preserve"> Tilgjengelige</w:t>
      </w:r>
      <w:r w:rsidR="00266626" w:rsidRPr="00266626">
        <w:t xml:space="preserve"> materiale</w:t>
      </w:r>
      <w:r w:rsidR="00D31D49">
        <w:t xml:space="preserve">r og </w:t>
      </w:r>
      <w:r w:rsidR="00D42061">
        <w:t>midler</w:t>
      </w:r>
      <w:r w:rsidR="00266626" w:rsidRPr="00266626">
        <w:t xml:space="preserve"> brukt opp.</w:t>
      </w:r>
    </w:p>
    <w:tbl>
      <w:tblPr>
        <w:tblStyle w:val="Modernerapport"/>
        <w:tblW w:w="5000" w:type="pct"/>
        <w:tblLook w:val="04A0" w:firstRow="1" w:lastRow="0" w:firstColumn="1" w:lastColumn="0" w:noHBand="0" w:noVBand="1"/>
        <w:tblDescription w:val="Innholdstabell"/>
      </w:tblPr>
      <w:tblGrid>
        <w:gridCol w:w="6006"/>
        <w:gridCol w:w="1870"/>
        <w:gridCol w:w="1870"/>
      </w:tblGrid>
      <w:tr w:rsidR="00C94371" w14:paraId="023CF6D2" w14:textId="77777777" w:rsidTr="006D43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66" w:type="pct"/>
            <w:vAlign w:val="bottom"/>
          </w:tcPr>
          <w:p w14:paraId="1F41D934" w14:textId="2018D423" w:rsidR="006D435B" w:rsidRDefault="006D435B"/>
        </w:tc>
        <w:tc>
          <w:tcPr>
            <w:tcW w:w="1667" w:type="pct"/>
            <w:vAlign w:val="bottom"/>
          </w:tcPr>
          <w:p w14:paraId="3C364FD8" w14:textId="5C22E657" w:rsidR="006D435B" w:rsidRDefault="006D43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67" w:type="pct"/>
            <w:vAlign w:val="bottom"/>
          </w:tcPr>
          <w:p w14:paraId="0AA1F4E7" w14:textId="5765DEF2" w:rsidR="006D435B" w:rsidRDefault="006D43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94371" w14:paraId="53599D55" w14:textId="77777777" w:rsidTr="006D4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77D592E7" w14:textId="6B49A3FD" w:rsidR="006D435B" w:rsidRDefault="002C1E1D">
            <w:r>
              <w:t>Klopper</w:t>
            </w:r>
          </w:p>
        </w:tc>
        <w:tc>
          <w:tcPr>
            <w:tcW w:w="1667" w:type="pct"/>
          </w:tcPr>
          <w:p w14:paraId="5771A619" w14:textId="700C5CFF" w:rsidR="006D435B" w:rsidRDefault="002C1E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Div. lengder</w:t>
            </w:r>
          </w:p>
        </w:tc>
        <w:tc>
          <w:tcPr>
            <w:tcW w:w="1667" w:type="pct"/>
          </w:tcPr>
          <w:p w14:paraId="3DFDF981" w14:textId="3BDFBC54" w:rsidR="006D435B" w:rsidRDefault="002C1E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 stk</w:t>
            </w:r>
            <w:r w:rsidR="00ED004A">
              <w:t>.</w:t>
            </w:r>
          </w:p>
        </w:tc>
      </w:tr>
      <w:tr w:rsidR="00C94371" w14:paraId="3A78DE5D" w14:textId="77777777" w:rsidTr="006D4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2FF5AD0E" w14:textId="3E59A910" w:rsidR="006D435B" w:rsidRDefault="002C1E1D">
            <w:r>
              <w:t>Sti</w:t>
            </w:r>
          </w:p>
        </w:tc>
        <w:tc>
          <w:tcPr>
            <w:tcW w:w="1667" w:type="pct"/>
          </w:tcPr>
          <w:p w14:paraId="7EFCD07E" w14:textId="74E7337F" w:rsidR="006D435B" w:rsidRDefault="002C1E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 stk. bord i bredden</w:t>
            </w:r>
          </w:p>
        </w:tc>
        <w:tc>
          <w:tcPr>
            <w:tcW w:w="1667" w:type="pct"/>
          </w:tcPr>
          <w:p w14:paraId="43D76CE1" w14:textId="6714F23A" w:rsidR="00B3076A" w:rsidRDefault="002C1E1D" w:rsidP="00B307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Ca. 330 m</w:t>
            </w:r>
          </w:p>
        </w:tc>
      </w:tr>
      <w:tr w:rsidR="00C94371" w14:paraId="20E7232F" w14:textId="77777777" w:rsidTr="006D4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49F75B78" w14:textId="159076A7" w:rsidR="00DD0931" w:rsidRDefault="002B0309" w:rsidP="00DD0931">
            <w:r>
              <w:rPr>
                <w:noProof/>
              </w:rPr>
              <w:drawing>
                <wp:inline distT="0" distB="0" distL="0" distR="0" wp14:anchorId="62249E23" wp14:editId="422EBCCE">
                  <wp:extent cx="3448050" cy="3053297"/>
                  <wp:effectExtent l="0" t="0" r="0" b="0"/>
                  <wp:docPr id="58889923" name="Bilde 2" descr="Et bilde som inneholder kart, atlas, tekst&#10;&#10;KI-generert innhold kan være fe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89923" name="Bilde 2" descr="Et bilde som inneholder kart, atlas, tekst&#10;&#10;KI-generert innhold kan være feil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757" cy="340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14:paraId="317CE196" w14:textId="37620652" w:rsidR="00DD0931" w:rsidRDefault="00395AEF" w:rsidP="00DD09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Fjellveien er 3,19 km</w:t>
            </w:r>
            <w:r w:rsidR="006A61B6">
              <w:t xml:space="preserve">. Avstand i tid mellom Varden og </w:t>
            </w:r>
            <w:proofErr w:type="spellStart"/>
            <w:r w:rsidR="006A61B6">
              <w:t>Høgbergura</w:t>
            </w:r>
            <w:proofErr w:type="spellEnd"/>
            <w:r w:rsidR="006A61B6">
              <w:t xml:space="preserve"> er ca. 25 -30 minutters gange.</w:t>
            </w:r>
          </w:p>
        </w:tc>
        <w:tc>
          <w:tcPr>
            <w:tcW w:w="1667" w:type="pct"/>
          </w:tcPr>
          <w:p w14:paraId="1EE70CEA" w14:textId="7181283C" w:rsidR="00DD0931" w:rsidRDefault="00DD0931" w:rsidP="00DD09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94371" w14:paraId="22A55791" w14:textId="77777777" w:rsidTr="006D4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626D6695" w14:textId="77777777" w:rsidR="000D26F2" w:rsidRDefault="000D26F2" w:rsidP="00DD0931">
            <w:pPr>
              <w:rPr>
                <w:noProof/>
              </w:rPr>
            </w:pPr>
          </w:p>
        </w:tc>
        <w:tc>
          <w:tcPr>
            <w:tcW w:w="1667" w:type="pct"/>
          </w:tcPr>
          <w:p w14:paraId="1A056050" w14:textId="77777777" w:rsidR="000D26F2" w:rsidRDefault="000D26F2" w:rsidP="00DD09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67" w:type="pct"/>
          </w:tcPr>
          <w:p w14:paraId="5B4C8C0B" w14:textId="77777777" w:rsidR="000D26F2" w:rsidRDefault="000D26F2" w:rsidP="00DD09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</w:tbl>
    <w:p w14:paraId="1A984B25" w14:textId="7C38EAAE" w:rsidR="002C1E1D" w:rsidRDefault="00252CCE" w:rsidP="000D26F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BAEC8F" wp14:editId="153D32EC">
                <wp:simplePos x="0" y="0"/>
                <wp:positionH relativeFrom="column">
                  <wp:posOffset>2063750</wp:posOffset>
                </wp:positionH>
                <wp:positionV relativeFrom="paragraph">
                  <wp:posOffset>67945</wp:posOffset>
                </wp:positionV>
                <wp:extent cx="3868420" cy="2517140"/>
                <wp:effectExtent l="0" t="0" r="17780" b="1651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8420" cy="2517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D8E8B" w14:textId="1641F51F" w:rsidR="002C1E1D" w:rsidRDefault="002C1E1D">
                            <w:r>
                              <w:t xml:space="preserve">Det er satt ut benker på to steder tilknyttet </w:t>
                            </w:r>
                            <w:r w:rsidR="00866E90">
                              <w:t>Fjellstien</w:t>
                            </w:r>
                            <w:r>
                              <w:t>. I tillegg er d</w:t>
                            </w:r>
                            <w:r w:rsidR="00252CCE">
                              <w:t>e</w:t>
                            </w:r>
                            <w:r>
                              <w:t xml:space="preserve">t satt ut bord på toppen av </w:t>
                            </w:r>
                            <w:proofErr w:type="spellStart"/>
                            <w:r>
                              <w:t>Langlia</w:t>
                            </w:r>
                            <w:proofErr w:type="spellEnd"/>
                            <w:r w:rsidR="00252CCE">
                              <w:t xml:space="preserve">, og det er fjernet skog for å gi en bedre utsikt. Stedet er nå skiltet som en liten avstikker fra </w:t>
                            </w:r>
                            <w:proofErr w:type="spellStart"/>
                            <w:r w:rsidR="00252CCE">
                              <w:t>Høgbergura</w:t>
                            </w:r>
                            <w:proofErr w:type="spellEnd"/>
                            <w:r w:rsidR="00252CCE">
                              <w:t xml:space="preserve"> / Varden.</w:t>
                            </w:r>
                            <w:r w:rsidR="008C16FA">
                              <w:t xml:space="preserve"> Vedlagte bilder viser noen av</w:t>
                            </w:r>
                            <w:r w:rsidR="00422008">
                              <w:t xml:space="preserve"> de stier og bruer som er bygget.</w:t>
                            </w:r>
                          </w:p>
                          <w:p w14:paraId="5FA92C3E" w14:textId="11492EC0" w:rsidR="00E536F4" w:rsidRDefault="007222C7">
                            <w:r>
                              <w:t>Takket være midler fra Stikk Ut</w:t>
                            </w:r>
                            <w:r w:rsidR="006F13C9">
                              <w:t xml:space="preserve"> sitt Sti fond har det vært mulig for Gjemnes Ytre å foreta utbedring av fjellstien</w:t>
                            </w:r>
                            <w:r w:rsidR="002E3A4A">
                              <w:t xml:space="preserve">. </w:t>
                            </w:r>
                            <w:r w:rsidR="004E538B">
                              <w:t>Stien fremstår langt bedre</w:t>
                            </w:r>
                            <w:r w:rsidR="00707F6B">
                              <w:t>,</w:t>
                            </w:r>
                            <w:r w:rsidR="004E538B">
                              <w:t xml:space="preserve"> </w:t>
                            </w:r>
                            <w:proofErr w:type="spellStart"/>
                            <w:r w:rsidR="00606C81">
                              <w:t>å</w:t>
                            </w:r>
                            <w:proofErr w:type="spellEnd"/>
                            <w:r w:rsidR="00606C81">
                              <w:t xml:space="preserve"> en ser økt bruk av turen mellom </w:t>
                            </w:r>
                            <w:proofErr w:type="spellStart"/>
                            <w:r w:rsidR="00606C81">
                              <w:t>Høgbergura</w:t>
                            </w:r>
                            <w:proofErr w:type="spellEnd"/>
                            <w:r w:rsidR="00606C81">
                              <w:t xml:space="preserve"> og Varden</w:t>
                            </w:r>
                            <w:r w:rsidR="00130CAD">
                              <w:t>.</w:t>
                            </w:r>
                            <w:r w:rsidR="000E40F9">
                              <w:t xml:space="preserve"> </w:t>
                            </w:r>
                            <w:r w:rsidR="00130CAD">
                              <w:t>Fortsatt deler av stien som er bløt, og som bør utbedres</w:t>
                            </w:r>
                            <w:r w:rsidR="000E40F9">
                              <w:t>. Her mangler det finansiering</w:t>
                            </w:r>
                            <w:r w:rsidR="00DE4BCF">
                              <w:t>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BAEC8F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162.5pt;margin-top:5.35pt;width:304.6pt;height:198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">
                <v:textbox>
                  <w:txbxContent>
                    <w:p w14:paraId="4F2D8E8B" w14:textId="1641F51F" w:rsidR="002C1E1D" w:rsidRDefault="002C1E1D">
                      <w:r>
                        <w:t xml:space="preserve">Det er satt ut benker på to steder tilknyttet </w:t>
                      </w:r>
                      <w:r w:rsidR="00866E90">
                        <w:t>Fjellstien</w:t>
                      </w:r>
                      <w:r>
                        <w:t>. I tillegg er d</w:t>
                      </w:r>
                      <w:r w:rsidR="00252CCE">
                        <w:t>e</w:t>
                      </w:r>
                      <w:r>
                        <w:t xml:space="preserve">t satt ut bord på toppen av </w:t>
                      </w:r>
                      <w:proofErr w:type="spellStart"/>
                      <w:r>
                        <w:t>Langlia</w:t>
                      </w:r>
                      <w:proofErr w:type="spellEnd"/>
                      <w:r w:rsidR="00252CCE">
                        <w:t xml:space="preserve">, og det er fjernet skog for å gi en bedre utsikt. Stedet er nå skiltet som en liten avstikker fra </w:t>
                      </w:r>
                      <w:proofErr w:type="spellStart"/>
                      <w:r w:rsidR="00252CCE">
                        <w:t>Høgbergura</w:t>
                      </w:r>
                      <w:proofErr w:type="spellEnd"/>
                      <w:r w:rsidR="00252CCE">
                        <w:t xml:space="preserve"> / Varden.</w:t>
                      </w:r>
                      <w:r w:rsidR="008C16FA">
                        <w:t xml:space="preserve"> Vedlagte bilder viser noen av</w:t>
                      </w:r>
                      <w:r w:rsidR="00422008">
                        <w:t xml:space="preserve"> de stier og bruer som er bygget.</w:t>
                      </w:r>
                    </w:p>
                    <w:p w14:paraId="5FA92C3E" w14:textId="11492EC0" w:rsidR="00E536F4" w:rsidRDefault="007222C7">
                      <w:r>
                        <w:t>Takket være midler fra Stikk Ut</w:t>
                      </w:r>
                      <w:r w:rsidR="006F13C9">
                        <w:t xml:space="preserve"> sitt Sti fond har det vært mulig for Gjemnes Ytre å foreta utbedring av fjellstien</w:t>
                      </w:r>
                      <w:r w:rsidR="002E3A4A">
                        <w:t xml:space="preserve">. </w:t>
                      </w:r>
                      <w:r w:rsidR="004E538B">
                        <w:t>Stien fremstår langt bedre</w:t>
                      </w:r>
                      <w:r w:rsidR="00707F6B">
                        <w:t>,</w:t>
                      </w:r>
                      <w:r w:rsidR="004E538B">
                        <w:t xml:space="preserve"> </w:t>
                      </w:r>
                      <w:proofErr w:type="spellStart"/>
                      <w:r w:rsidR="00606C81">
                        <w:t>å</w:t>
                      </w:r>
                      <w:proofErr w:type="spellEnd"/>
                      <w:r w:rsidR="00606C81">
                        <w:t xml:space="preserve"> en ser økt bruk av turen mellom </w:t>
                      </w:r>
                      <w:proofErr w:type="spellStart"/>
                      <w:r w:rsidR="00606C81">
                        <w:t>Høgbergura</w:t>
                      </w:r>
                      <w:proofErr w:type="spellEnd"/>
                      <w:r w:rsidR="00606C81">
                        <w:t xml:space="preserve"> og Varden</w:t>
                      </w:r>
                      <w:r w:rsidR="00130CAD">
                        <w:t>.</w:t>
                      </w:r>
                      <w:r w:rsidR="000E40F9">
                        <w:t xml:space="preserve"> </w:t>
                      </w:r>
                      <w:r w:rsidR="00130CAD">
                        <w:t>Fortsatt deler av stien som er bløt, og som bør utbedres</w:t>
                      </w:r>
                      <w:r w:rsidR="000E40F9">
                        <w:t>. Her mangler det finansiering</w:t>
                      </w:r>
                      <w:r w:rsidR="00DE4BCF">
                        <w:t>.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1E1D">
        <w:rPr>
          <w:noProof/>
        </w:rPr>
        <w:drawing>
          <wp:inline distT="0" distB="0" distL="0" distR="0" wp14:anchorId="0B42F403" wp14:editId="34739EBB">
            <wp:extent cx="2617461" cy="1931035"/>
            <wp:effectExtent l="0" t="0" r="0" b="0"/>
            <wp:docPr id="1846877952" name="Bilde 5" descr="Et bilde som inneholder utendørs, sky, himmel, pl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877952" name="Bilde 5" descr="Et bilde som inneholder utendørs, sky, himmel, pla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9744" cy="194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E1D" w:rsidRPr="002C1E1D">
        <w:t xml:space="preserve"> </w:t>
      </w:r>
    </w:p>
    <w:p w14:paraId="5E3D8210" w14:textId="4382F07E" w:rsidR="00CC3A7F" w:rsidRDefault="00ED004A">
      <w:r>
        <w:rPr>
          <w:noProof/>
        </w:rPr>
        <w:drawing>
          <wp:inline distT="0" distB="0" distL="0" distR="0" wp14:anchorId="48029FEA" wp14:editId="0CE40BDF">
            <wp:extent cx="2722976" cy="1531762"/>
            <wp:effectExtent l="5080" t="0" r="6350" b="6350"/>
            <wp:docPr id="558453280" name="Bilde 6" descr="Et bilde som inneholder utendørs, tre, plante, konstruksjo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453280" name="Bilde 6" descr="Et bilde som inneholder utendørs, tre, plante, konstruksjon&#10;&#10;KI-generert innhold kan være feil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6722" cy="15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35DEFD" wp14:editId="0FE88ECC">
            <wp:extent cx="2721507" cy="2041076"/>
            <wp:effectExtent l="0" t="2857" r="317" b="318"/>
            <wp:docPr id="500600868" name="Bilde 4" descr="Et bilde som inneholder utendørs, fjell, gress, skinn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600868" name="Bilde 4" descr="Et bilde som inneholder utendørs, fjell, gress, skinne&#10;&#10;KI-generert innhold kan være feil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0983" cy="207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50EB2B" wp14:editId="7FE02CB3">
            <wp:extent cx="2708362" cy="2313602"/>
            <wp:effectExtent l="6985" t="0" r="3810" b="3810"/>
            <wp:docPr id="542375375" name="Bilde 3" descr="Et bilde som inneholder utendørs, tre, himmel, plant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375375" name="Bilde 3" descr="Et bilde som inneholder utendørs, tre, himmel, plante&#10;&#10;KI-generert innhold kan være feil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7955" cy="237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D402C" w14:textId="5F7F851F" w:rsidR="00ED004A" w:rsidRDefault="00ED004A">
      <w:r>
        <w:rPr>
          <w:noProof/>
        </w:rPr>
        <w:drawing>
          <wp:inline distT="0" distB="0" distL="0" distR="0" wp14:anchorId="549E5ABA" wp14:editId="018D17CE">
            <wp:extent cx="2674997" cy="2006197"/>
            <wp:effectExtent l="0" t="8573" r="2858" b="2857"/>
            <wp:docPr id="520456049" name="Bilde 2" descr="Et bilde som inneholder utendørs, plante, tre, gres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456049" name="Bilde 2" descr="Et bilde som inneholder utendørs, plante, tre, gress&#10;&#10;KI-generert innhold kan være fei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6700" cy="205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D6D672" wp14:editId="33CE0470">
            <wp:extent cx="2627128" cy="1970295"/>
            <wp:effectExtent l="4763" t="0" r="6667" b="6668"/>
            <wp:docPr id="489677136" name="Bilde 1" descr="Et bilde som inneholder utendørs, tre, fjell, luftfartøy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677136" name="Bilde 1" descr="Et bilde som inneholder utendørs, tre, fjell, luftfartøy&#10;&#10;KI-generert innhold kan være feil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8831" cy="200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762">
        <w:rPr>
          <w:noProof/>
        </w:rPr>
        <w:drawing>
          <wp:inline distT="0" distB="0" distL="0" distR="0" wp14:anchorId="3A22F185" wp14:editId="4CC16F0C">
            <wp:extent cx="2613480" cy="1960059"/>
            <wp:effectExtent l="2858" t="0" r="0" b="0"/>
            <wp:docPr id="1216999130" name="Bilde 12" descr="Et bilde som inneholder utendørs, tre, plante, konstruksjo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999130" name="Bilde 12" descr="Et bilde som inneholder utendørs, tre, plante, konstruksjon&#10;&#10;KI-generert innhold kan være feil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4397" cy="200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A60C" w14:textId="26F42A03" w:rsidR="000D26F2" w:rsidRDefault="00085860">
      <w:r>
        <w:rPr>
          <w:noProof/>
        </w:rPr>
        <w:lastRenderedPageBreak/>
        <w:drawing>
          <wp:inline distT="0" distB="0" distL="0" distR="0" wp14:anchorId="4ED63CF8" wp14:editId="09272456">
            <wp:extent cx="4780499" cy="2689189"/>
            <wp:effectExtent l="0" t="1905" r="0" b="0"/>
            <wp:docPr id="762466412" name="Bilde 8" descr="Et bilde som inneholder utendørs, himmel, tre, plant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466412" name="Bilde 8" descr="Et bilde som inneholder utendørs, himmel, tre, plante&#10;&#10;KI-generert innhold kan være feil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30621" cy="277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5DDAB8" wp14:editId="757CBCDD">
            <wp:extent cx="4775931" cy="2686616"/>
            <wp:effectExtent l="0" t="2857" r="2857" b="2858"/>
            <wp:docPr id="1535824520" name="Bilde 9" descr="Et bilde som inneholder utendørs, tre, dekk, snø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824520" name="Bilde 9" descr="Et bilde som inneholder utendørs, tre, dekk, snø&#10;&#10;KI-generert innhold kan være feil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31230" cy="271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F70A09" wp14:editId="05F37C8B">
            <wp:extent cx="3735218" cy="2565675"/>
            <wp:effectExtent l="0" t="5715" r="0" b="0"/>
            <wp:docPr id="2065222119" name="Bilde 11" descr="Et bilde som inneholder utendørs, plante, vinter, tr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222119" name="Bilde 11" descr="Et bilde som inneholder utendørs, plante, vinter, tre&#10;&#10;KI-generert innhold kan være feil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9639" cy="259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1D8">
        <w:rPr>
          <w:noProof/>
        </w:rPr>
        <w:drawing>
          <wp:inline distT="0" distB="0" distL="0" distR="0" wp14:anchorId="7FFC8A21" wp14:editId="68517DF8">
            <wp:extent cx="2066925" cy="3607364"/>
            <wp:effectExtent l="0" t="0" r="0" b="0"/>
            <wp:docPr id="439325635" name="Bilde 3" descr="Et bilde som inneholder tekst, kreativite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3" descr="Et bilde som inneholder tekst, kreativitet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35" cy="364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20291" w14:textId="77777777" w:rsidR="000D26F2" w:rsidRDefault="000D26F2"/>
    <w:p w14:paraId="23B4F29E" w14:textId="2D6CE5B2" w:rsidR="000D26F2" w:rsidRDefault="000D26F2" w:rsidP="000D26F2">
      <w:pPr>
        <w:ind w:left="4320" w:firstLine="720"/>
      </w:pPr>
    </w:p>
    <w:p w14:paraId="0F049B26" w14:textId="238510FD" w:rsidR="000D26F2" w:rsidRDefault="000D26F2">
      <w:r>
        <w:tab/>
      </w:r>
      <w:r w:rsidR="00A47D01">
        <w:tab/>
      </w:r>
      <w:r w:rsidR="00A47D01">
        <w:tab/>
      </w:r>
      <w:r w:rsidR="00A47D01">
        <w:tab/>
      </w:r>
      <w:r w:rsidR="00A47D01">
        <w:tab/>
      </w:r>
      <w:r w:rsidR="00A47D01">
        <w:tab/>
      </w:r>
      <w:r w:rsidR="00A47D01">
        <w:tab/>
      </w:r>
      <w:r w:rsidR="00A47D01">
        <w:tab/>
      </w:r>
      <w:r w:rsidR="00A47D01">
        <w:tab/>
      </w:r>
      <w:r w:rsidR="00A47D01">
        <w:tab/>
      </w:r>
      <w:r w:rsidR="00A47D01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47D01">
        <w:tab/>
      </w:r>
      <w:r w:rsidR="00A47D01">
        <w:tab/>
      </w:r>
      <w:r w:rsidR="00A47D01">
        <w:tab/>
      </w:r>
      <w:r w:rsidR="00A47D01">
        <w:tab/>
      </w:r>
      <w:r w:rsidR="00A47D01">
        <w:tab/>
      </w:r>
      <w:r>
        <w:tab/>
      </w:r>
    </w:p>
    <w:sectPr w:rsidR="000D26F2" w:rsidSect="00DE63CA">
      <w:footerReference w:type="default" r:id="rId19"/>
      <w:headerReference w:type="first" r:id="rId20"/>
      <w:pgSz w:w="11906" w:h="16838" w:code="9"/>
      <w:pgMar w:top="1440" w:right="1080" w:bottom="1829" w:left="1080" w:header="720" w:footer="79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59D693" w14:textId="77777777" w:rsidR="00533174" w:rsidRDefault="00533174">
      <w:pPr>
        <w:spacing w:after="0" w:line="240" w:lineRule="auto"/>
      </w:pPr>
      <w:r>
        <w:separator/>
      </w:r>
    </w:p>
  </w:endnote>
  <w:endnote w:type="continuationSeparator" w:id="0">
    <w:p w14:paraId="7FFC5031" w14:textId="77777777" w:rsidR="00533174" w:rsidRDefault="00533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72893270"/>
      <w:docPartObj>
        <w:docPartGallery w:val="Page Numbers (Top of Page)"/>
        <w:docPartUnique/>
      </w:docPartObj>
    </w:sdtPr>
    <w:sdtContent>
      <w:p w14:paraId="03A468B3" w14:textId="77777777" w:rsidR="006D435B" w:rsidRDefault="00CD749A">
        <w:pPr>
          <w:pStyle w:val="Bunntekst"/>
        </w:pPr>
        <w:r>
          <w:rPr>
            <w:lang w:bidi="nb-NO"/>
          </w:rPr>
          <w:fldChar w:fldCharType="begin"/>
        </w:r>
        <w:r>
          <w:rPr>
            <w:lang w:bidi="nb-NO"/>
          </w:rPr>
          <w:instrText xml:space="preserve"> PAGE   \* MERGEFORMAT </w:instrText>
        </w:r>
        <w:r>
          <w:rPr>
            <w:lang w:bidi="nb-NO"/>
          </w:rPr>
          <w:fldChar w:fldCharType="separate"/>
        </w:r>
        <w:r w:rsidR="00DE63CA">
          <w:rPr>
            <w:noProof/>
            <w:lang w:bidi="nb-NO"/>
          </w:rPr>
          <w:t>2</w:t>
        </w:r>
        <w:r>
          <w:rPr>
            <w:lang w:bidi="nb-NO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C5551B" w14:textId="77777777" w:rsidR="00533174" w:rsidRDefault="00533174">
      <w:pPr>
        <w:spacing w:after="0" w:line="240" w:lineRule="auto"/>
      </w:pPr>
      <w:r>
        <w:separator/>
      </w:r>
    </w:p>
  </w:footnote>
  <w:footnote w:type="continuationSeparator" w:id="0">
    <w:p w14:paraId="528199C5" w14:textId="77777777" w:rsidR="00533174" w:rsidRDefault="00533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4F2B8" w14:textId="3355AC16" w:rsidR="00472CFF" w:rsidRDefault="00A47D01" w:rsidP="00472CFF">
    <w:pPr>
      <w:pStyle w:val="Topptekst"/>
      <w:ind w:left="7920" w:firstLine="720"/>
    </w:pPr>
    <w:r>
      <w:rPr>
        <w:noProof/>
      </w:rPr>
      <w:drawing>
        <wp:inline distT="0" distB="0" distL="0" distR="0" wp14:anchorId="78B78D4C" wp14:editId="3D7E4F19">
          <wp:extent cx="283794" cy="495300"/>
          <wp:effectExtent l="0" t="0" r="2540" b="0"/>
          <wp:docPr id="4" name="Bilde 3" descr="Et bilde som inneholder tekst, kreativitet&#10;&#10;KI-generert innhold kan være fei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e 3" descr="Et bilde som inneholder tekst, kreativitet&#10;&#10;KI-generert innhold kan være feil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453" cy="5034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6C63A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C7434C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94AA3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E689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8"/>
    <w:multiLevelType w:val="singleLevel"/>
    <w:tmpl w:val="787A455A"/>
    <w:lvl w:ilvl="0">
      <w:start w:val="1"/>
      <w:numFmt w:val="decimal"/>
      <w:lvlText w:val="%1."/>
      <w:lvlJc w:val="left"/>
      <w:pPr>
        <w:tabs>
          <w:tab w:val="num" w:pos="389"/>
        </w:tabs>
        <w:ind w:left="389" w:hanging="389"/>
      </w:pPr>
      <w:rPr>
        <w:rFonts w:hint="default"/>
      </w:rPr>
    </w:lvl>
  </w:abstractNum>
  <w:abstractNum w:abstractNumId="5" w15:restartNumberingAfterBreak="0">
    <w:nsid w:val="FFFFFF89"/>
    <w:multiLevelType w:val="singleLevel"/>
    <w:tmpl w:val="7BAE3498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</w:abstractNum>
  <w:abstractNum w:abstractNumId="6" w15:restartNumberingAfterBreak="0">
    <w:nsid w:val="000861DC"/>
    <w:multiLevelType w:val="multilevel"/>
    <w:tmpl w:val="04090023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7" w15:restartNumberingAfterBreak="0">
    <w:nsid w:val="009C142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06C7362E"/>
    <w:multiLevelType w:val="hybridMultilevel"/>
    <w:tmpl w:val="078A913A"/>
    <w:lvl w:ilvl="0" w:tplc="F108703C">
      <w:start w:val="1"/>
      <w:numFmt w:val="bullet"/>
      <w:pStyle w:val="Punktliste"/>
      <w:lvlText w:val=""/>
      <w:lvlJc w:val="left"/>
      <w:pPr>
        <w:tabs>
          <w:tab w:val="num" w:pos="389"/>
        </w:tabs>
        <w:ind w:left="389" w:hanging="38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1496B"/>
    <w:multiLevelType w:val="hybridMultilevel"/>
    <w:tmpl w:val="8B86F606"/>
    <w:lvl w:ilvl="0" w:tplc="61AEB7E4">
      <w:start w:val="1"/>
      <w:numFmt w:val="bullet"/>
      <w:lvlText w:val=""/>
      <w:lvlJc w:val="left"/>
      <w:pPr>
        <w:tabs>
          <w:tab w:val="num" w:pos="389"/>
        </w:tabs>
        <w:ind w:left="389" w:hanging="38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052FC0"/>
    <w:multiLevelType w:val="multilevel"/>
    <w:tmpl w:val="1804A9A0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2F35E77"/>
    <w:multiLevelType w:val="hybridMultilevel"/>
    <w:tmpl w:val="88522DCE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28110EC"/>
    <w:multiLevelType w:val="hybridMultilevel"/>
    <w:tmpl w:val="A330FC92"/>
    <w:lvl w:ilvl="0" w:tplc="0B66C61A">
      <w:start w:val="1"/>
      <w:numFmt w:val="decimal"/>
      <w:pStyle w:val="Nummerertliste"/>
      <w:lvlText w:val="%1."/>
      <w:lvlJc w:val="left"/>
      <w:pPr>
        <w:tabs>
          <w:tab w:val="num" w:pos="389"/>
        </w:tabs>
        <w:ind w:left="389" w:hanging="389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4963E4"/>
    <w:multiLevelType w:val="hybridMultilevel"/>
    <w:tmpl w:val="0B725B38"/>
    <w:lvl w:ilvl="0" w:tplc="FB8A73C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DD61E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79959968">
    <w:abstractNumId w:val="5"/>
  </w:num>
  <w:num w:numId="2" w16cid:durableId="228345160">
    <w:abstractNumId w:val="5"/>
    <w:lvlOverride w:ilvl="0">
      <w:startOverride w:val="1"/>
    </w:lvlOverride>
  </w:num>
  <w:num w:numId="3" w16cid:durableId="502939829">
    <w:abstractNumId w:val="9"/>
  </w:num>
  <w:num w:numId="4" w16cid:durableId="2031831187">
    <w:abstractNumId w:val="4"/>
  </w:num>
  <w:num w:numId="5" w16cid:durableId="452791573">
    <w:abstractNumId w:val="13"/>
  </w:num>
  <w:num w:numId="6" w16cid:durableId="250741553">
    <w:abstractNumId w:val="12"/>
  </w:num>
  <w:num w:numId="7" w16cid:durableId="2060738825">
    <w:abstractNumId w:val="8"/>
  </w:num>
  <w:num w:numId="8" w16cid:durableId="1512336030">
    <w:abstractNumId w:val="14"/>
  </w:num>
  <w:num w:numId="9" w16cid:durableId="1536507181">
    <w:abstractNumId w:val="7"/>
  </w:num>
  <w:num w:numId="10" w16cid:durableId="1172642588">
    <w:abstractNumId w:val="10"/>
  </w:num>
  <w:num w:numId="11" w16cid:durableId="1122654762">
    <w:abstractNumId w:val="6"/>
  </w:num>
  <w:num w:numId="12" w16cid:durableId="628127766">
    <w:abstractNumId w:val="3"/>
  </w:num>
  <w:num w:numId="13" w16cid:durableId="702557328">
    <w:abstractNumId w:val="2"/>
  </w:num>
  <w:num w:numId="14" w16cid:durableId="1524322248">
    <w:abstractNumId w:val="1"/>
  </w:num>
  <w:num w:numId="15" w16cid:durableId="617954137">
    <w:abstractNumId w:val="0"/>
  </w:num>
  <w:num w:numId="16" w16cid:durableId="9825868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0FD"/>
    <w:rsid w:val="00007ED6"/>
    <w:rsid w:val="00042548"/>
    <w:rsid w:val="00085860"/>
    <w:rsid w:val="000B2EFE"/>
    <w:rsid w:val="000B4B27"/>
    <w:rsid w:val="000D26F2"/>
    <w:rsid w:val="000D34E6"/>
    <w:rsid w:val="000E40F9"/>
    <w:rsid w:val="00130CAD"/>
    <w:rsid w:val="00135900"/>
    <w:rsid w:val="001955F4"/>
    <w:rsid w:val="001F65AF"/>
    <w:rsid w:val="00252CCE"/>
    <w:rsid w:val="00266626"/>
    <w:rsid w:val="00272BE6"/>
    <w:rsid w:val="0029097C"/>
    <w:rsid w:val="002B0309"/>
    <w:rsid w:val="002B1947"/>
    <w:rsid w:val="002C1E1D"/>
    <w:rsid w:val="002D4E87"/>
    <w:rsid w:val="002E3A4A"/>
    <w:rsid w:val="003361F0"/>
    <w:rsid w:val="0034017E"/>
    <w:rsid w:val="00395AEF"/>
    <w:rsid w:val="003D345C"/>
    <w:rsid w:val="0040452B"/>
    <w:rsid w:val="00422008"/>
    <w:rsid w:val="0042787F"/>
    <w:rsid w:val="00434192"/>
    <w:rsid w:val="00472CFF"/>
    <w:rsid w:val="00485D3D"/>
    <w:rsid w:val="00497B85"/>
    <w:rsid w:val="004E538B"/>
    <w:rsid w:val="00502C12"/>
    <w:rsid w:val="00520891"/>
    <w:rsid w:val="00533174"/>
    <w:rsid w:val="005E7CEF"/>
    <w:rsid w:val="00606C81"/>
    <w:rsid w:val="00666F9E"/>
    <w:rsid w:val="006A61B6"/>
    <w:rsid w:val="006B3FBB"/>
    <w:rsid w:val="006D435B"/>
    <w:rsid w:val="006D6DD9"/>
    <w:rsid w:val="006E5AB1"/>
    <w:rsid w:val="006F13C9"/>
    <w:rsid w:val="00707F6B"/>
    <w:rsid w:val="007222C7"/>
    <w:rsid w:val="008563E9"/>
    <w:rsid w:val="00866E90"/>
    <w:rsid w:val="00870B2A"/>
    <w:rsid w:val="008C16FA"/>
    <w:rsid w:val="008C3997"/>
    <w:rsid w:val="008E1F75"/>
    <w:rsid w:val="009F473A"/>
    <w:rsid w:val="00A15593"/>
    <w:rsid w:val="00A3114F"/>
    <w:rsid w:val="00A41A25"/>
    <w:rsid w:val="00A47D01"/>
    <w:rsid w:val="00AD5688"/>
    <w:rsid w:val="00B3076A"/>
    <w:rsid w:val="00BD2C06"/>
    <w:rsid w:val="00C20762"/>
    <w:rsid w:val="00C721D8"/>
    <w:rsid w:val="00C94371"/>
    <w:rsid w:val="00CC3A7F"/>
    <w:rsid w:val="00CD5995"/>
    <w:rsid w:val="00CD749A"/>
    <w:rsid w:val="00D31D49"/>
    <w:rsid w:val="00D42061"/>
    <w:rsid w:val="00D54F24"/>
    <w:rsid w:val="00D72A20"/>
    <w:rsid w:val="00DD0931"/>
    <w:rsid w:val="00DE0107"/>
    <w:rsid w:val="00DE4BCF"/>
    <w:rsid w:val="00DE63CA"/>
    <w:rsid w:val="00E2268F"/>
    <w:rsid w:val="00E25FCD"/>
    <w:rsid w:val="00E536F4"/>
    <w:rsid w:val="00E91CB5"/>
    <w:rsid w:val="00E94449"/>
    <w:rsid w:val="00E971F2"/>
    <w:rsid w:val="00EA60FD"/>
    <w:rsid w:val="00ED004A"/>
    <w:rsid w:val="00EF74E8"/>
    <w:rsid w:val="00F52E0C"/>
    <w:rsid w:val="00F9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7E6EEB"/>
  <w15:chartTrackingRefBased/>
  <w15:docId w15:val="{D2070A14-B5C7-41DC-AB63-BD065420D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2A2A2A" w:themeColor="text2"/>
        <w:sz w:val="22"/>
        <w:szCs w:val="22"/>
        <w:lang w:val="nb-NO" w:eastAsia="ja-JP" w:bidi="ar-SA"/>
      </w:rPr>
    </w:rPrDefault>
    <w:pPrDefault>
      <w:pPr>
        <w:spacing w:after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F9E"/>
  </w:style>
  <w:style w:type="paragraph" w:styleId="Overskrift1">
    <w:name w:val="heading 1"/>
    <w:basedOn w:val="Normal"/>
    <w:next w:val="Normal"/>
    <w:link w:val="Overskrift1Tegn"/>
    <w:uiPriority w:val="1"/>
    <w:qFormat/>
    <w:rsid w:val="00D54F24"/>
    <w:pPr>
      <w:pageBreakBefore/>
      <w:spacing w:after="3600" w:line="240" w:lineRule="auto"/>
      <w:contextualSpacing/>
      <w:outlineLvl w:val="0"/>
    </w:pPr>
    <w:rPr>
      <w:rFonts w:asciiTheme="majorHAnsi" w:eastAsiaTheme="majorEastAsia" w:hAnsiTheme="majorHAnsi" w:cstheme="majorBidi"/>
      <w:b/>
      <w:sz w:val="110"/>
      <w:szCs w:val="32"/>
    </w:rPr>
  </w:style>
  <w:style w:type="paragraph" w:styleId="Overskrift2">
    <w:name w:val="heading 2"/>
    <w:basedOn w:val="Normal"/>
    <w:next w:val="Normal"/>
    <w:link w:val="Overskrift2Tegn"/>
    <w:uiPriority w:val="1"/>
    <w:unhideWhenUsed/>
    <w:qFormat/>
    <w:rsid w:val="00D54F24"/>
    <w:pPr>
      <w:keepNext/>
      <w:keepLines/>
      <w:pBdr>
        <w:top w:val="single" w:sz="24" w:space="18" w:color="2A2A2A" w:themeColor="text2"/>
      </w:pBdr>
      <w:spacing w:after="320" w:line="240" w:lineRule="auto"/>
      <w:contextualSpacing/>
      <w:outlineLvl w:val="1"/>
    </w:pPr>
    <w:rPr>
      <w:rFonts w:asciiTheme="majorHAnsi" w:eastAsiaTheme="majorEastAsia" w:hAnsiTheme="majorHAnsi" w:cstheme="majorBidi"/>
      <w:b/>
      <w:color w:val="7A4F13" w:themeColor="accent1" w:themeShade="80"/>
      <w:sz w:val="38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semiHidden/>
    <w:unhideWhenUsed/>
    <w:qFormat/>
    <w:rsid w:val="00D54F24"/>
    <w:pPr>
      <w:keepNext/>
      <w:keepLines/>
      <w:spacing w:after="320" w:line="240" w:lineRule="auto"/>
      <w:contextualSpacing/>
      <w:outlineLvl w:val="2"/>
    </w:pPr>
    <w:rPr>
      <w:rFonts w:asciiTheme="majorHAnsi" w:eastAsiaTheme="majorEastAsia" w:hAnsiTheme="majorHAnsi" w:cstheme="majorBidi"/>
      <w:b/>
      <w:sz w:val="36"/>
      <w:szCs w:val="24"/>
    </w:rPr>
  </w:style>
  <w:style w:type="paragraph" w:styleId="Overskrift4">
    <w:name w:val="heading 4"/>
    <w:basedOn w:val="Normal"/>
    <w:next w:val="Normal"/>
    <w:link w:val="Overskrift4Tegn"/>
    <w:uiPriority w:val="1"/>
    <w:semiHidden/>
    <w:unhideWhenUsed/>
    <w:qFormat/>
    <w:rsid w:val="00CC3A7F"/>
    <w:pPr>
      <w:keepNext/>
      <w:keepLines/>
      <w:spacing w:after="320" w:line="240" w:lineRule="auto"/>
      <w:contextualSpacing/>
      <w:outlineLvl w:val="3"/>
    </w:pPr>
    <w:rPr>
      <w:rFonts w:asciiTheme="majorHAnsi" w:eastAsiaTheme="majorEastAsia" w:hAnsiTheme="majorHAnsi" w:cstheme="majorBidi"/>
      <w:b/>
      <w:i/>
      <w:iCs/>
      <w:sz w:val="36"/>
    </w:rPr>
  </w:style>
  <w:style w:type="paragraph" w:styleId="Overskrift5">
    <w:name w:val="heading 5"/>
    <w:basedOn w:val="Normal"/>
    <w:next w:val="Normal"/>
    <w:link w:val="Overskrift5Tegn"/>
    <w:uiPriority w:val="1"/>
    <w:semiHidden/>
    <w:unhideWhenUsed/>
    <w:qFormat/>
    <w:rsid w:val="00CC3A7F"/>
    <w:pPr>
      <w:keepNext/>
      <w:keepLines/>
      <w:spacing w:after="320" w:line="240" w:lineRule="auto"/>
      <w:contextualSpacing/>
      <w:outlineLvl w:val="4"/>
    </w:pPr>
    <w:rPr>
      <w:rFonts w:asciiTheme="majorHAnsi" w:eastAsiaTheme="majorEastAsia" w:hAnsiTheme="majorHAnsi" w:cstheme="majorBidi"/>
      <w:b/>
      <w:color w:val="5F5F5F" w:themeColor="text2" w:themeTint="BF"/>
      <w:sz w:val="36"/>
    </w:rPr>
  </w:style>
  <w:style w:type="paragraph" w:styleId="Overskrift6">
    <w:name w:val="heading 6"/>
    <w:basedOn w:val="Normal"/>
    <w:next w:val="Normal"/>
    <w:link w:val="Overskrift6Tegn"/>
    <w:uiPriority w:val="1"/>
    <w:semiHidden/>
    <w:unhideWhenUsed/>
    <w:qFormat/>
    <w:rsid w:val="00CC3A7F"/>
    <w:pPr>
      <w:keepNext/>
      <w:keepLines/>
      <w:pBdr>
        <w:top w:val="single" w:sz="12" w:space="12" w:color="2A2A2A" w:themeColor="text2"/>
      </w:pBdr>
      <w:spacing w:after="320" w:line="240" w:lineRule="auto"/>
      <w:contextualSpacing/>
      <w:outlineLvl w:val="5"/>
    </w:pPr>
    <w:rPr>
      <w:rFonts w:asciiTheme="majorHAnsi" w:eastAsiaTheme="majorEastAsia" w:hAnsiTheme="majorHAnsi" w:cstheme="majorBidi"/>
      <w:b/>
      <w:color w:val="7A4F13" w:themeColor="accent1" w:themeShade="80"/>
      <w:sz w:val="36"/>
    </w:rPr>
  </w:style>
  <w:style w:type="paragraph" w:styleId="Overskrift7">
    <w:name w:val="heading 7"/>
    <w:basedOn w:val="Normal"/>
    <w:next w:val="Normal"/>
    <w:link w:val="Overskrift7Tegn"/>
    <w:uiPriority w:val="1"/>
    <w:semiHidden/>
    <w:unhideWhenUsed/>
    <w:qFormat/>
    <w:rsid w:val="00CC3A7F"/>
    <w:pPr>
      <w:keepNext/>
      <w:keepLines/>
      <w:spacing w:after="240" w:line="240" w:lineRule="auto"/>
      <w:contextualSpacing/>
      <w:outlineLvl w:val="6"/>
    </w:pPr>
    <w:rPr>
      <w:rFonts w:asciiTheme="majorHAnsi" w:eastAsiaTheme="majorEastAsia" w:hAnsiTheme="majorHAnsi" w:cstheme="majorBidi"/>
      <w:b/>
      <w:iCs/>
      <w:sz w:val="32"/>
    </w:rPr>
  </w:style>
  <w:style w:type="paragraph" w:styleId="Overskrift8">
    <w:name w:val="heading 8"/>
    <w:basedOn w:val="Normal"/>
    <w:next w:val="Normal"/>
    <w:link w:val="Overskrift8Tegn"/>
    <w:uiPriority w:val="1"/>
    <w:semiHidden/>
    <w:unhideWhenUsed/>
    <w:qFormat/>
    <w:rsid w:val="00CC3A7F"/>
    <w:pPr>
      <w:keepNext/>
      <w:keepLines/>
      <w:spacing w:after="240" w:line="240" w:lineRule="auto"/>
      <w:contextualSpacing/>
      <w:outlineLvl w:val="7"/>
    </w:pPr>
    <w:rPr>
      <w:rFonts w:asciiTheme="majorHAnsi" w:eastAsiaTheme="majorEastAsia" w:hAnsiTheme="majorHAnsi" w:cstheme="majorBidi"/>
      <w:b/>
      <w:i/>
      <w:sz w:val="32"/>
      <w:szCs w:val="21"/>
    </w:rPr>
  </w:style>
  <w:style w:type="paragraph" w:styleId="Overskrift9">
    <w:name w:val="heading 9"/>
    <w:basedOn w:val="Normal"/>
    <w:next w:val="Normal"/>
    <w:link w:val="Overskrift9Tegn"/>
    <w:uiPriority w:val="1"/>
    <w:semiHidden/>
    <w:unhideWhenUsed/>
    <w:qFormat/>
    <w:rsid w:val="00CC3A7F"/>
    <w:pPr>
      <w:keepNext/>
      <w:keepLines/>
      <w:spacing w:after="240" w:line="240" w:lineRule="auto"/>
      <w:contextualSpacing/>
      <w:outlineLvl w:val="8"/>
    </w:pPr>
    <w:rPr>
      <w:rFonts w:asciiTheme="majorHAnsi" w:eastAsiaTheme="majorEastAsia" w:hAnsiTheme="majorHAnsi" w:cstheme="majorBidi"/>
      <w:b/>
      <w:iCs/>
      <w:color w:val="5F5F5F" w:themeColor="text2" w:themeTint="BF"/>
      <w:sz w:val="32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unntekst">
    <w:name w:val="footer"/>
    <w:basedOn w:val="Normal"/>
    <w:link w:val="BunntekstTegn"/>
    <w:uiPriority w:val="99"/>
    <w:unhideWhenUsed/>
    <w:qFormat/>
    <w:pPr>
      <w:spacing w:after="0" w:line="240" w:lineRule="auto"/>
    </w:pPr>
    <w:rPr>
      <w:b/>
      <w:sz w:val="46"/>
    </w:rPr>
  </w:style>
  <w:style w:type="character" w:customStyle="1" w:styleId="BunntekstTegn">
    <w:name w:val="Bunntekst Tegn"/>
    <w:basedOn w:val="Standardskriftforavsnitt"/>
    <w:link w:val="Bunntekst"/>
    <w:uiPriority w:val="99"/>
    <w:rPr>
      <w:b/>
      <w:sz w:val="46"/>
    </w:rPr>
  </w:style>
  <w:style w:type="character" w:customStyle="1" w:styleId="Overskrift1Tegn">
    <w:name w:val="Overskrift 1 Tegn"/>
    <w:basedOn w:val="Standardskriftforavsnitt"/>
    <w:link w:val="Overskrift1"/>
    <w:uiPriority w:val="1"/>
    <w:rsid w:val="0029097C"/>
    <w:rPr>
      <w:rFonts w:asciiTheme="majorHAnsi" w:eastAsiaTheme="majorEastAsia" w:hAnsiTheme="majorHAnsi" w:cstheme="majorBidi"/>
      <w:b/>
      <w:sz w:val="110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1"/>
    <w:rsid w:val="0029097C"/>
    <w:rPr>
      <w:rFonts w:asciiTheme="majorHAnsi" w:eastAsiaTheme="majorEastAsia" w:hAnsiTheme="majorHAnsi" w:cstheme="majorBidi"/>
      <w:b/>
      <w:color w:val="7A4F13" w:themeColor="accent1" w:themeShade="80"/>
      <w:sz w:val="38"/>
      <w:szCs w:val="26"/>
    </w:rPr>
  </w:style>
  <w:style w:type="paragraph" w:styleId="Punktliste">
    <w:name w:val="List Bullet"/>
    <w:basedOn w:val="Normal"/>
    <w:uiPriority w:val="5"/>
    <w:qFormat/>
    <w:pPr>
      <w:numPr>
        <w:numId w:val="7"/>
      </w:numPr>
      <w:spacing w:after="120"/>
    </w:pPr>
  </w:style>
  <w:style w:type="table" w:styleId="Tabellrutenett">
    <w:name w:val="Table Grid"/>
    <w:basedOn w:val="Vanlig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odernerapport">
    <w:name w:val="Moderne rapport"/>
    <w:basedOn w:val="Vanligtabell"/>
    <w:uiPriority w:val="99"/>
    <w:rsid w:val="00CC3A7F"/>
    <w:pPr>
      <w:spacing w:before="200" w:line="240" w:lineRule="auto"/>
    </w:pPr>
    <w:tblPr>
      <w:tblBorders>
        <w:insideH w:val="single" w:sz="8" w:space="0" w:color="2A2A2A" w:themeColor="text2"/>
      </w:tblBorders>
      <w:tblCellMar>
        <w:left w:w="144" w:type="dxa"/>
        <w:right w:w="144" w:type="dxa"/>
      </w:tblCellMar>
    </w:tblPr>
    <w:tcPr>
      <w:vAlign w:val="center"/>
    </w:tcPr>
    <w:tblStylePr w:type="firstRow">
      <w:pPr>
        <w:wordWrap/>
        <w:spacing w:beforeLines="0" w:before="480" w:beforeAutospacing="0" w:afterLines="0" w:after="360" w:afterAutospacing="0" w:line="216" w:lineRule="auto"/>
        <w:contextualSpacing w:val="0"/>
      </w:pPr>
      <w:rPr>
        <w:rFonts w:asciiTheme="majorHAnsi" w:hAnsiTheme="majorHAnsi"/>
        <w:b/>
        <w:i w:val="0"/>
        <w:color w:val="7A4F13" w:themeColor="accent1" w:themeShade="80"/>
        <w:sz w:val="28"/>
      </w:rPr>
      <w:tblPr/>
      <w:trPr>
        <w:tblHeader/>
      </w:trPr>
      <w:tcPr>
        <w:tcBorders>
          <w:top w:val="nil"/>
          <w:left w:val="nil"/>
          <w:bottom w:val="single" w:sz="24" w:space="0" w:color="2A2A2A" w:themeColor="text2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right"/>
      </w:pPr>
      <w:rPr>
        <w:b/>
      </w:rPr>
      <w:tblPr/>
      <w:tcPr>
        <w:tcMar>
          <w:top w:w="0" w:type="nil"/>
          <w:left w:w="0" w:type="nil"/>
          <w:bottom w:w="0" w:type="nil"/>
          <w:right w:w="432" w:type="dxa"/>
        </w:tcMar>
      </w:tcPr>
    </w:tblStylePr>
    <w:tblStylePr w:type="nwCell">
      <w:pPr>
        <w:wordWrap/>
        <w:jc w:val="left"/>
      </w:pPr>
    </w:tblStylePr>
  </w:style>
  <w:style w:type="character" w:customStyle="1" w:styleId="Overskrift3Tegn">
    <w:name w:val="Overskrift 3 Tegn"/>
    <w:basedOn w:val="Standardskriftforavsnitt"/>
    <w:link w:val="Overskrift3"/>
    <w:uiPriority w:val="1"/>
    <w:semiHidden/>
    <w:rsid w:val="0029097C"/>
    <w:rPr>
      <w:rFonts w:asciiTheme="majorHAnsi" w:eastAsiaTheme="majorEastAsia" w:hAnsiTheme="majorHAnsi" w:cstheme="majorBidi"/>
      <w:b/>
      <w:sz w:val="36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1"/>
    <w:semiHidden/>
    <w:rsid w:val="0029097C"/>
    <w:rPr>
      <w:rFonts w:asciiTheme="majorHAnsi" w:eastAsiaTheme="majorEastAsia" w:hAnsiTheme="majorHAnsi" w:cstheme="majorBidi"/>
      <w:b/>
      <w:i/>
      <w:iCs/>
      <w:sz w:val="36"/>
    </w:rPr>
  </w:style>
  <w:style w:type="character" w:customStyle="1" w:styleId="Overskrift5Tegn">
    <w:name w:val="Overskrift 5 Tegn"/>
    <w:basedOn w:val="Standardskriftforavsnitt"/>
    <w:link w:val="Overskrift5"/>
    <w:uiPriority w:val="1"/>
    <w:semiHidden/>
    <w:rsid w:val="0029097C"/>
    <w:rPr>
      <w:rFonts w:asciiTheme="majorHAnsi" w:eastAsiaTheme="majorEastAsia" w:hAnsiTheme="majorHAnsi" w:cstheme="majorBidi"/>
      <w:b/>
      <w:color w:val="5F5F5F" w:themeColor="text2" w:themeTint="BF"/>
      <w:sz w:val="36"/>
    </w:rPr>
  </w:style>
  <w:style w:type="character" w:customStyle="1" w:styleId="Overskrift6Tegn">
    <w:name w:val="Overskrift 6 Tegn"/>
    <w:basedOn w:val="Standardskriftforavsnitt"/>
    <w:link w:val="Overskrift6"/>
    <w:uiPriority w:val="1"/>
    <w:semiHidden/>
    <w:rsid w:val="0029097C"/>
    <w:rPr>
      <w:rFonts w:asciiTheme="majorHAnsi" w:eastAsiaTheme="majorEastAsia" w:hAnsiTheme="majorHAnsi" w:cstheme="majorBidi"/>
      <w:b/>
      <w:color w:val="7A4F13" w:themeColor="accent1" w:themeShade="80"/>
      <w:sz w:val="36"/>
    </w:rPr>
  </w:style>
  <w:style w:type="character" w:customStyle="1" w:styleId="Overskrift7Tegn">
    <w:name w:val="Overskrift 7 Tegn"/>
    <w:basedOn w:val="Standardskriftforavsnitt"/>
    <w:link w:val="Overskrift7"/>
    <w:uiPriority w:val="1"/>
    <w:semiHidden/>
    <w:rsid w:val="0029097C"/>
    <w:rPr>
      <w:rFonts w:asciiTheme="majorHAnsi" w:eastAsiaTheme="majorEastAsia" w:hAnsiTheme="majorHAnsi" w:cstheme="majorBidi"/>
      <w:b/>
      <w:iCs/>
      <w:sz w:val="32"/>
    </w:rPr>
  </w:style>
  <w:style w:type="character" w:customStyle="1" w:styleId="Overskrift8Tegn">
    <w:name w:val="Overskrift 8 Tegn"/>
    <w:basedOn w:val="Standardskriftforavsnitt"/>
    <w:link w:val="Overskrift8"/>
    <w:uiPriority w:val="1"/>
    <w:semiHidden/>
    <w:rsid w:val="0029097C"/>
    <w:rPr>
      <w:rFonts w:asciiTheme="majorHAnsi" w:eastAsiaTheme="majorEastAsia" w:hAnsiTheme="majorHAnsi" w:cstheme="majorBidi"/>
      <w:b/>
      <w:i/>
      <w:sz w:val="32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1"/>
    <w:semiHidden/>
    <w:rsid w:val="0029097C"/>
    <w:rPr>
      <w:rFonts w:asciiTheme="majorHAnsi" w:eastAsiaTheme="majorEastAsia" w:hAnsiTheme="majorHAnsi" w:cstheme="majorBidi"/>
      <w:b/>
      <w:iCs/>
      <w:color w:val="5F5F5F" w:themeColor="text2" w:themeTint="BF"/>
      <w:sz w:val="32"/>
      <w:szCs w:val="21"/>
    </w:rPr>
  </w:style>
  <w:style w:type="character" w:styleId="Utheving">
    <w:name w:val="Emphasis"/>
    <w:basedOn w:val="Standardskriftforavsnitt"/>
    <w:uiPriority w:val="20"/>
    <w:semiHidden/>
    <w:unhideWhenUsed/>
    <w:qFormat/>
    <w:rsid w:val="00D54F24"/>
    <w:rPr>
      <w:i w:val="0"/>
      <w:iCs/>
      <w:color w:val="7A4F13" w:themeColor="accent1" w:themeShade="80"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D54F24"/>
    <w:rPr>
      <w:b/>
      <w:i/>
      <w:iCs/>
      <w:color w:val="7A4F13" w:themeColor="accent1" w:themeShade="80"/>
    </w:rPr>
  </w:style>
  <w:style w:type="character" w:styleId="Sterk">
    <w:name w:val="Strong"/>
    <w:basedOn w:val="Standardskriftforavsnitt"/>
    <w:uiPriority w:val="22"/>
    <w:semiHidden/>
    <w:unhideWhenUsed/>
    <w:qFormat/>
    <w:rPr>
      <w:b/>
      <w:bCs/>
    </w:rPr>
  </w:style>
  <w:style w:type="character" w:styleId="Svakreferanse">
    <w:name w:val="Subtle Reference"/>
    <w:basedOn w:val="Standardskriftforavsnitt"/>
    <w:uiPriority w:val="31"/>
    <w:semiHidden/>
    <w:unhideWhenUsed/>
    <w:qFormat/>
    <w:rPr>
      <w:caps/>
      <w:smallCaps w:val="0"/>
      <w:color w:val="2A2A2A" w:themeColor="text2"/>
    </w:rPr>
  </w:style>
  <w:style w:type="character" w:styleId="Sterkreferanse">
    <w:name w:val="Intense Reference"/>
    <w:basedOn w:val="Standardskriftforavsnitt"/>
    <w:uiPriority w:val="32"/>
    <w:semiHidden/>
    <w:unhideWhenUsed/>
    <w:qFormat/>
    <w:rPr>
      <w:b/>
      <w:bCs/>
      <w:caps/>
      <w:smallCaps w:val="0"/>
      <w:color w:val="2A2A2A" w:themeColor="text2"/>
      <w:spacing w:val="0"/>
    </w:rPr>
  </w:style>
  <w:style w:type="character" w:styleId="Boktittel">
    <w:name w:val="Book Title"/>
    <w:basedOn w:val="Standardskriftforavsnitt"/>
    <w:uiPriority w:val="33"/>
    <w:semiHidden/>
    <w:unhideWhenUsed/>
    <w:qFormat/>
    <w:rPr>
      <w:b w:val="0"/>
      <w:bCs/>
      <w:i w:val="0"/>
      <w:iCs/>
      <w:spacing w:val="0"/>
      <w:u w:val="single"/>
    </w:rPr>
  </w:style>
  <w:style w:type="paragraph" w:styleId="Bildetekst">
    <w:name w:val="caption"/>
    <w:basedOn w:val="Normal"/>
    <w:next w:val="Normal"/>
    <w:uiPriority w:val="35"/>
    <w:semiHidden/>
    <w:unhideWhenUsed/>
    <w:qFormat/>
    <w:pPr>
      <w:contextualSpacing/>
    </w:pPr>
    <w:rPr>
      <w:i/>
      <w:iCs/>
      <w:szCs w:val="18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pPr>
      <w:keepNext/>
      <w:keepLines/>
      <w:pageBreakBefore w:val="0"/>
      <w:outlineLvl w:val="9"/>
    </w:pPr>
  </w:style>
  <w:style w:type="paragraph" w:styleId="Tittel">
    <w:name w:val="Title"/>
    <w:basedOn w:val="Normal"/>
    <w:next w:val="Normal"/>
    <w:link w:val="TittelTegn"/>
    <w:uiPriority w:val="10"/>
    <w:semiHidden/>
    <w:unhideWhenUsed/>
    <w:qFormat/>
    <w:pPr>
      <w:spacing w:after="480" w:line="240" w:lineRule="auto"/>
      <w:contextualSpacing/>
    </w:pPr>
    <w:rPr>
      <w:rFonts w:asciiTheme="majorHAnsi" w:eastAsiaTheme="majorEastAsia" w:hAnsiTheme="majorHAnsi" w:cstheme="majorBidi"/>
      <w:b/>
      <w:kern w:val="28"/>
      <w:sz w:val="140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semiHidden/>
    <w:rPr>
      <w:rFonts w:asciiTheme="majorHAnsi" w:eastAsiaTheme="majorEastAsia" w:hAnsiTheme="majorHAnsi" w:cstheme="majorBidi"/>
      <w:b/>
      <w:kern w:val="28"/>
      <w:sz w:val="140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semiHidden/>
    <w:unhideWhenUsed/>
    <w:qFormat/>
    <w:rsid w:val="00D54F24"/>
    <w:pPr>
      <w:numPr>
        <w:ilvl w:val="1"/>
      </w:numPr>
      <w:spacing w:after="1200" w:line="240" w:lineRule="auto"/>
      <w:contextualSpacing/>
    </w:pPr>
    <w:rPr>
      <w:rFonts w:eastAsiaTheme="minorEastAsia"/>
      <w:b/>
      <w:color w:val="7A4F13" w:themeColor="accent1" w:themeShade="80"/>
      <w:sz w:val="56"/>
    </w:rPr>
  </w:style>
  <w:style w:type="character" w:customStyle="1" w:styleId="UndertittelTegn">
    <w:name w:val="Undertittel Tegn"/>
    <w:basedOn w:val="Standardskriftforavsnitt"/>
    <w:link w:val="Undertittel"/>
    <w:uiPriority w:val="11"/>
    <w:semiHidden/>
    <w:rsid w:val="00D54F24"/>
    <w:rPr>
      <w:rFonts w:eastAsiaTheme="minorEastAsia"/>
      <w:b/>
      <w:color w:val="7A4F13" w:themeColor="accent1" w:themeShade="80"/>
      <w:sz w:val="56"/>
    </w:rPr>
  </w:style>
  <w:style w:type="character" w:styleId="Plassholdertekst">
    <w:name w:val="Placeholder Text"/>
    <w:basedOn w:val="Standardskriftforavsnitt"/>
    <w:uiPriority w:val="99"/>
    <w:semiHidden/>
    <w:rsid w:val="00666F9E"/>
    <w:rPr>
      <w:color w:val="595959" w:themeColor="text1" w:themeTint="A6"/>
    </w:rPr>
  </w:style>
  <w:style w:type="character" w:styleId="Svakutheving">
    <w:name w:val="Subtle Emphasis"/>
    <w:basedOn w:val="Standardskriftforavsnitt"/>
    <w:uiPriority w:val="19"/>
    <w:semiHidden/>
    <w:unhideWhenUsed/>
    <w:qFormat/>
    <w:rPr>
      <w:i/>
      <w:iCs/>
      <w:color w:val="2A2A2A" w:themeColor="text2"/>
    </w:rPr>
  </w:style>
  <w:style w:type="paragraph" w:styleId="Sitat">
    <w:name w:val="Quote"/>
    <w:basedOn w:val="Normal"/>
    <w:next w:val="Normal"/>
    <w:link w:val="SitatTegn"/>
    <w:uiPriority w:val="3"/>
    <w:unhideWhenUsed/>
    <w:qFormat/>
    <w:pPr>
      <w:spacing w:before="360" w:after="360"/>
      <w:contextualSpacing/>
    </w:pPr>
    <w:rPr>
      <w:iCs/>
      <w:sz w:val="60"/>
    </w:rPr>
  </w:style>
  <w:style w:type="character" w:customStyle="1" w:styleId="SitatTegn">
    <w:name w:val="Sitat Tegn"/>
    <w:basedOn w:val="Standardskriftforavsnitt"/>
    <w:link w:val="Sitat"/>
    <w:uiPriority w:val="3"/>
    <w:rsid w:val="0029097C"/>
    <w:rPr>
      <w:iCs/>
      <w:sz w:val="60"/>
    </w:rPr>
  </w:style>
  <w:style w:type="paragraph" w:styleId="Topptekst">
    <w:name w:val="header"/>
    <w:basedOn w:val="Normal"/>
    <w:link w:val="TopptekstTegn"/>
    <w:uiPriority w:val="99"/>
    <w:unhideWhenUsed/>
    <w:qFormat/>
    <w:pPr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</w:style>
  <w:style w:type="paragraph" w:styleId="Nummerertliste">
    <w:name w:val="List Number"/>
    <w:basedOn w:val="Normal"/>
    <w:uiPriority w:val="6"/>
    <w:qFormat/>
    <w:pPr>
      <w:numPr>
        <w:numId w:val="6"/>
      </w:numPr>
      <w:spacing w:after="120"/>
    </w:pPr>
  </w:style>
  <w:style w:type="paragraph" w:styleId="Blokktekst">
    <w:name w:val="Block Text"/>
    <w:basedOn w:val="Normal"/>
    <w:uiPriority w:val="2"/>
    <w:unhideWhenUsed/>
    <w:pPr>
      <w:spacing w:before="360" w:after="360"/>
    </w:pPr>
    <w:rPr>
      <w:rFonts w:eastAsiaTheme="minorEastAsia"/>
      <w:iCs/>
      <w:color w:val="3E3E3E" w:themeColor="text2" w:themeTint="E6"/>
      <w:sz w:val="2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C3A7F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C3A7F"/>
    <w:rPr>
      <w:rFonts w:ascii="Segoe UI" w:hAnsi="Segoe UI" w:cs="Segoe UI"/>
      <w:szCs w:val="18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CC3A7F"/>
    <w:pPr>
      <w:spacing w:after="120"/>
    </w:pPr>
    <w:rPr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CC3A7F"/>
    <w:rPr>
      <w:szCs w:val="16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CC3A7F"/>
    <w:pPr>
      <w:spacing w:after="120"/>
      <w:ind w:left="360"/>
    </w:pPr>
    <w:rPr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CC3A7F"/>
    <w:rPr>
      <w:szCs w:val="1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CC3A7F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C3A7F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C3A7F"/>
    <w:rPr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C3A7F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C3A7F"/>
    <w:rPr>
      <w:b/>
      <w:bCs/>
      <w:szCs w:val="20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CC3A7F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CC3A7F"/>
    <w:rPr>
      <w:rFonts w:ascii="Segoe UI" w:hAnsi="Segoe UI" w:cs="Segoe UI"/>
      <w:szCs w:val="16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CC3A7F"/>
    <w:pPr>
      <w:spacing w:after="0" w:line="240" w:lineRule="auto"/>
    </w:pPr>
    <w:rPr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CC3A7F"/>
    <w:rPr>
      <w:szCs w:val="20"/>
    </w:rPr>
  </w:style>
  <w:style w:type="paragraph" w:styleId="Avsenderadresse">
    <w:name w:val="envelope return"/>
    <w:basedOn w:val="Normal"/>
    <w:uiPriority w:val="99"/>
    <w:semiHidden/>
    <w:unhideWhenUsed/>
    <w:rsid w:val="00CC3A7F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CC3A7F"/>
    <w:pPr>
      <w:spacing w:after="0" w:line="240" w:lineRule="auto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CC3A7F"/>
    <w:rPr>
      <w:szCs w:val="20"/>
    </w:rPr>
  </w:style>
  <w:style w:type="character" w:styleId="HTML-kode">
    <w:name w:val="HTML Code"/>
    <w:basedOn w:val="Standardskriftforavsnitt"/>
    <w:uiPriority w:val="99"/>
    <w:semiHidden/>
    <w:unhideWhenUsed/>
    <w:rsid w:val="00CC3A7F"/>
    <w:rPr>
      <w:rFonts w:ascii="Consolas" w:hAnsi="Consolas"/>
      <w:sz w:val="22"/>
      <w:szCs w:val="20"/>
    </w:rPr>
  </w:style>
  <w:style w:type="character" w:styleId="HTML-tastatur">
    <w:name w:val="HTML Keyboard"/>
    <w:basedOn w:val="Standardskriftforavsnitt"/>
    <w:uiPriority w:val="99"/>
    <w:semiHidden/>
    <w:unhideWhenUsed/>
    <w:rsid w:val="00CC3A7F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CC3A7F"/>
    <w:pPr>
      <w:spacing w:after="0" w:line="240" w:lineRule="auto"/>
    </w:pPr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CC3A7F"/>
    <w:rPr>
      <w:rFonts w:ascii="Consolas" w:hAnsi="Consolas"/>
      <w:szCs w:val="20"/>
    </w:rPr>
  </w:style>
  <w:style w:type="character" w:styleId="HTML-skrivemaskin">
    <w:name w:val="HTML Typewriter"/>
    <w:basedOn w:val="Standardskriftforavsnitt"/>
    <w:uiPriority w:val="99"/>
    <w:semiHidden/>
    <w:unhideWhenUsed/>
    <w:rsid w:val="00CC3A7F"/>
    <w:rPr>
      <w:rFonts w:ascii="Consolas" w:hAnsi="Consolas"/>
      <w:sz w:val="22"/>
      <w:szCs w:val="20"/>
    </w:rPr>
  </w:style>
  <w:style w:type="paragraph" w:styleId="Makrotekst">
    <w:name w:val="macro"/>
    <w:link w:val="MakrotekstTegn"/>
    <w:uiPriority w:val="99"/>
    <w:semiHidden/>
    <w:unhideWhenUsed/>
    <w:rsid w:val="00CC3A7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CC3A7F"/>
    <w:rPr>
      <w:rFonts w:ascii="Consolas" w:hAnsi="Consolas"/>
      <w:szCs w:val="20"/>
    </w:rPr>
  </w:style>
  <w:style w:type="paragraph" w:styleId="Rentekst">
    <w:name w:val="Plain Text"/>
    <w:basedOn w:val="Normal"/>
    <w:link w:val="RentekstTegn"/>
    <w:uiPriority w:val="99"/>
    <w:semiHidden/>
    <w:unhideWhenUsed/>
    <w:rsid w:val="00CC3A7F"/>
    <w:pPr>
      <w:spacing w:after="0" w:line="240" w:lineRule="auto"/>
    </w:pPr>
    <w:rPr>
      <w:rFonts w:ascii="Consolas" w:hAnsi="Consolas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CC3A7F"/>
    <w:rPr>
      <w:rFonts w:ascii="Consolas" w:hAnsi="Consolas"/>
      <w:szCs w:val="21"/>
    </w:rPr>
  </w:style>
  <w:style w:type="character" w:styleId="Hyperkobling">
    <w:name w:val="Hyperlink"/>
    <w:basedOn w:val="Standardskriftforavsnitt"/>
    <w:uiPriority w:val="99"/>
    <w:semiHidden/>
    <w:unhideWhenUsed/>
    <w:rsid w:val="000B4B27"/>
    <w:rPr>
      <w:color w:val="413C4C" w:themeColor="accent3" w:themeShade="80"/>
      <w:u w:val="single"/>
    </w:rPr>
  </w:style>
  <w:style w:type="paragraph" w:styleId="Listeavsnitt">
    <w:name w:val="List Paragraph"/>
    <w:basedOn w:val="Normal"/>
    <w:uiPriority w:val="34"/>
    <w:unhideWhenUsed/>
    <w:qFormat/>
    <w:rsid w:val="002666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70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lys\AppData\Roaming\Microsoft\Templates\Moderne%20rapport.dotx" TargetMode="External"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2A2A2A"/>
      </a:dk2>
      <a:lt2>
        <a:srgbClr val="F9F4EE"/>
      </a:lt2>
      <a:accent1>
        <a:srgbClr val="E09B3B"/>
      </a:accent1>
      <a:accent2>
        <a:srgbClr val="487B97"/>
      </a:accent2>
      <a:accent3>
        <a:srgbClr val="847B97"/>
      </a:accent3>
      <a:accent4>
        <a:srgbClr val="D96362"/>
      </a:accent4>
      <a:accent5>
        <a:srgbClr val="2B8073"/>
      </a:accent5>
      <a:accent6>
        <a:srgbClr val="B09C7D"/>
      </a:accent6>
      <a:hlink>
        <a:srgbClr val="847B97"/>
      </a:hlink>
      <a:folHlink>
        <a:srgbClr val="487B97"/>
      </a:folHlink>
    </a:clrScheme>
    <a:fontScheme name="Custom 9">
      <a:maj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Moderne rapport</Template>
  <TotalTime>522</TotalTime>
  <Pages>4</Pages>
  <Words>96</Words>
  <Characters>509</Characters>
  <Application>Microsoft Office Word</Application>
  <DocSecurity>0</DocSecurity>
  <Lines>4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Svein Lystad</dc:creator>
  <cp:keywords/>
  <dc:description/>
  <cp:lastModifiedBy>Svein Lystad</cp:lastModifiedBy>
  <cp:revision>52</cp:revision>
  <dcterms:created xsi:type="dcterms:W3CDTF">2025-05-15T10:36:00Z</dcterms:created>
  <dcterms:modified xsi:type="dcterms:W3CDTF">2025-05-15T19:50:00Z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TF10002028</vt:lpwstr>
  </property>
</Properties>
</file>