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D4671">
      <w:pP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</w:pP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t>Juletur til Kiel 2019</w:t>
      </w:r>
    </w:p>
    <w:p w14:paraId="17703715">
      <w:pP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</w:pP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5" name="Picture 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4" name="Picture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3" name="Picture 4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2" name="Picture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1" name="Picture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0" name="Picture 4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9" name="Picture 3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8" name="Picture 3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7" name="Picture 3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6" name="Picture 3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5" name="Picture 3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4" name="Picture 3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3" name="Picture 3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2" name="Picture 3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1" name="Picture 3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0" name="Picture 3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9" name="Picture 2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8" name="Picture 2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7" name="Picture 2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6" name="Picture 2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5" name="Picture 2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4" name="Picture 2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3" name="Picture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2" name="Picture 2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1" name="Picture 2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0" name="Picture 2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9" name="Picture 1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8" name="Picture 1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7" name="Picture 17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6" name="Picture 1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5" name="Picture 15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4" name="Picture 1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3" name="Picture 13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2" name="Picture 1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1" name="Picture 1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0" name="Picture 1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9" name="Picture 9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8" name="Picture 8" descr="83054192_210697260088521_6469176231970471936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83054192_210697260088521_6469176231970471936_n[1]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" name="Picture 7" descr="83908482_2406689862976327_3005679175290847232_n[1]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83908482_2406689862976327_3005679175290847232_n[1]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" name="Picture 6" descr="83908482_2406689862976327_3005679175290847232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83908482_2406689862976327_3005679175290847232_n[1]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2286000" cy="2286000"/>
            <wp:effectExtent l="0" t="0" r="0" b="0"/>
            <wp:docPr id="5" name="Picture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s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" name="Picture 4" descr="IMG_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6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" name="Picture 3" descr="IMG_E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E26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" name="Picture 1" descr="IMG_E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E263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Leelawadee UI">
    <w:panose1 w:val="020B0502040204020203"/>
    <w:charset w:val="00"/>
    <w:family w:val="auto"/>
    <w:pitch w:val="default"/>
    <w:sig w:usb0="83000003" w:usb1="00000000" w:usb2="00010000" w:usb3="00000001" w:csb0="00010101" w:csb1="00000000"/>
  </w:font>
  <w:font w:name="Leelawadee UI Semilight">
    <w:panose1 w:val="020B0402040204020203"/>
    <w:charset w:val="00"/>
    <w:family w:val="auto"/>
    <w:pitch w:val="default"/>
    <w:sig w:usb0="83000003" w:usb1="00000000" w:usb2="00010000" w:usb3="00000001" w:csb0="000101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Ink Free">
    <w:panose1 w:val="03080402000500000000"/>
    <w:charset w:val="00"/>
    <w:family w:val="auto"/>
    <w:pitch w:val="default"/>
    <w:sig w:usb0="0000068F" w:usb1="4000000A" w:usb2="00000000" w:usb3="00000000" w:csb0="0000019F" w:csb1="00000000"/>
  </w:font>
  <w:font w:name="Javanese Text">
    <w:panose1 w:val="02000000000000000000"/>
    <w:charset w:val="00"/>
    <w:family w:val="auto"/>
    <w:pitch w:val="default"/>
    <w:sig w:usb0="80000003" w:usb1="00002000" w:usb2="00000000" w:usb3="00000000" w:csb0="00000001" w:csb1="00000000"/>
  </w:font>
  <w:font w:name="HoloLens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9C68D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A98695">
    <w:pPr>
      <w:pStyle w:val="5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-1172210</wp:posOffset>
          </wp:positionH>
          <wp:positionV relativeFrom="margin">
            <wp:posOffset>-920750</wp:posOffset>
          </wp:positionV>
          <wp:extent cx="7592695" cy="10740390"/>
          <wp:effectExtent l="0" t="0" r="8255" b="3810"/>
          <wp:wrapNone/>
          <wp:docPr id="2" name="WordPictureWatermark284955076" descr="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84955076" descr="3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695" cy="107403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EE0D75"/>
    <w:rsid w:val="065C410E"/>
    <w:rsid w:val="2C0C7D9F"/>
    <w:rsid w:val="3A443835"/>
    <w:rsid w:val="5EEE0D75"/>
    <w:rsid w:val="6AB17A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ell%20Rehoff%20Larsen\AppData\Local\Packages\ZhuhaiKingsoftOfficeSoftw.WPSOffice_924xes6e8q1tw\LocalCache\Roaming\Kingsoft\office6\templates\download\an_3164\Letters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Letters.docx</Template>
  <Pages>15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Office_12.2.0.20348_F1E327BC-269C-435d-A152-05C5408002CA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2025-03-24T15:21:00Z</dcterms:created>
  <dc:creator>Kjell Rehoff Larsen</dc:creator>
  <cp:lastModifiedBy>Kjell Rehoff Larsen</cp:lastModifiedBy>
  <dcterms:modified xsi:type="dcterms:W3CDTF">2025-03-24T15:29:16Z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1033-12.2.0.20348</vt:lpwstr>
  </property>
  <property fmtid="{D5CDD505-2E9C-101B-9397-08002B2CF9AE}" pid="3" name="ICV">
    <vt:lpwstr>00A3E718CC854ECA811A2C6D15CB3D4A_11</vt:lpwstr>
  </property>
</Properties>
</file>