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638E9">
      <w:pPr>
        <w:bidi w:val="0"/>
        <w:rPr>
          <w:rFonts w:hint="default"/>
          <w:b/>
          <w:bCs/>
          <w:sz w:val="28"/>
          <w:szCs w:val="28"/>
          <w:lang w:val="nb-NO"/>
        </w:rPr>
      </w:pPr>
      <w:r>
        <w:rPr>
          <w:rFonts w:hint="default"/>
          <w:b/>
          <w:bCs/>
          <w:sz w:val="28"/>
          <w:szCs w:val="28"/>
          <w:lang w:val="nb-NO"/>
        </w:rPr>
        <w:t>Tur til Torremolinos 2019</w:t>
      </w:r>
    </w:p>
    <w:p w14:paraId="68A333F1">
      <w:pPr>
        <w:bidi w:val="0"/>
        <w:rPr>
          <w:rFonts w:hint="default"/>
          <w:b/>
          <w:bCs/>
          <w:sz w:val="28"/>
          <w:szCs w:val="28"/>
          <w:lang w:val="nb-NO"/>
        </w:rPr>
      </w:pP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2286000" cy="2286000"/>
            <wp:effectExtent l="0" t="0" r="0" b="0"/>
            <wp:docPr id="80" name="Picture 80" descr="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9" name="Picture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8" name="Picture 78" descr="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7" name="Picture 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6" name="Picture 76" descr="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5" name="Picture 7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4" name="Picture 74" descr="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3" name="Picture 7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2" name="Picture 72" descr="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1" name="Picture 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0" name="Picture 70" descr="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9" name="Picture 6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8" name="Picture 68" descr="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7" name="Picture 6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6" name="Picture 66" descr="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5" name="Picture 6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4" name="Picture 64" descr="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3" name="Picture 6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2" name="Picture 62" descr="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1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1" name="Picture 6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0" name="Picture 60" descr="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11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9" name="Picture 5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8" name="Picture 5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7" name="Picture 5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6" name="Picture 5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5" name="Picture 5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4" name="Picture 5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3" name="Picture 5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2" name="Picture 5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1" name="Picture 5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50" name="Picture 5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9" name="Picture 4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8" name="Picture 48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7" name="Picture 4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6" name="Picture 4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5" name="Picture 45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4" name="Picture 4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3" name="Picture 43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2" name="Picture 4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1" name="Picture 4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0" name="Picture 4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9" name="Picture 39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8" name="Picture 38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7" name="Picture 37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6" name="Picture 36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5" name="Picture 35" descr="20190526_09535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20190526_095358_resiz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4" name="Picture 34" descr="20190526_09550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20190526_095507_resize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3" name="Picture 33" descr="20190526_104047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20190526_104047_resiz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2" name="Picture 32" descr="20190526_10430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20190526_104306_resiz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1" name="Picture 31" descr="20190526_10441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20190526_104418_resiz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0" name="Picture 30" descr="20190526_104512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20190526_104512_resiz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9" name="Picture 29" descr="20190526_104612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20190526_104612_resize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8" name="Picture 28" descr="20190526_10465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20190526_104655_resiz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7" name="Picture 27" descr="20190526_10470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20190526_104708_resiz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6" name="Picture 26" descr="20190526_10482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20190526_104825_resize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5" name="Picture 25" descr="20190526_105003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20190526_105003_resize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4" name="Picture 24" descr="20190526_10500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20190526_105008_resize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3" name="Picture 23" descr="20190526_11123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20190526_111230_resize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2" name="Picture 22" descr="20190526_11253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20190526_112536_resiz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1" name="Picture 21" descr="20190526_11320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20190526_113208_resize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20" name="Picture 20" descr="20190526_11323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20190526_113231_resize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9" name="Picture 19" descr="20190526_113252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20190526_113252_resize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8" name="Picture 18" descr="20190526_11335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20190526_113351_resize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7" name="Picture 17" descr="20190526_113359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20190526_113359_resize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6" name="Picture 16" descr="20190526_113405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190526_113405_resize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5" name="Picture 15" descr="20190526_11343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0190526_113436_resize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4" name="Picture 14" descr="20190526_113549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0190526_113549_resize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3" name="Picture 13" descr="20190526_11362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190526_113626_resize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2" name="Picture 12" descr="20190526_11371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20190526_113711_resize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1" name="Picture 11" descr="20190526_11373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0190526_113731_resize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0" name="Picture 10" descr="20190526_114458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190526_114458_resize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9" name="Picture 9" descr="20190526_120811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190526_120811_resize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8" name="Picture 8" descr="20190526_132440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190526_132440_resize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7" name="Picture 7" descr="20190526_132656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190526_132656_resiz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6" name="Picture 6" descr="20190526_134304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190526_134304_resize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2565400" cy="927100"/>
            <wp:effectExtent l="0" t="0" r="10160" b="0"/>
            <wp:docPr id="5" name="Picture 5" descr="fpfor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pforb-logo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4" name="Picture 4" descr="IMG_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27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3" name="Picture 3" descr="IMG_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27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bCs/>
          <w:sz w:val="28"/>
          <w:szCs w:val="28"/>
          <w:lang w:val="nb-NO"/>
        </w:rPr>
        <w:drawing>
          <wp:inline distT="0" distB="0" distL="114300" distR="114300">
            <wp:extent cx="4533900" cy="2567940"/>
            <wp:effectExtent l="0" t="0" r="7620" b="7620"/>
            <wp:docPr id="1" name="Picture 1" descr="IMG_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27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5BE05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08386">
    <w:pPr>
      <w:pStyle w:val="9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-1172210</wp:posOffset>
          </wp:positionH>
          <wp:positionV relativeFrom="margin">
            <wp:posOffset>-920750</wp:posOffset>
          </wp:positionV>
          <wp:extent cx="7592695" cy="10740390"/>
          <wp:effectExtent l="0" t="0" r="8255" b="3810"/>
          <wp:wrapNone/>
          <wp:docPr id="2" name="WordPictureWatermark284955076" descr="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4955076" descr="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695" cy="107403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81716"/>
    <w:rsid w:val="065C410E"/>
    <w:rsid w:val="2C0C7D9F"/>
    <w:rsid w:val="3A443835"/>
    <w:rsid w:val="5BE81716"/>
    <w:rsid w:val="6AB17A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5" Type="http://schemas.openxmlformats.org/officeDocument/2006/relationships/fontTable" Target="fontTable.xml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pn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ll%20Rehoff%20Larsen\AppData\Local\Packages\ZhuhaiKingsoftOfficeSoftw.WPSOffice_924xes6e8q1tw\LocalCache\Roaming\Kingsoft\office6\templates\download\an_3164\Letters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Letters.docx</Template>
  <Pages>26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Office_12.2.0.20348_F1E327BC-269C-435d-A152-05C5408002CA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2025-03-24T15:55:00Z</dcterms:created>
  <dc:creator>Kjell Rehoff Larsen</dc:creator>
  <cp:lastModifiedBy>Kjell Rehoff Larsen</cp:lastModifiedBy>
  <dcterms:modified xsi:type="dcterms:W3CDTF">2025-03-24T16:02:16Z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1033-12.2.0.20348</vt:lpwstr>
  </property>
  <property fmtid="{D5CDD505-2E9C-101B-9397-08002B2CF9AE}" pid="3" name="ICV">
    <vt:lpwstr>6F56B0DA623A4BD290BD239CADCFD564_11</vt:lpwstr>
  </property>
</Properties>
</file>